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B01EB" w14:textId="77777777" w:rsidR="00D030DE" w:rsidRDefault="00D030DE" w:rsidP="00D030DE">
      <w:pPr>
        <w:rPr>
          <w:rFonts w:ascii="Georgia" w:hAnsi="Georgia" w:cs="Arial"/>
          <w:lang w:val="en-GB"/>
        </w:rPr>
      </w:pPr>
    </w:p>
    <w:p w14:paraId="1510DC22" w14:textId="77777777" w:rsidR="00D030DE" w:rsidRDefault="00D030DE" w:rsidP="00D030DE">
      <w:pPr>
        <w:rPr>
          <w:rFonts w:ascii="Georgia" w:hAnsi="Georgia" w:cs="Arial"/>
          <w:lang w:val="en-GB"/>
        </w:rPr>
      </w:pPr>
    </w:p>
    <w:p w14:paraId="45815D59" w14:textId="42D9B5A8" w:rsidR="00D030DE" w:rsidRPr="00EB3114" w:rsidRDefault="00D030DE" w:rsidP="00D030DE">
      <w:pPr>
        <w:rPr>
          <w:rFonts w:ascii="Georgia" w:hAnsi="Georgia" w:cs="Arial"/>
          <w:lang w:val="en-GB"/>
        </w:rPr>
      </w:pPr>
      <w:r w:rsidRPr="00EB3114">
        <w:rPr>
          <w:rFonts w:ascii="Georgia" w:hAnsi="Georgia" w:cs="Arial"/>
          <w:lang w:val="en-GB"/>
        </w:rPr>
        <w:t>Degree Programme</w:t>
      </w:r>
    </w:p>
    <w:p w14:paraId="0EE6F308" w14:textId="77777777" w:rsidR="00D030DE" w:rsidRDefault="00D030DE" w:rsidP="00D030DE">
      <w:pPr>
        <w:tabs>
          <w:tab w:val="left" w:pos="6750"/>
        </w:tabs>
        <w:rPr>
          <w:rStyle w:val="IntenseEmphasis"/>
          <w:rFonts w:ascii="Georgia" w:hAnsi="Georgia"/>
          <w:bCs/>
          <w:iCs w:val="0"/>
        </w:rPr>
      </w:pPr>
      <w:r>
        <w:rPr>
          <w:rStyle w:val="IntenseEmphasis"/>
          <w:rFonts w:ascii="Georgia" w:hAnsi="Georgia"/>
          <w:bCs/>
        </w:rPr>
        <w:tab/>
      </w:r>
    </w:p>
    <w:p w14:paraId="4D062943" w14:textId="77777777" w:rsidR="00D030DE" w:rsidRPr="00CA19AF" w:rsidRDefault="00D030DE" w:rsidP="00D030DE">
      <w:pPr>
        <w:rPr>
          <w:rStyle w:val="IntenseEmphasis"/>
          <w:rFonts w:ascii="Georgia" w:hAnsi="Georgia"/>
          <w:bCs/>
          <w:iCs w:val="0"/>
        </w:rPr>
      </w:pPr>
      <w:r>
        <w:rPr>
          <w:rStyle w:val="IntenseEmphasis"/>
          <w:rFonts w:ascii="Georgia" w:hAnsi="Georgia"/>
          <w:bCs/>
        </w:rPr>
        <w:t xml:space="preserve">STATEMENT OF </w:t>
      </w:r>
      <w:r w:rsidRPr="00CA19AF">
        <w:rPr>
          <w:rStyle w:val="IntenseEmphasis"/>
          <w:rFonts w:ascii="Georgia" w:hAnsi="Georgia"/>
          <w:bCs/>
        </w:rPr>
        <w:t>MASTER’S THESIS</w:t>
      </w:r>
      <w:r>
        <w:rPr>
          <w:rStyle w:val="IntenseEmphasis"/>
          <w:rFonts w:ascii="Georgia" w:hAnsi="Georgia"/>
          <w:bCs/>
        </w:rPr>
        <w:t xml:space="preserve"> ASSESSMENT</w:t>
      </w:r>
    </w:p>
    <w:p w14:paraId="0069C164" w14:textId="77777777" w:rsidR="00D030DE" w:rsidRDefault="00D030DE" w:rsidP="00D030DE">
      <w:pPr>
        <w:rPr>
          <w:rFonts w:cs="Arial"/>
        </w:rPr>
      </w:pPr>
    </w:p>
    <w:p w14:paraId="742CC8D4" w14:textId="77777777" w:rsidR="00D030DE" w:rsidRPr="00C14DE8" w:rsidRDefault="00D030DE" w:rsidP="00D030DE">
      <w:pPr>
        <w:rPr>
          <w:rFonts w:ascii="Georgia" w:hAnsi="Georgia" w:cs="Arial"/>
          <w:sz w:val="22"/>
          <w:szCs w:val="22"/>
        </w:rPr>
      </w:pPr>
      <w:r>
        <w:rPr>
          <w:rFonts w:ascii="Georgia" w:hAnsi="Georgia" w:cs="Arial"/>
          <w:b/>
          <w:sz w:val="22"/>
          <w:szCs w:val="22"/>
        </w:rPr>
        <w:t>Author of the t</w:t>
      </w:r>
      <w:r w:rsidRPr="0022751B">
        <w:rPr>
          <w:rFonts w:ascii="Georgia" w:hAnsi="Georgia" w:cs="Arial"/>
          <w:b/>
          <w:sz w:val="22"/>
          <w:szCs w:val="22"/>
        </w:rPr>
        <w:t>hesis:</w:t>
      </w:r>
      <w:r w:rsidRPr="0022751B">
        <w:rPr>
          <w:rFonts w:ascii="Georgia" w:hAnsi="Georgia" w:cs="Arial"/>
          <w:b/>
          <w:sz w:val="22"/>
          <w:szCs w:val="22"/>
        </w:rPr>
        <w:tab/>
      </w:r>
      <w:r w:rsidRPr="0022751B">
        <w:rPr>
          <w:rFonts w:ascii="Georgia" w:hAnsi="Georgia" w:cs="Arial"/>
          <w:sz w:val="22"/>
          <w:szCs w:val="22"/>
        </w:rPr>
        <w:t>Name of Student</w:t>
      </w:r>
    </w:p>
    <w:p w14:paraId="7521735C" w14:textId="77777777" w:rsidR="00D030DE" w:rsidRPr="0022751B" w:rsidRDefault="00D030DE" w:rsidP="00D030DE">
      <w:pPr>
        <w:rPr>
          <w:rFonts w:ascii="Georgia" w:hAnsi="Georgia" w:cs="Arial"/>
          <w:b/>
          <w:sz w:val="22"/>
          <w:szCs w:val="22"/>
        </w:rPr>
      </w:pPr>
      <w:r>
        <w:rPr>
          <w:rFonts w:ascii="Georgia" w:hAnsi="Georgia" w:cs="Arial"/>
          <w:b/>
          <w:sz w:val="22"/>
          <w:szCs w:val="22"/>
        </w:rPr>
        <w:t>Title of the thesis</w:t>
      </w:r>
      <w:r w:rsidRPr="0022751B">
        <w:rPr>
          <w:rFonts w:ascii="Georgia" w:hAnsi="Georgia" w:cs="Arial"/>
          <w:b/>
          <w:sz w:val="22"/>
          <w:szCs w:val="22"/>
        </w:rPr>
        <w:t>:</w:t>
      </w:r>
    </w:p>
    <w:p w14:paraId="1F5392E0" w14:textId="77777777" w:rsidR="00D030DE" w:rsidRPr="0022751B" w:rsidRDefault="00D030DE" w:rsidP="00D030DE">
      <w:pPr>
        <w:rPr>
          <w:rFonts w:ascii="Georgia" w:hAnsi="Georgia" w:cs="Arial"/>
          <w:sz w:val="22"/>
          <w:szCs w:val="22"/>
        </w:rPr>
      </w:pPr>
    </w:p>
    <w:p w14:paraId="643657FD" w14:textId="5B999F5D" w:rsidR="00D030DE" w:rsidRPr="0022751B" w:rsidRDefault="00D030DE" w:rsidP="00D030DE">
      <w:pPr>
        <w:rPr>
          <w:rFonts w:ascii="Georgia" w:hAnsi="Georgia" w:cs="Arial"/>
          <w:sz w:val="22"/>
          <w:szCs w:val="22"/>
        </w:rPr>
      </w:pPr>
      <w:r w:rsidRPr="0022751B">
        <w:rPr>
          <w:rFonts w:ascii="Georgia" w:hAnsi="Georgia" w:cs="Arial"/>
          <w:b/>
          <w:sz w:val="22"/>
          <w:szCs w:val="22"/>
        </w:rPr>
        <w:t>Supervisor:</w:t>
      </w:r>
      <w:r w:rsidRPr="0022751B">
        <w:rPr>
          <w:rFonts w:ascii="Georgia" w:hAnsi="Georgia" w:cs="Arial"/>
          <w:b/>
          <w:sz w:val="22"/>
          <w:szCs w:val="22"/>
        </w:rPr>
        <w:tab/>
      </w:r>
      <w:r w:rsidRPr="0022751B">
        <w:rPr>
          <w:rFonts w:ascii="Georgia" w:hAnsi="Georgia" w:cs="Arial"/>
          <w:sz w:val="22"/>
          <w:szCs w:val="22"/>
        </w:rPr>
        <w:t>Name of Professor</w:t>
      </w:r>
    </w:p>
    <w:p w14:paraId="13DA8318" w14:textId="08794188" w:rsidR="00D030DE" w:rsidRPr="00C14DE8" w:rsidRDefault="00D030DE" w:rsidP="00D030DE">
      <w:pPr>
        <w:ind w:left="2880" w:hanging="2880"/>
        <w:rPr>
          <w:rFonts w:ascii="Georgia" w:hAnsi="Georgia" w:cs="Arial"/>
          <w:sz w:val="22"/>
          <w:szCs w:val="22"/>
        </w:rPr>
      </w:pPr>
      <w:r>
        <w:rPr>
          <w:rFonts w:ascii="Georgia" w:hAnsi="Georgia" w:cs="Arial"/>
          <w:b/>
          <w:sz w:val="22"/>
          <w:szCs w:val="22"/>
        </w:rPr>
        <w:t>Advisor</w:t>
      </w:r>
      <w:r w:rsidRPr="0022751B">
        <w:rPr>
          <w:rFonts w:ascii="Georgia" w:hAnsi="Georgia" w:cs="Arial"/>
          <w:b/>
          <w:sz w:val="22"/>
          <w:szCs w:val="22"/>
        </w:rPr>
        <w:t>:</w:t>
      </w:r>
      <w:r>
        <w:rPr>
          <w:rFonts w:ascii="Georgia" w:hAnsi="Georgia" w:cs="Arial"/>
          <w:sz w:val="22"/>
          <w:szCs w:val="22"/>
        </w:rPr>
        <w:t xml:space="preserve">                               (if approved in the “</w:t>
      </w:r>
      <w:r w:rsidRPr="00CA19AF">
        <w:rPr>
          <w:rFonts w:ascii="Georgia" w:hAnsi="Georgia" w:cs="Arial"/>
          <w:sz w:val="22"/>
          <w:szCs w:val="22"/>
        </w:rPr>
        <w:t>Request for approval of Master's Thesis topic</w:t>
      </w:r>
      <w:r>
        <w:rPr>
          <w:rFonts w:ascii="Georgia" w:hAnsi="Georgia" w:cs="Arial"/>
          <w:sz w:val="22"/>
          <w:szCs w:val="22"/>
        </w:rPr>
        <w:t>”)</w:t>
      </w:r>
    </w:p>
    <w:p w14:paraId="40E3DEB3" w14:textId="2ED3BF00" w:rsidR="00D030DE" w:rsidRPr="00C14DE8" w:rsidRDefault="00D030DE" w:rsidP="00D030DE">
      <w:pPr>
        <w:rPr>
          <w:rFonts w:ascii="Georgia" w:hAnsi="Georgia" w:cs="Arial"/>
          <w:sz w:val="22"/>
          <w:szCs w:val="22"/>
          <w:lang w:val="en-GB"/>
        </w:rPr>
      </w:pPr>
      <w:r w:rsidRPr="0022751B">
        <w:rPr>
          <w:rFonts w:ascii="Georgia" w:hAnsi="Georgia" w:cs="Arial"/>
          <w:b/>
          <w:sz w:val="22"/>
          <w:szCs w:val="22"/>
          <w:lang w:val="en-GB"/>
        </w:rPr>
        <w:t>Location:</w:t>
      </w:r>
      <w:r w:rsidRPr="00C14DE8">
        <w:rPr>
          <w:rFonts w:ascii="Georgia" w:hAnsi="Georgia" w:cs="Arial"/>
          <w:sz w:val="22"/>
          <w:szCs w:val="22"/>
          <w:lang w:val="en-GB"/>
        </w:rPr>
        <w:tab/>
      </w:r>
      <w:r w:rsidRPr="00C14DE8">
        <w:rPr>
          <w:rFonts w:ascii="Georgia" w:hAnsi="Georgia" w:cs="Arial"/>
          <w:sz w:val="22"/>
          <w:szCs w:val="22"/>
          <w:lang w:val="en-GB"/>
        </w:rPr>
        <w:tab/>
        <w:t>Company or other location where the thesis was completed</w:t>
      </w:r>
    </w:p>
    <w:p w14:paraId="00E34E9A" w14:textId="77777777" w:rsidR="00D030DE" w:rsidRPr="00C14DE8" w:rsidRDefault="00D030DE" w:rsidP="00D030DE">
      <w:pPr>
        <w:rPr>
          <w:rFonts w:ascii="Georgia" w:hAnsi="Georgia" w:cs="Arial"/>
          <w:sz w:val="22"/>
          <w:szCs w:val="22"/>
          <w:lang w:val="en-GB"/>
        </w:rPr>
      </w:pPr>
    </w:p>
    <w:p w14:paraId="2B4B07B2" w14:textId="77777777" w:rsidR="00D030DE" w:rsidRPr="00EB3114" w:rsidRDefault="00D030DE" w:rsidP="00D030DE">
      <w:pPr>
        <w:rPr>
          <w:rFonts w:ascii="Georgia" w:hAnsi="Georgia" w:cs="Arial"/>
          <w:i/>
          <w:sz w:val="22"/>
          <w:szCs w:val="22"/>
          <w:lang w:val="en-GB"/>
        </w:rPr>
      </w:pPr>
      <w:r>
        <w:rPr>
          <w:rFonts w:ascii="Georgia" w:hAnsi="Georgia" w:cs="Arial"/>
          <w:i/>
          <w:sz w:val="22"/>
          <w:szCs w:val="22"/>
          <w:lang w:val="en-GB"/>
        </w:rPr>
        <w:t>The f</w:t>
      </w:r>
      <w:r w:rsidRPr="00EB3114">
        <w:rPr>
          <w:rFonts w:ascii="Georgia" w:hAnsi="Georgia" w:cs="Arial"/>
          <w:i/>
          <w:sz w:val="22"/>
          <w:szCs w:val="22"/>
          <w:lang w:val="en-GB"/>
        </w:rPr>
        <w:t xml:space="preserve">ollowing </w:t>
      </w:r>
      <w:r>
        <w:rPr>
          <w:rFonts w:ascii="Georgia" w:hAnsi="Georgia" w:cs="Arial"/>
          <w:i/>
          <w:sz w:val="22"/>
          <w:szCs w:val="22"/>
          <w:lang w:val="en-GB"/>
        </w:rPr>
        <w:t>areas</w:t>
      </w:r>
      <w:r w:rsidRPr="00EB3114">
        <w:rPr>
          <w:rFonts w:ascii="Georgia" w:hAnsi="Georgia" w:cs="Arial"/>
          <w:i/>
          <w:sz w:val="22"/>
          <w:szCs w:val="22"/>
          <w:lang w:val="en-GB"/>
        </w:rPr>
        <w:t xml:space="preserve"> should </w:t>
      </w:r>
      <w:r>
        <w:rPr>
          <w:rFonts w:ascii="Georgia" w:hAnsi="Georgia" w:cs="Arial"/>
          <w:i/>
          <w:sz w:val="22"/>
          <w:szCs w:val="22"/>
          <w:lang w:val="en-GB"/>
        </w:rPr>
        <w:t>be given a number grade.</w:t>
      </w:r>
    </w:p>
    <w:p w14:paraId="7872EF69" w14:textId="77777777" w:rsidR="00D030DE" w:rsidRDefault="00D030DE" w:rsidP="00D030DE">
      <w:pPr>
        <w:rPr>
          <w:rFonts w:ascii="Georgia" w:hAnsi="Georgia" w:cs="Arial"/>
          <w:b/>
          <w:sz w:val="22"/>
          <w:szCs w:val="22"/>
          <w:lang w:val="en-GB"/>
        </w:rPr>
      </w:pPr>
    </w:p>
    <w:p w14:paraId="6C5779E1" w14:textId="77777777" w:rsidR="00D030DE" w:rsidRPr="0022751B" w:rsidRDefault="00D030DE" w:rsidP="00D030DE">
      <w:pPr>
        <w:rPr>
          <w:rFonts w:ascii="Georgia" w:hAnsi="Georgia" w:cs="Arial"/>
          <w:b/>
          <w:sz w:val="22"/>
          <w:szCs w:val="22"/>
          <w:lang w:val="en-GB"/>
        </w:rPr>
      </w:pPr>
      <w:r>
        <w:rPr>
          <w:rFonts w:ascii="Georgia" w:hAnsi="Georgia" w:cs="Arial"/>
          <w:b/>
          <w:sz w:val="22"/>
          <w:szCs w:val="22"/>
          <w:lang w:val="en-GB"/>
        </w:rPr>
        <w:t xml:space="preserve">Definition of </w:t>
      </w:r>
      <w:r w:rsidRPr="0022751B">
        <w:rPr>
          <w:rFonts w:ascii="Georgia" w:hAnsi="Georgia" w:cs="Arial"/>
          <w:b/>
          <w:sz w:val="22"/>
          <w:szCs w:val="22"/>
          <w:lang w:val="en-GB"/>
        </w:rPr>
        <w:t xml:space="preserve">research </w:t>
      </w:r>
      <w:r>
        <w:rPr>
          <w:rFonts w:ascii="Georgia" w:hAnsi="Georgia" w:cs="Arial"/>
          <w:b/>
          <w:sz w:val="22"/>
          <w:szCs w:val="22"/>
          <w:lang w:val="en-GB"/>
        </w:rPr>
        <w:t xml:space="preserve">targets and research </w:t>
      </w:r>
      <w:r w:rsidRPr="0022751B">
        <w:rPr>
          <w:rFonts w:ascii="Georgia" w:hAnsi="Georgia" w:cs="Arial"/>
          <w:b/>
          <w:sz w:val="22"/>
          <w:szCs w:val="22"/>
          <w:lang w:val="en-GB"/>
        </w:rPr>
        <w:t>area</w:t>
      </w:r>
      <w:r>
        <w:rPr>
          <w:rFonts w:ascii="Georgia" w:hAnsi="Georgia" w:cs="Arial"/>
          <w:b/>
          <w:sz w:val="22"/>
          <w:szCs w:val="22"/>
          <w:lang w:val="en-GB"/>
        </w:rPr>
        <w:t xml:space="preserve"> </w:t>
      </w:r>
      <w:r w:rsidRPr="00EB3114">
        <w:rPr>
          <w:rFonts w:ascii="Georgia" w:hAnsi="Georgia" w:cs="Arial"/>
          <w:i/>
          <w:sz w:val="22"/>
          <w:szCs w:val="22"/>
          <w:lang w:val="en-GB"/>
        </w:rPr>
        <w:t>(grade)</w:t>
      </w:r>
      <w:r w:rsidRPr="0022751B">
        <w:rPr>
          <w:rFonts w:ascii="Georgia" w:hAnsi="Georgia" w:cs="Arial"/>
          <w:b/>
          <w:sz w:val="22"/>
          <w:szCs w:val="22"/>
          <w:lang w:val="en-GB"/>
        </w:rPr>
        <w:t>:</w:t>
      </w:r>
      <w:r w:rsidRPr="0022751B">
        <w:rPr>
          <w:rFonts w:ascii="Georgia" w:hAnsi="Georgia" w:cs="Arial"/>
          <w:b/>
          <w:sz w:val="22"/>
          <w:szCs w:val="22"/>
          <w:lang w:val="en-GB"/>
        </w:rPr>
        <w:tab/>
      </w:r>
      <w:r w:rsidRPr="0022751B">
        <w:rPr>
          <w:rFonts w:ascii="Georgia" w:hAnsi="Georgia" w:cs="Arial"/>
          <w:b/>
          <w:sz w:val="22"/>
          <w:szCs w:val="22"/>
          <w:lang w:val="en-GB"/>
        </w:rPr>
        <w:tab/>
      </w:r>
    </w:p>
    <w:p w14:paraId="72EB902A" w14:textId="77777777" w:rsidR="00D030DE" w:rsidRPr="00C14DE8" w:rsidRDefault="00D030DE" w:rsidP="00D030DE">
      <w:pPr>
        <w:rPr>
          <w:rFonts w:ascii="Georgia" w:hAnsi="Georgia" w:cs="Arial"/>
          <w:sz w:val="22"/>
          <w:szCs w:val="22"/>
          <w:lang w:val="en-GB"/>
        </w:rPr>
      </w:pPr>
      <w:r>
        <w:rPr>
          <w:rFonts w:ascii="Georgia" w:hAnsi="Georgia" w:cs="Arial"/>
          <w:sz w:val="22"/>
          <w:szCs w:val="22"/>
          <w:lang w:val="en-GB"/>
        </w:rPr>
        <w:t>Research a</w:t>
      </w:r>
      <w:r w:rsidRPr="00C14DE8">
        <w:rPr>
          <w:rFonts w:ascii="Georgia" w:hAnsi="Georgia" w:cs="Arial"/>
          <w:sz w:val="22"/>
          <w:szCs w:val="22"/>
          <w:lang w:val="en-GB"/>
        </w:rPr>
        <w:t xml:space="preserve">rea of </w:t>
      </w:r>
      <w:r>
        <w:rPr>
          <w:rFonts w:ascii="Georgia" w:hAnsi="Georgia" w:cs="Arial"/>
          <w:sz w:val="22"/>
          <w:szCs w:val="22"/>
          <w:lang w:val="en-GB"/>
        </w:rPr>
        <w:t xml:space="preserve">the </w:t>
      </w:r>
      <w:r w:rsidRPr="00C14DE8">
        <w:rPr>
          <w:rFonts w:ascii="Georgia" w:hAnsi="Georgia" w:cs="Arial"/>
          <w:sz w:val="22"/>
          <w:szCs w:val="22"/>
          <w:lang w:val="en-GB"/>
        </w:rPr>
        <w:t xml:space="preserve">thesis, </w:t>
      </w:r>
      <w:r>
        <w:rPr>
          <w:rFonts w:ascii="Georgia" w:hAnsi="Georgia" w:cs="Arial"/>
          <w:sz w:val="22"/>
          <w:szCs w:val="22"/>
          <w:lang w:val="en-GB"/>
        </w:rPr>
        <w:t>targets</w:t>
      </w:r>
      <w:r w:rsidRPr="00C14DE8">
        <w:rPr>
          <w:rFonts w:ascii="Georgia" w:hAnsi="Georgia" w:cs="Arial"/>
          <w:sz w:val="22"/>
          <w:szCs w:val="22"/>
          <w:lang w:val="en-GB"/>
        </w:rPr>
        <w:t>, research questions and hypothes</w:t>
      </w:r>
      <w:r>
        <w:rPr>
          <w:rFonts w:ascii="Georgia" w:hAnsi="Georgia" w:cs="Arial"/>
          <w:sz w:val="22"/>
          <w:szCs w:val="22"/>
          <w:lang w:val="en-GB"/>
        </w:rPr>
        <w:t>e</w:t>
      </w:r>
      <w:r w:rsidRPr="00C14DE8">
        <w:rPr>
          <w:rFonts w:ascii="Georgia" w:hAnsi="Georgia" w:cs="Arial"/>
          <w:sz w:val="22"/>
          <w:szCs w:val="22"/>
          <w:lang w:val="en-GB"/>
        </w:rPr>
        <w:t>s</w:t>
      </w:r>
    </w:p>
    <w:p w14:paraId="52069CF5" w14:textId="77777777" w:rsidR="00D030DE" w:rsidRPr="00C14DE8" w:rsidRDefault="00D030DE" w:rsidP="00D030DE">
      <w:pPr>
        <w:rPr>
          <w:rFonts w:ascii="Georgia" w:hAnsi="Georgia" w:cs="Arial"/>
          <w:sz w:val="22"/>
          <w:szCs w:val="22"/>
        </w:rPr>
      </w:pPr>
    </w:p>
    <w:p w14:paraId="62C04D07" w14:textId="77777777" w:rsidR="00D030DE" w:rsidRPr="00EB3114" w:rsidRDefault="00D030DE" w:rsidP="00D030DE">
      <w:pPr>
        <w:rPr>
          <w:rFonts w:ascii="Georgia" w:hAnsi="Georgia" w:cs="Arial"/>
          <w:sz w:val="22"/>
          <w:szCs w:val="22"/>
        </w:rPr>
      </w:pPr>
      <w:r>
        <w:rPr>
          <w:rFonts w:ascii="Georgia" w:hAnsi="Georgia" w:cs="Arial"/>
          <w:b/>
          <w:sz w:val="22"/>
          <w:szCs w:val="22"/>
        </w:rPr>
        <w:t xml:space="preserve">Familiarity with the research area </w:t>
      </w:r>
      <w:r w:rsidRPr="00EB3114">
        <w:rPr>
          <w:rFonts w:ascii="Georgia" w:hAnsi="Georgia" w:cs="Arial"/>
          <w:i/>
          <w:sz w:val="22"/>
          <w:szCs w:val="22"/>
          <w:lang w:val="en-GB"/>
        </w:rPr>
        <w:t>(grade)</w:t>
      </w:r>
      <w:r>
        <w:rPr>
          <w:rFonts w:ascii="Georgia" w:hAnsi="Georgia" w:cs="Arial"/>
          <w:i/>
          <w:sz w:val="22"/>
          <w:szCs w:val="22"/>
          <w:lang w:val="en-GB"/>
        </w:rPr>
        <w:t>:</w:t>
      </w:r>
    </w:p>
    <w:p w14:paraId="0657E036" w14:textId="77777777" w:rsidR="00D030DE" w:rsidRDefault="00D030DE" w:rsidP="00D030DE">
      <w:pPr>
        <w:rPr>
          <w:rFonts w:ascii="Georgia" w:hAnsi="Georgia" w:cs="Arial"/>
          <w:sz w:val="22"/>
          <w:szCs w:val="22"/>
        </w:rPr>
      </w:pPr>
      <w:r w:rsidRPr="00C14DE8">
        <w:rPr>
          <w:rFonts w:ascii="Georgia" w:hAnsi="Georgia" w:cs="Arial"/>
          <w:sz w:val="22"/>
          <w:szCs w:val="22"/>
        </w:rPr>
        <w:t xml:space="preserve">Familiarity with the research area, proper </w:t>
      </w:r>
      <w:r>
        <w:rPr>
          <w:rFonts w:ascii="Georgia" w:hAnsi="Georgia" w:cs="Arial"/>
          <w:sz w:val="22"/>
          <w:szCs w:val="22"/>
        </w:rPr>
        <w:t xml:space="preserve">understanding </w:t>
      </w:r>
      <w:r w:rsidRPr="00C14DE8">
        <w:rPr>
          <w:rFonts w:ascii="Georgia" w:hAnsi="Georgia" w:cs="Arial"/>
          <w:sz w:val="22"/>
          <w:szCs w:val="22"/>
        </w:rPr>
        <w:t xml:space="preserve">of the </w:t>
      </w:r>
      <w:r>
        <w:rPr>
          <w:rFonts w:ascii="Georgia" w:hAnsi="Georgia" w:cs="Arial"/>
          <w:sz w:val="22"/>
          <w:szCs w:val="22"/>
        </w:rPr>
        <w:t xml:space="preserve">research </w:t>
      </w:r>
      <w:r w:rsidRPr="00C14DE8">
        <w:rPr>
          <w:rFonts w:ascii="Georgia" w:hAnsi="Georgia" w:cs="Arial"/>
          <w:sz w:val="22"/>
          <w:szCs w:val="22"/>
        </w:rPr>
        <w:t xml:space="preserve">task, comprehension of </w:t>
      </w:r>
      <w:r>
        <w:rPr>
          <w:rFonts w:ascii="Georgia" w:hAnsi="Georgia" w:cs="Arial"/>
          <w:sz w:val="22"/>
          <w:szCs w:val="22"/>
        </w:rPr>
        <w:t xml:space="preserve">the </w:t>
      </w:r>
      <w:r w:rsidRPr="00C14DE8">
        <w:rPr>
          <w:rFonts w:ascii="Georgia" w:hAnsi="Georgia" w:cs="Arial"/>
          <w:sz w:val="22"/>
          <w:szCs w:val="22"/>
        </w:rPr>
        <w:t>theoretical framework, appropriate use of written and other sources</w:t>
      </w:r>
      <w:r>
        <w:rPr>
          <w:rFonts w:ascii="Georgia" w:hAnsi="Georgia" w:cs="Arial"/>
          <w:sz w:val="22"/>
          <w:szCs w:val="22"/>
        </w:rPr>
        <w:t>, significance of the work in comparison with the set research target and the thesis as a logical entity</w:t>
      </w:r>
    </w:p>
    <w:p w14:paraId="744122D9" w14:textId="77777777" w:rsidR="00D030DE" w:rsidRPr="00C14DE8" w:rsidRDefault="00D030DE" w:rsidP="00D030DE">
      <w:pPr>
        <w:rPr>
          <w:rFonts w:ascii="Georgia" w:hAnsi="Georgia" w:cs="Arial"/>
          <w:sz w:val="22"/>
          <w:szCs w:val="22"/>
        </w:rPr>
      </w:pPr>
    </w:p>
    <w:p w14:paraId="01E2D79F" w14:textId="77777777" w:rsidR="00D030DE" w:rsidRPr="0022751B" w:rsidRDefault="00D030DE" w:rsidP="00D030DE">
      <w:pPr>
        <w:rPr>
          <w:rFonts w:ascii="Georgia" w:hAnsi="Georgia" w:cs="Arial"/>
          <w:b/>
          <w:sz w:val="22"/>
          <w:szCs w:val="22"/>
        </w:rPr>
      </w:pPr>
      <w:r w:rsidRPr="0022751B">
        <w:rPr>
          <w:rFonts w:ascii="Georgia" w:hAnsi="Georgia" w:cs="Arial"/>
          <w:b/>
          <w:sz w:val="22"/>
          <w:szCs w:val="22"/>
        </w:rPr>
        <w:t>Methods and conclusions</w:t>
      </w:r>
      <w:r>
        <w:rPr>
          <w:rFonts w:ascii="Georgia" w:hAnsi="Georgia" w:cs="Arial"/>
          <w:b/>
          <w:sz w:val="22"/>
          <w:szCs w:val="22"/>
        </w:rPr>
        <w:t xml:space="preserve"> </w:t>
      </w:r>
      <w:r w:rsidRPr="00EB3114">
        <w:rPr>
          <w:rFonts w:ascii="Georgia" w:hAnsi="Georgia" w:cs="Arial"/>
          <w:i/>
          <w:sz w:val="22"/>
          <w:szCs w:val="22"/>
          <w:lang w:val="en-GB"/>
        </w:rPr>
        <w:t>(grade)</w:t>
      </w:r>
      <w:r w:rsidRPr="0022751B">
        <w:rPr>
          <w:rFonts w:ascii="Georgia" w:hAnsi="Georgia" w:cs="Arial"/>
          <w:b/>
          <w:sz w:val="22"/>
          <w:szCs w:val="22"/>
        </w:rPr>
        <w:t>:</w:t>
      </w:r>
    </w:p>
    <w:p w14:paraId="76769ABE" w14:textId="77777777" w:rsidR="00D030DE" w:rsidRPr="00C14DE8" w:rsidRDefault="00D030DE" w:rsidP="00D030DE">
      <w:pPr>
        <w:rPr>
          <w:rFonts w:ascii="Georgia" w:hAnsi="Georgia" w:cs="Arial"/>
          <w:sz w:val="22"/>
          <w:szCs w:val="22"/>
        </w:rPr>
      </w:pPr>
      <w:r w:rsidRPr="00C14DE8">
        <w:rPr>
          <w:rFonts w:ascii="Georgia" w:hAnsi="Georgia" w:cs="Arial"/>
          <w:sz w:val="22"/>
          <w:szCs w:val="22"/>
        </w:rPr>
        <w:t>The choice of appropriate methods</w:t>
      </w:r>
      <w:r>
        <w:rPr>
          <w:rFonts w:ascii="Georgia" w:hAnsi="Georgia" w:cs="Arial"/>
          <w:sz w:val="22"/>
          <w:szCs w:val="22"/>
        </w:rPr>
        <w:t xml:space="preserve"> and their implementation</w:t>
      </w:r>
      <w:r w:rsidRPr="00C14DE8">
        <w:rPr>
          <w:rFonts w:ascii="Georgia" w:hAnsi="Georgia" w:cs="Arial"/>
          <w:sz w:val="22"/>
          <w:szCs w:val="22"/>
        </w:rPr>
        <w:t>, conclusions drawn and</w:t>
      </w:r>
      <w:r>
        <w:rPr>
          <w:rFonts w:ascii="Georgia" w:hAnsi="Georgia" w:cs="Arial"/>
          <w:sz w:val="22"/>
          <w:szCs w:val="22"/>
        </w:rPr>
        <w:t xml:space="preserve"> answering the research questions set</w:t>
      </w:r>
    </w:p>
    <w:p w14:paraId="3F1B5CC4" w14:textId="77777777" w:rsidR="00D030DE" w:rsidRDefault="00D030DE" w:rsidP="00D030DE">
      <w:pPr>
        <w:rPr>
          <w:rFonts w:ascii="Georgia" w:hAnsi="Georgia" w:cs="Arial"/>
          <w:b/>
          <w:sz w:val="22"/>
          <w:szCs w:val="22"/>
        </w:rPr>
      </w:pPr>
    </w:p>
    <w:p w14:paraId="17C2B1C8" w14:textId="77777777" w:rsidR="00D030DE" w:rsidRDefault="00D030DE" w:rsidP="00D030DE">
      <w:pPr>
        <w:rPr>
          <w:rFonts w:ascii="Georgia" w:hAnsi="Georgia" w:cs="Arial"/>
          <w:b/>
          <w:sz w:val="22"/>
          <w:szCs w:val="22"/>
        </w:rPr>
      </w:pPr>
      <w:r>
        <w:rPr>
          <w:rFonts w:ascii="Georgia" w:hAnsi="Georgia" w:cs="Arial"/>
          <w:b/>
          <w:sz w:val="22"/>
          <w:szCs w:val="22"/>
        </w:rPr>
        <w:t>C</w:t>
      </w:r>
      <w:r w:rsidRPr="0022751B">
        <w:rPr>
          <w:rFonts w:ascii="Georgia" w:hAnsi="Georgia" w:cs="Arial"/>
          <w:b/>
          <w:sz w:val="22"/>
          <w:szCs w:val="22"/>
        </w:rPr>
        <w:t xml:space="preserve">ontribution </w:t>
      </w:r>
      <w:r>
        <w:rPr>
          <w:rFonts w:ascii="Georgia" w:hAnsi="Georgia" w:cs="Arial"/>
          <w:b/>
          <w:sz w:val="22"/>
          <w:szCs w:val="22"/>
        </w:rPr>
        <w:t xml:space="preserve">and overall management of the work </w:t>
      </w:r>
      <w:r w:rsidRPr="00EB3114">
        <w:rPr>
          <w:rFonts w:ascii="Georgia" w:hAnsi="Georgia" w:cs="Arial"/>
          <w:i/>
          <w:sz w:val="22"/>
          <w:szCs w:val="22"/>
          <w:lang w:val="en-GB"/>
        </w:rPr>
        <w:t>(grade)</w:t>
      </w:r>
      <w:r>
        <w:rPr>
          <w:rFonts w:ascii="Georgia" w:hAnsi="Georgia" w:cs="Arial"/>
          <w:b/>
          <w:sz w:val="22"/>
          <w:szCs w:val="22"/>
        </w:rPr>
        <w:t>:</w:t>
      </w:r>
    </w:p>
    <w:p w14:paraId="232B12AF" w14:textId="77777777" w:rsidR="00D030DE" w:rsidRPr="00C14DE8" w:rsidRDefault="00D030DE" w:rsidP="00D030DE">
      <w:pPr>
        <w:rPr>
          <w:rFonts w:ascii="Georgia" w:hAnsi="Georgia" w:cs="Arial"/>
          <w:sz w:val="22"/>
          <w:szCs w:val="22"/>
        </w:rPr>
      </w:pPr>
      <w:r w:rsidRPr="00C14DE8">
        <w:rPr>
          <w:rFonts w:ascii="Georgia" w:hAnsi="Georgia" w:cs="Arial"/>
          <w:sz w:val="22"/>
          <w:szCs w:val="22"/>
        </w:rPr>
        <w:t xml:space="preserve">The </w:t>
      </w:r>
      <w:r>
        <w:rPr>
          <w:rFonts w:ascii="Georgia" w:hAnsi="Georgia" w:cs="Arial"/>
          <w:sz w:val="22"/>
          <w:szCs w:val="22"/>
        </w:rPr>
        <w:t>author’s contribution to the work and independence in completing the thesis; to what extent do the results answer the research questions; how interesting is the thesis from the point of view of science and/or industry</w:t>
      </w:r>
    </w:p>
    <w:p w14:paraId="467892EC" w14:textId="77777777" w:rsidR="00D030DE" w:rsidRPr="00C14DE8" w:rsidRDefault="00D030DE" w:rsidP="00D030DE">
      <w:pPr>
        <w:rPr>
          <w:rFonts w:ascii="Georgia" w:hAnsi="Georgia" w:cs="Arial"/>
          <w:sz w:val="22"/>
          <w:szCs w:val="22"/>
        </w:rPr>
      </w:pPr>
    </w:p>
    <w:p w14:paraId="1AA94F4A" w14:textId="77777777" w:rsidR="00D030DE" w:rsidRPr="0022751B" w:rsidRDefault="00D030DE" w:rsidP="00D030DE">
      <w:pPr>
        <w:rPr>
          <w:rFonts w:ascii="Georgia" w:hAnsi="Georgia" w:cs="Arial"/>
          <w:b/>
          <w:sz w:val="22"/>
          <w:szCs w:val="22"/>
        </w:rPr>
      </w:pPr>
      <w:r>
        <w:rPr>
          <w:rFonts w:ascii="Georgia" w:hAnsi="Georgia" w:cs="Arial"/>
          <w:b/>
          <w:sz w:val="22"/>
          <w:szCs w:val="22"/>
        </w:rPr>
        <w:t>Scholarly p</w:t>
      </w:r>
      <w:r w:rsidRPr="0022751B">
        <w:rPr>
          <w:rFonts w:ascii="Georgia" w:hAnsi="Georgia" w:cs="Arial"/>
          <w:b/>
          <w:sz w:val="22"/>
          <w:szCs w:val="22"/>
        </w:rPr>
        <w:t xml:space="preserve">resentation and </w:t>
      </w:r>
      <w:r>
        <w:rPr>
          <w:rFonts w:ascii="Georgia" w:hAnsi="Georgia" w:cs="Arial"/>
          <w:b/>
          <w:sz w:val="22"/>
          <w:szCs w:val="22"/>
        </w:rPr>
        <w:t xml:space="preserve">use of </w:t>
      </w:r>
      <w:r w:rsidRPr="0022751B">
        <w:rPr>
          <w:rFonts w:ascii="Georgia" w:hAnsi="Georgia" w:cs="Arial"/>
          <w:b/>
          <w:sz w:val="22"/>
          <w:szCs w:val="22"/>
        </w:rPr>
        <w:t xml:space="preserve">language </w:t>
      </w:r>
      <w:r w:rsidRPr="00EB3114">
        <w:rPr>
          <w:rFonts w:ascii="Georgia" w:hAnsi="Georgia" w:cs="Arial"/>
          <w:i/>
          <w:sz w:val="22"/>
          <w:szCs w:val="22"/>
          <w:lang w:val="en-GB"/>
        </w:rPr>
        <w:t>(grade)</w:t>
      </w:r>
      <w:r w:rsidRPr="0022751B">
        <w:rPr>
          <w:rFonts w:ascii="Georgia" w:hAnsi="Georgia" w:cs="Arial"/>
          <w:b/>
          <w:sz w:val="22"/>
          <w:szCs w:val="22"/>
        </w:rPr>
        <w:t>:</w:t>
      </w:r>
      <w:r w:rsidRPr="0022751B">
        <w:rPr>
          <w:rFonts w:ascii="Georgia" w:hAnsi="Georgia" w:cs="Arial"/>
          <w:b/>
          <w:sz w:val="22"/>
          <w:szCs w:val="22"/>
        </w:rPr>
        <w:tab/>
      </w:r>
    </w:p>
    <w:p w14:paraId="6C537E68" w14:textId="77777777" w:rsidR="00D030DE" w:rsidRPr="00C14DE8" w:rsidRDefault="00D030DE" w:rsidP="00D030DE">
      <w:pPr>
        <w:rPr>
          <w:rFonts w:ascii="Georgia" w:hAnsi="Georgia" w:cs="Arial"/>
          <w:sz w:val="22"/>
          <w:szCs w:val="22"/>
        </w:rPr>
      </w:pPr>
      <w:r w:rsidRPr="00C14DE8">
        <w:rPr>
          <w:rFonts w:ascii="Georgia" w:hAnsi="Georgia" w:cs="Arial"/>
          <w:sz w:val="22"/>
          <w:szCs w:val="22"/>
        </w:rPr>
        <w:t xml:space="preserve">Clarity, structure, tidiness, </w:t>
      </w:r>
      <w:r>
        <w:rPr>
          <w:rFonts w:ascii="Georgia" w:hAnsi="Georgia" w:cs="Arial"/>
          <w:sz w:val="22"/>
          <w:szCs w:val="22"/>
        </w:rPr>
        <w:t xml:space="preserve">scholarly </w:t>
      </w:r>
      <w:r w:rsidRPr="00C14DE8">
        <w:rPr>
          <w:rFonts w:ascii="Georgia" w:hAnsi="Georgia" w:cs="Arial"/>
          <w:sz w:val="22"/>
          <w:szCs w:val="22"/>
        </w:rPr>
        <w:t xml:space="preserve">style, sentence structure, grammar, spelling </w:t>
      </w:r>
    </w:p>
    <w:p w14:paraId="5A254248" w14:textId="77777777" w:rsidR="00D030DE" w:rsidRPr="00C14DE8" w:rsidRDefault="00D030DE" w:rsidP="00D030DE">
      <w:pPr>
        <w:rPr>
          <w:rFonts w:ascii="Georgia" w:hAnsi="Georgia" w:cs="Arial"/>
          <w:sz w:val="22"/>
          <w:szCs w:val="22"/>
        </w:rPr>
      </w:pPr>
    </w:p>
    <w:p w14:paraId="626CB093" w14:textId="77777777" w:rsidR="00D030DE" w:rsidRDefault="00D030DE" w:rsidP="00D030DE">
      <w:pPr>
        <w:rPr>
          <w:rFonts w:ascii="Georgia" w:hAnsi="Georgia" w:cs="Arial"/>
          <w:sz w:val="22"/>
          <w:szCs w:val="22"/>
        </w:rPr>
      </w:pPr>
      <w:r>
        <w:rPr>
          <w:rFonts w:ascii="Georgia" w:hAnsi="Georgia" w:cs="Arial"/>
          <w:b/>
          <w:sz w:val="22"/>
          <w:szCs w:val="22"/>
        </w:rPr>
        <w:t xml:space="preserve">Time used in the thesis </w:t>
      </w:r>
      <w:r w:rsidRPr="00F23F29">
        <w:rPr>
          <w:rFonts w:ascii="Georgia" w:hAnsi="Georgia" w:cs="Arial"/>
          <w:i/>
          <w:sz w:val="22"/>
          <w:szCs w:val="22"/>
        </w:rPr>
        <w:t>(lowers the grade / no effect on the grade)</w:t>
      </w:r>
    </w:p>
    <w:p w14:paraId="7EBEF13B" w14:textId="77777777" w:rsidR="00D030DE" w:rsidRPr="005E550B" w:rsidRDefault="00D030DE" w:rsidP="00D030DE">
      <w:pPr>
        <w:rPr>
          <w:rFonts w:ascii="Georgia" w:hAnsi="Georgia" w:cs="Arial"/>
          <w:sz w:val="22"/>
          <w:szCs w:val="22"/>
        </w:rPr>
      </w:pPr>
      <w:r>
        <w:rPr>
          <w:rFonts w:ascii="Georgia" w:hAnsi="Georgia" w:cs="Arial"/>
          <w:sz w:val="22"/>
          <w:szCs w:val="22"/>
        </w:rPr>
        <w:t>Supervisors estimate of the used time in months. How did the author stay in the planned schedule and how does the used time effect the proposed grade. The supervisor may give an account for the delays unrelated to the student.</w:t>
      </w:r>
    </w:p>
    <w:p w14:paraId="7E3971F8" w14:textId="77777777" w:rsidR="00D030DE" w:rsidRDefault="00D030DE" w:rsidP="00D030DE">
      <w:pPr>
        <w:rPr>
          <w:rFonts w:ascii="Georgia" w:hAnsi="Georgia" w:cs="Arial"/>
          <w:b/>
          <w:sz w:val="22"/>
          <w:szCs w:val="22"/>
        </w:rPr>
      </w:pPr>
    </w:p>
    <w:p w14:paraId="7CD63BF0" w14:textId="77777777" w:rsidR="00D030DE" w:rsidRPr="0022751B" w:rsidRDefault="00D030DE" w:rsidP="00D030DE">
      <w:pPr>
        <w:rPr>
          <w:rFonts w:ascii="Georgia" w:hAnsi="Georgia" w:cs="Arial"/>
          <w:b/>
          <w:sz w:val="22"/>
          <w:szCs w:val="22"/>
        </w:rPr>
      </w:pPr>
      <w:r>
        <w:rPr>
          <w:rFonts w:ascii="Georgia" w:hAnsi="Georgia" w:cs="Arial"/>
          <w:b/>
          <w:sz w:val="22"/>
          <w:szCs w:val="22"/>
        </w:rPr>
        <w:t>Conclusion of the above areas of assessment</w:t>
      </w:r>
      <w:r w:rsidRPr="0022751B">
        <w:rPr>
          <w:rFonts w:ascii="Georgia" w:hAnsi="Georgia" w:cs="Arial"/>
          <w:b/>
          <w:sz w:val="22"/>
          <w:szCs w:val="22"/>
        </w:rPr>
        <w:t>:</w:t>
      </w:r>
      <w:r w:rsidRPr="0022751B">
        <w:rPr>
          <w:rFonts w:ascii="Georgia" w:hAnsi="Georgia" w:cs="Arial"/>
          <w:b/>
          <w:sz w:val="22"/>
          <w:szCs w:val="22"/>
        </w:rPr>
        <w:tab/>
      </w:r>
    </w:p>
    <w:p w14:paraId="41C66857" w14:textId="77777777" w:rsidR="00D030DE" w:rsidRPr="00C14DE8" w:rsidRDefault="00D030DE" w:rsidP="00D030DE">
      <w:pPr>
        <w:rPr>
          <w:rFonts w:ascii="Georgia" w:hAnsi="Georgia" w:cs="Arial"/>
          <w:sz w:val="22"/>
          <w:szCs w:val="22"/>
        </w:rPr>
      </w:pPr>
      <w:r w:rsidRPr="00C14DE8">
        <w:rPr>
          <w:rFonts w:ascii="Georgia" w:hAnsi="Georgia" w:cs="Arial"/>
          <w:sz w:val="22"/>
          <w:szCs w:val="22"/>
        </w:rPr>
        <w:t xml:space="preserve">The </w:t>
      </w:r>
      <w:r>
        <w:rPr>
          <w:rFonts w:ascii="Georgia" w:hAnsi="Georgia" w:cs="Arial"/>
          <w:sz w:val="22"/>
          <w:szCs w:val="22"/>
        </w:rPr>
        <w:t xml:space="preserve">strengths </w:t>
      </w:r>
      <w:r w:rsidRPr="00C14DE8">
        <w:rPr>
          <w:rFonts w:ascii="Georgia" w:hAnsi="Georgia" w:cs="Arial"/>
          <w:sz w:val="22"/>
          <w:szCs w:val="22"/>
        </w:rPr>
        <w:t xml:space="preserve">and weaknesses of the thesis, </w:t>
      </w:r>
      <w:r>
        <w:rPr>
          <w:rFonts w:ascii="Georgia" w:hAnsi="Georgia" w:cs="Arial"/>
          <w:sz w:val="22"/>
          <w:szCs w:val="22"/>
        </w:rPr>
        <w:t xml:space="preserve">grounds </w:t>
      </w:r>
      <w:r w:rsidRPr="00C14DE8">
        <w:rPr>
          <w:rFonts w:ascii="Georgia" w:hAnsi="Georgia" w:cs="Arial"/>
          <w:sz w:val="22"/>
          <w:szCs w:val="22"/>
        </w:rPr>
        <w:t>for the grade awarded</w:t>
      </w:r>
    </w:p>
    <w:p w14:paraId="739D98B6" w14:textId="77777777" w:rsidR="00D030DE" w:rsidRDefault="00D030DE" w:rsidP="00D030DE">
      <w:pPr>
        <w:rPr>
          <w:rFonts w:ascii="Georgia" w:hAnsi="Georgia" w:cs="Arial"/>
          <w:sz w:val="22"/>
          <w:szCs w:val="22"/>
        </w:rPr>
      </w:pPr>
      <w:r>
        <w:rPr>
          <w:rFonts w:ascii="Georgia" w:hAnsi="Georgia" w:cs="Arial"/>
          <w:sz w:val="22"/>
          <w:szCs w:val="22"/>
        </w:rPr>
        <w:t>The g</w:t>
      </w:r>
      <w:r w:rsidRPr="00C14DE8">
        <w:rPr>
          <w:rFonts w:ascii="Georgia" w:hAnsi="Georgia" w:cs="Arial"/>
          <w:sz w:val="22"/>
          <w:szCs w:val="22"/>
        </w:rPr>
        <w:t>rounds for the grade sh</w:t>
      </w:r>
      <w:r>
        <w:rPr>
          <w:rFonts w:ascii="Georgia" w:hAnsi="Georgia" w:cs="Arial"/>
          <w:sz w:val="22"/>
          <w:szCs w:val="22"/>
        </w:rPr>
        <w:t xml:space="preserve">ould be presented clearly and in detail, as they are of crucial importance in case of an appeal. </w:t>
      </w:r>
      <w:r w:rsidRPr="00C14DE8">
        <w:rPr>
          <w:rFonts w:ascii="Georgia" w:hAnsi="Georgia" w:cs="Arial"/>
          <w:sz w:val="22"/>
          <w:szCs w:val="22"/>
        </w:rPr>
        <w:t>Grade (0-5).</w:t>
      </w:r>
    </w:p>
    <w:p w14:paraId="7FF8666A" w14:textId="77777777" w:rsidR="00D030DE" w:rsidRDefault="00D030DE" w:rsidP="00D030DE">
      <w:pPr>
        <w:rPr>
          <w:rFonts w:ascii="Georgia" w:hAnsi="Georgia" w:cs="Arial"/>
          <w:sz w:val="22"/>
          <w:szCs w:val="22"/>
        </w:rPr>
      </w:pPr>
    </w:p>
    <w:p w14:paraId="777DEAB6" w14:textId="77777777" w:rsidR="00D030DE" w:rsidRPr="001E4B24" w:rsidRDefault="00D030DE" w:rsidP="00D030DE">
      <w:pPr>
        <w:rPr>
          <w:rFonts w:ascii="Georgia" w:hAnsi="Georgia" w:cs="Arial"/>
          <w:b/>
          <w:sz w:val="20"/>
          <w:szCs w:val="22"/>
        </w:rPr>
      </w:pPr>
      <w:r w:rsidRPr="001E4B24">
        <w:rPr>
          <w:rFonts w:ascii="Georgia" w:hAnsi="Georgia" w:cs="Arial"/>
          <w:b/>
          <w:sz w:val="20"/>
          <w:szCs w:val="22"/>
        </w:rPr>
        <w:t xml:space="preserve">Date: </w:t>
      </w:r>
    </w:p>
    <w:p w14:paraId="34A25236" w14:textId="77777777" w:rsidR="00D030DE" w:rsidRDefault="00D030DE" w:rsidP="00D030DE">
      <w:pPr>
        <w:rPr>
          <w:rFonts w:ascii="Georgia" w:hAnsi="Georgia" w:cs="Arial"/>
          <w:b/>
          <w:sz w:val="20"/>
          <w:szCs w:val="22"/>
        </w:rPr>
      </w:pPr>
      <w:r w:rsidRPr="001E4B24">
        <w:rPr>
          <w:rFonts w:ascii="Georgia" w:hAnsi="Georgia" w:cs="Arial"/>
          <w:b/>
          <w:sz w:val="20"/>
          <w:szCs w:val="22"/>
        </w:rPr>
        <w:t>Signatures:</w:t>
      </w:r>
    </w:p>
    <w:p w14:paraId="5238B277" w14:textId="77777777" w:rsidR="00D030DE" w:rsidRDefault="00D030DE" w:rsidP="00D030DE">
      <w:pPr>
        <w:rPr>
          <w:rFonts w:ascii="Georgia" w:hAnsi="Georgia" w:cs="Arial"/>
          <w:b/>
          <w:sz w:val="20"/>
          <w:szCs w:val="22"/>
        </w:rPr>
      </w:pPr>
    </w:p>
    <w:p w14:paraId="642358B1" w14:textId="77777777" w:rsidR="00D030DE" w:rsidRPr="001E4B24" w:rsidRDefault="00D030DE" w:rsidP="00D030DE">
      <w:pPr>
        <w:rPr>
          <w:rFonts w:ascii="Georgia" w:hAnsi="Georgia" w:cs="Arial"/>
          <w:sz w:val="20"/>
          <w:szCs w:val="22"/>
        </w:rPr>
      </w:pPr>
      <w:r w:rsidRPr="001E4B24">
        <w:rPr>
          <w:rFonts w:ascii="Georgia" w:hAnsi="Georgia" w:cs="Arial"/>
          <w:sz w:val="20"/>
          <w:szCs w:val="22"/>
        </w:rPr>
        <w:t>Clarification of signature</w:t>
      </w:r>
      <w:r>
        <w:rPr>
          <w:rFonts w:ascii="Georgia" w:hAnsi="Georgia" w:cs="Arial"/>
          <w:sz w:val="20"/>
          <w:szCs w:val="22"/>
        </w:rPr>
        <w:tab/>
      </w:r>
      <w:r>
        <w:rPr>
          <w:rFonts w:ascii="Georgia" w:hAnsi="Georgia" w:cs="Arial"/>
          <w:sz w:val="20"/>
          <w:szCs w:val="22"/>
        </w:rPr>
        <w:tab/>
      </w:r>
      <w:r>
        <w:rPr>
          <w:rFonts w:ascii="Georgia" w:hAnsi="Georgia" w:cs="Arial"/>
          <w:sz w:val="20"/>
          <w:szCs w:val="22"/>
        </w:rPr>
        <w:tab/>
      </w:r>
      <w:r>
        <w:rPr>
          <w:rFonts w:ascii="Georgia" w:hAnsi="Georgia" w:cs="Arial"/>
          <w:sz w:val="20"/>
          <w:szCs w:val="22"/>
        </w:rPr>
        <w:tab/>
      </w:r>
      <w:r w:rsidRPr="001E4B24">
        <w:rPr>
          <w:rFonts w:ascii="Georgia" w:hAnsi="Georgia" w:cs="Arial"/>
          <w:sz w:val="20"/>
          <w:szCs w:val="22"/>
        </w:rPr>
        <w:t>Clarification of signature</w:t>
      </w:r>
    </w:p>
    <w:p w14:paraId="3B0E79DC" w14:textId="77777777" w:rsidR="00D030DE" w:rsidRDefault="00D030DE" w:rsidP="00D030DE">
      <w:pPr>
        <w:rPr>
          <w:rFonts w:ascii="Georgia" w:hAnsi="Georgia" w:cs="Arial"/>
          <w:sz w:val="20"/>
          <w:szCs w:val="22"/>
        </w:rPr>
      </w:pPr>
      <w:r w:rsidRPr="001E4B24">
        <w:rPr>
          <w:rFonts w:ascii="Georgia" w:hAnsi="Georgia" w:cs="Arial"/>
          <w:sz w:val="20"/>
          <w:szCs w:val="22"/>
        </w:rPr>
        <w:t>Professor, thesis</w:t>
      </w:r>
      <w:r>
        <w:rPr>
          <w:rFonts w:ascii="Georgia" w:hAnsi="Georgia" w:cs="Arial"/>
          <w:sz w:val="20"/>
          <w:szCs w:val="22"/>
        </w:rPr>
        <w:t xml:space="preserve"> supervisor</w:t>
      </w:r>
      <w:r>
        <w:rPr>
          <w:rFonts w:ascii="Georgia" w:hAnsi="Georgia" w:cs="Arial"/>
          <w:sz w:val="20"/>
          <w:szCs w:val="22"/>
        </w:rPr>
        <w:tab/>
      </w:r>
      <w:r>
        <w:rPr>
          <w:rFonts w:ascii="Georgia" w:hAnsi="Georgia" w:cs="Arial"/>
          <w:sz w:val="20"/>
          <w:szCs w:val="22"/>
        </w:rPr>
        <w:tab/>
      </w:r>
      <w:r>
        <w:rPr>
          <w:rFonts w:ascii="Georgia" w:hAnsi="Georgia" w:cs="Arial"/>
          <w:sz w:val="20"/>
          <w:szCs w:val="22"/>
        </w:rPr>
        <w:tab/>
      </w:r>
      <w:r>
        <w:rPr>
          <w:rFonts w:ascii="Georgia" w:hAnsi="Georgia" w:cs="Arial"/>
          <w:sz w:val="20"/>
          <w:szCs w:val="22"/>
        </w:rPr>
        <w:tab/>
      </w:r>
      <w:r w:rsidRPr="001E4B24">
        <w:rPr>
          <w:rFonts w:ascii="Georgia" w:hAnsi="Georgia" w:cs="Arial"/>
          <w:sz w:val="20"/>
          <w:szCs w:val="22"/>
        </w:rPr>
        <w:t>Thesis advisor</w:t>
      </w:r>
      <w:r>
        <w:rPr>
          <w:rFonts w:ascii="Georgia" w:hAnsi="Georgia" w:cs="Arial"/>
          <w:sz w:val="20"/>
          <w:szCs w:val="22"/>
        </w:rPr>
        <w:t xml:space="preserve"> (not mandatory)</w:t>
      </w:r>
    </w:p>
    <w:p w14:paraId="6B919081" w14:textId="77777777" w:rsidR="00D030DE" w:rsidRDefault="00D030DE" w:rsidP="00D030DE">
      <w:pPr>
        <w:rPr>
          <w:rFonts w:ascii="Georgia" w:hAnsi="Georgia" w:cs="Arial"/>
          <w:sz w:val="20"/>
          <w:szCs w:val="22"/>
        </w:rPr>
      </w:pPr>
    </w:p>
    <w:p w14:paraId="19CC77F1" w14:textId="0C531D23" w:rsidR="00D030DE" w:rsidRDefault="00D030DE" w:rsidP="00D030DE">
      <w:pPr>
        <w:rPr>
          <w:rFonts w:ascii="Georgia" w:hAnsi="Georgia" w:cs="Arial"/>
          <w:sz w:val="20"/>
          <w:szCs w:val="22"/>
        </w:rPr>
      </w:pPr>
      <w:r w:rsidRPr="001E4B24">
        <w:rPr>
          <w:rFonts w:ascii="Georgia" w:hAnsi="Georgia" w:cs="Arial"/>
          <w:sz w:val="20"/>
          <w:szCs w:val="22"/>
        </w:rPr>
        <w:t>Clarification of signature</w:t>
      </w:r>
    </w:p>
    <w:p w14:paraId="7E7B01E7" w14:textId="5CAF677F" w:rsidR="00CA731E" w:rsidRPr="00D030DE" w:rsidRDefault="00D030DE" w:rsidP="00D030DE">
      <w:pPr>
        <w:rPr>
          <w:rFonts w:ascii="Georgia" w:hAnsi="Georgia" w:cs="Arial"/>
          <w:sz w:val="20"/>
          <w:szCs w:val="22"/>
        </w:rPr>
      </w:pPr>
      <w:r w:rsidRPr="001E4B24">
        <w:rPr>
          <w:rFonts w:ascii="Georgia" w:hAnsi="Georgia" w:cs="Arial"/>
          <w:sz w:val="20"/>
          <w:szCs w:val="22"/>
        </w:rPr>
        <w:t xml:space="preserve">Professor, second reviewer [required if the grade awarded is fail, </w:t>
      </w:r>
      <w:r w:rsidRPr="00C14DE8">
        <w:rPr>
          <w:rFonts w:ascii="Georgia" w:hAnsi="Georgia" w:cs="Arial"/>
          <w:sz w:val="22"/>
          <w:szCs w:val="22"/>
        </w:rPr>
        <w:t>1 or 5</w:t>
      </w:r>
      <w:r>
        <w:rPr>
          <w:rFonts w:ascii="Georgia" w:hAnsi="Georgia" w:cs="Arial"/>
          <w:sz w:val="22"/>
          <w:szCs w:val="22"/>
        </w:rPr>
        <w:t>]</w:t>
      </w:r>
    </w:p>
    <w:sectPr w:rsidR="00CA731E" w:rsidRPr="00D030DE" w:rsidSect="00D030DE">
      <w:headerReference w:type="default" r:id="rId11"/>
      <w:footerReference w:type="default" r:id="rId12"/>
      <w:headerReference w:type="first" r:id="rId13"/>
      <w:footerReference w:type="first" r:id="rId14"/>
      <w:pgSz w:w="11906" w:h="16838" w:code="9"/>
      <w:pgMar w:top="720" w:right="720" w:bottom="720" w:left="720" w:header="851"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44EA" w14:textId="77777777" w:rsidR="00207DB4" w:rsidRPr="00FD0730" w:rsidRDefault="00207DB4">
      <w:r w:rsidRPr="00FD0730">
        <w:separator/>
      </w:r>
    </w:p>
  </w:endnote>
  <w:endnote w:type="continuationSeparator" w:id="0">
    <w:p w14:paraId="0AE8109D" w14:textId="77777777" w:rsidR="00207DB4" w:rsidRPr="00FD0730" w:rsidRDefault="00207DB4">
      <w:r w:rsidRPr="00FD07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4510" w14:textId="77777777" w:rsidR="00E24B9C" w:rsidRPr="00FD0730" w:rsidRDefault="00CA731E">
    <w:pPr>
      <w:pStyle w:val="Footer"/>
    </w:pPr>
    <w:r w:rsidRPr="00CA731E">
      <w:rPr>
        <w:noProof/>
        <w:sz w:val="2"/>
        <w:szCs w:val="2"/>
      </w:rPr>
      <mc:AlternateContent>
        <mc:Choice Requires="wps">
          <w:drawing>
            <wp:anchor distT="0" distB="0" distL="114300" distR="114300" simplePos="0" relativeHeight="251673600" behindDoc="0" locked="1" layoutInCell="1" allowOverlap="1" wp14:anchorId="6C7B2278" wp14:editId="34E6F7F3">
              <wp:simplePos x="0" y="0"/>
              <wp:positionH relativeFrom="page">
                <wp:posOffset>720090</wp:posOffset>
              </wp:positionH>
              <wp:positionV relativeFrom="page">
                <wp:posOffset>558165</wp:posOffset>
              </wp:positionV>
              <wp:extent cx="1090800" cy="990000"/>
              <wp:effectExtent l="0" t="0" r="0" b="635"/>
              <wp:wrapNone/>
              <wp:docPr id="1140177236"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090800" cy="990000"/>
                      </a:xfrm>
                      <a:custGeom>
                        <a:avLst/>
                        <a:gdLst>
                          <a:gd name="T0" fmla="*/ 598 w 1008"/>
                          <a:gd name="T1" fmla="*/ 915 h 915"/>
                          <a:gd name="T2" fmla="*/ 579 w 1008"/>
                          <a:gd name="T3" fmla="*/ 886 h 915"/>
                          <a:gd name="T4" fmla="*/ 606 w 1008"/>
                          <a:gd name="T5" fmla="*/ 914 h 915"/>
                          <a:gd name="T6" fmla="*/ 24 w 1008"/>
                          <a:gd name="T7" fmla="*/ 645 h 915"/>
                          <a:gd name="T8" fmla="*/ 106 w 1008"/>
                          <a:gd name="T9" fmla="*/ 615 h 915"/>
                          <a:gd name="T10" fmla="*/ 113 w 1008"/>
                          <a:gd name="T11" fmla="*/ 651 h 915"/>
                          <a:gd name="T12" fmla="*/ 208 w 1008"/>
                          <a:gd name="T13" fmla="*/ 650 h 915"/>
                          <a:gd name="T14" fmla="*/ 216 w 1008"/>
                          <a:gd name="T15" fmla="*/ 629 h 915"/>
                          <a:gd name="T16" fmla="*/ 249 w 1008"/>
                          <a:gd name="T17" fmla="*/ 663 h 915"/>
                          <a:gd name="T18" fmla="*/ 242 w 1008"/>
                          <a:gd name="T19" fmla="*/ 651 h 915"/>
                          <a:gd name="T20" fmla="*/ 329 w 1008"/>
                          <a:gd name="T21" fmla="*/ 642 h 915"/>
                          <a:gd name="T22" fmla="*/ 443 w 1008"/>
                          <a:gd name="T23" fmla="*/ 620 h 915"/>
                          <a:gd name="T24" fmla="*/ 471 w 1008"/>
                          <a:gd name="T25" fmla="*/ 582 h 915"/>
                          <a:gd name="T26" fmla="*/ 545 w 1008"/>
                          <a:gd name="T27" fmla="*/ 642 h 915"/>
                          <a:gd name="T28" fmla="*/ 568 w 1008"/>
                          <a:gd name="T29" fmla="*/ 650 h 915"/>
                          <a:gd name="T30" fmla="*/ 612 w 1008"/>
                          <a:gd name="T31" fmla="*/ 662 h 915"/>
                          <a:gd name="T32" fmla="*/ 672 w 1008"/>
                          <a:gd name="T33" fmla="*/ 620 h 915"/>
                          <a:gd name="T34" fmla="*/ 654 w 1008"/>
                          <a:gd name="T35" fmla="*/ 645 h 915"/>
                          <a:gd name="T36" fmla="*/ 686 w 1008"/>
                          <a:gd name="T37" fmla="*/ 603 h 915"/>
                          <a:gd name="T38" fmla="*/ 734 w 1008"/>
                          <a:gd name="T39" fmla="*/ 604 h 915"/>
                          <a:gd name="T40" fmla="*/ 800 w 1008"/>
                          <a:gd name="T41" fmla="*/ 685 h 915"/>
                          <a:gd name="T42" fmla="*/ 21 w 1008"/>
                          <a:gd name="T43" fmla="*/ 714 h 915"/>
                          <a:gd name="T44" fmla="*/ 5 w 1008"/>
                          <a:gd name="T45" fmla="*/ 767 h 915"/>
                          <a:gd name="T46" fmla="*/ 5 w 1008"/>
                          <a:gd name="T47" fmla="*/ 731 h 915"/>
                          <a:gd name="T48" fmla="*/ 82 w 1008"/>
                          <a:gd name="T49" fmla="*/ 771 h 915"/>
                          <a:gd name="T50" fmla="*/ 106 w 1008"/>
                          <a:gd name="T51" fmla="*/ 731 h 915"/>
                          <a:gd name="T52" fmla="*/ 108 w 1008"/>
                          <a:gd name="T53" fmla="*/ 776 h 915"/>
                          <a:gd name="T54" fmla="*/ 159 w 1008"/>
                          <a:gd name="T55" fmla="*/ 732 h 915"/>
                          <a:gd name="T56" fmla="*/ 250 w 1008"/>
                          <a:gd name="T57" fmla="*/ 722 h 915"/>
                          <a:gd name="T58" fmla="*/ 237 w 1008"/>
                          <a:gd name="T59" fmla="*/ 730 h 915"/>
                          <a:gd name="T60" fmla="*/ 270 w 1008"/>
                          <a:gd name="T61" fmla="*/ 738 h 915"/>
                          <a:gd name="T62" fmla="*/ 298 w 1008"/>
                          <a:gd name="T63" fmla="*/ 777 h 915"/>
                          <a:gd name="T64" fmla="*/ 298 w 1008"/>
                          <a:gd name="T65" fmla="*/ 764 h 915"/>
                          <a:gd name="T66" fmla="*/ 434 w 1008"/>
                          <a:gd name="T67" fmla="*/ 720 h 915"/>
                          <a:gd name="T68" fmla="*/ 426 w 1008"/>
                          <a:gd name="T69" fmla="*/ 732 h 915"/>
                          <a:gd name="T70" fmla="*/ 467 w 1008"/>
                          <a:gd name="T71" fmla="*/ 698 h 915"/>
                          <a:gd name="T72" fmla="*/ 648 w 1008"/>
                          <a:gd name="T73" fmla="*/ 777 h 915"/>
                          <a:gd name="T74" fmla="*/ 675 w 1008"/>
                          <a:gd name="T75" fmla="*/ 741 h 915"/>
                          <a:gd name="T76" fmla="*/ 652 w 1008"/>
                          <a:gd name="T77" fmla="*/ 729 h 915"/>
                          <a:gd name="T78" fmla="*/ 712 w 1008"/>
                          <a:gd name="T79" fmla="*/ 716 h 915"/>
                          <a:gd name="T80" fmla="*/ 712 w 1008"/>
                          <a:gd name="T81" fmla="*/ 764 h 915"/>
                          <a:gd name="T82" fmla="*/ 757 w 1008"/>
                          <a:gd name="T83" fmla="*/ 772 h 915"/>
                          <a:gd name="T84" fmla="*/ 807 w 1008"/>
                          <a:gd name="T85" fmla="*/ 776 h 915"/>
                          <a:gd name="T86" fmla="*/ 883 w 1008"/>
                          <a:gd name="T87" fmla="*/ 776 h 915"/>
                          <a:gd name="T88" fmla="*/ 901 w 1008"/>
                          <a:gd name="T89" fmla="*/ 735 h 915"/>
                          <a:gd name="T90" fmla="*/ 910 w 1008"/>
                          <a:gd name="T91" fmla="*/ 771 h 915"/>
                          <a:gd name="T92" fmla="*/ 948 w 1008"/>
                          <a:gd name="T93" fmla="*/ 729 h 915"/>
                          <a:gd name="T94" fmla="*/ 959 w 1008"/>
                          <a:gd name="T95" fmla="*/ 763 h 915"/>
                          <a:gd name="T96" fmla="*/ 53 w 1008"/>
                          <a:gd name="T97" fmla="*/ 878 h 915"/>
                          <a:gd name="T98" fmla="*/ 91 w 1008"/>
                          <a:gd name="T99" fmla="*/ 846 h 915"/>
                          <a:gd name="T100" fmla="*/ 167 w 1008"/>
                          <a:gd name="T101" fmla="*/ 888 h 915"/>
                          <a:gd name="T102" fmla="*/ 189 w 1008"/>
                          <a:gd name="T103" fmla="*/ 892 h 915"/>
                          <a:gd name="T104" fmla="*/ 148 w 1008"/>
                          <a:gd name="T105" fmla="*/ 862 h 915"/>
                          <a:gd name="T106" fmla="*/ 203 w 1008"/>
                          <a:gd name="T107" fmla="*/ 833 h 915"/>
                          <a:gd name="T108" fmla="*/ 263 w 1008"/>
                          <a:gd name="T109" fmla="*/ 846 h 915"/>
                          <a:gd name="T110" fmla="*/ 327 w 1008"/>
                          <a:gd name="T111" fmla="*/ 832 h 915"/>
                          <a:gd name="T112" fmla="*/ 332 w 1008"/>
                          <a:gd name="T113" fmla="*/ 893 h 915"/>
                          <a:gd name="T114" fmla="*/ 365 w 1008"/>
                          <a:gd name="T115" fmla="*/ 850 h 915"/>
                          <a:gd name="T116" fmla="*/ 402 w 1008"/>
                          <a:gd name="T117" fmla="*/ 877 h 915"/>
                          <a:gd name="T118" fmla="*/ 452 w 1008"/>
                          <a:gd name="T119" fmla="*/ 835 h 915"/>
                          <a:gd name="T120" fmla="*/ 491 w 1008"/>
                          <a:gd name="T121" fmla="*/ 817 h 915"/>
                          <a:gd name="T122" fmla="*/ 559 w 1008"/>
                          <a:gd name="T123" fmla="*/ 892 h 9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08" h="915">
                            <a:moveTo>
                              <a:pt x="599" y="879"/>
                            </a:moveTo>
                            <a:lnTo>
                              <a:pt x="601" y="878"/>
                            </a:lnTo>
                            <a:lnTo>
                              <a:pt x="604" y="878"/>
                            </a:lnTo>
                            <a:lnTo>
                              <a:pt x="606" y="876"/>
                            </a:lnTo>
                            <a:lnTo>
                              <a:pt x="608" y="874"/>
                            </a:lnTo>
                            <a:lnTo>
                              <a:pt x="609" y="872"/>
                            </a:lnTo>
                            <a:lnTo>
                              <a:pt x="610" y="869"/>
                            </a:lnTo>
                            <a:lnTo>
                              <a:pt x="611" y="866"/>
                            </a:lnTo>
                            <a:lnTo>
                              <a:pt x="611" y="862"/>
                            </a:lnTo>
                            <a:lnTo>
                              <a:pt x="611" y="858"/>
                            </a:lnTo>
                            <a:lnTo>
                              <a:pt x="610" y="855"/>
                            </a:lnTo>
                            <a:lnTo>
                              <a:pt x="609" y="852"/>
                            </a:lnTo>
                            <a:lnTo>
                              <a:pt x="608" y="850"/>
                            </a:lnTo>
                            <a:lnTo>
                              <a:pt x="606" y="848"/>
                            </a:lnTo>
                            <a:lnTo>
                              <a:pt x="604" y="846"/>
                            </a:lnTo>
                            <a:lnTo>
                              <a:pt x="601" y="845"/>
                            </a:lnTo>
                            <a:lnTo>
                              <a:pt x="599" y="845"/>
                            </a:lnTo>
                            <a:lnTo>
                              <a:pt x="596" y="845"/>
                            </a:lnTo>
                            <a:lnTo>
                              <a:pt x="593" y="846"/>
                            </a:lnTo>
                            <a:lnTo>
                              <a:pt x="591" y="848"/>
                            </a:lnTo>
                            <a:lnTo>
                              <a:pt x="589" y="850"/>
                            </a:lnTo>
                            <a:lnTo>
                              <a:pt x="588" y="852"/>
                            </a:lnTo>
                            <a:lnTo>
                              <a:pt x="587" y="855"/>
                            </a:lnTo>
                            <a:lnTo>
                              <a:pt x="586" y="859"/>
                            </a:lnTo>
                            <a:lnTo>
                              <a:pt x="586" y="862"/>
                            </a:lnTo>
                            <a:lnTo>
                              <a:pt x="586" y="866"/>
                            </a:lnTo>
                            <a:lnTo>
                              <a:pt x="587" y="869"/>
                            </a:lnTo>
                            <a:lnTo>
                              <a:pt x="588" y="872"/>
                            </a:lnTo>
                            <a:lnTo>
                              <a:pt x="589" y="874"/>
                            </a:lnTo>
                            <a:lnTo>
                              <a:pt x="591" y="876"/>
                            </a:lnTo>
                            <a:lnTo>
                              <a:pt x="593" y="878"/>
                            </a:lnTo>
                            <a:lnTo>
                              <a:pt x="596" y="878"/>
                            </a:lnTo>
                            <a:lnTo>
                              <a:pt x="599" y="879"/>
                            </a:lnTo>
                            <a:close/>
                            <a:moveTo>
                              <a:pt x="598" y="915"/>
                            </a:moveTo>
                            <a:lnTo>
                              <a:pt x="593" y="915"/>
                            </a:lnTo>
                            <a:lnTo>
                              <a:pt x="588" y="914"/>
                            </a:lnTo>
                            <a:lnTo>
                              <a:pt x="583" y="912"/>
                            </a:lnTo>
                            <a:lnTo>
                              <a:pt x="580" y="910"/>
                            </a:lnTo>
                            <a:lnTo>
                              <a:pt x="577" y="908"/>
                            </a:lnTo>
                            <a:lnTo>
                              <a:pt x="574" y="905"/>
                            </a:lnTo>
                            <a:lnTo>
                              <a:pt x="572" y="902"/>
                            </a:lnTo>
                            <a:lnTo>
                              <a:pt x="571" y="899"/>
                            </a:lnTo>
                            <a:lnTo>
                              <a:pt x="587" y="897"/>
                            </a:lnTo>
                            <a:lnTo>
                              <a:pt x="587" y="898"/>
                            </a:lnTo>
                            <a:lnTo>
                              <a:pt x="588" y="899"/>
                            </a:lnTo>
                            <a:lnTo>
                              <a:pt x="590" y="901"/>
                            </a:lnTo>
                            <a:lnTo>
                              <a:pt x="592" y="902"/>
                            </a:lnTo>
                            <a:lnTo>
                              <a:pt x="594" y="903"/>
                            </a:lnTo>
                            <a:lnTo>
                              <a:pt x="599" y="903"/>
                            </a:lnTo>
                            <a:lnTo>
                              <a:pt x="601" y="903"/>
                            </a:lnTo>
                            <a:lnTo>
                              <a:pt x="604" y="903"/>
                            </a:lnTo>
                            <a:lnTo>
                              <a:pt x="606" y="902"/>
                            </a:lnTo>
                            <a:lnTo>
                              <a:pt x="608" y="901"/>
                            </a:lnTo>
                            <a:lnTo>
                              <a:pt x="609" y="899"/>
                            </a:lnTo>
                            <a:lnTo>
                              <a:pt x="610" y="897"/>
                            </a:lnTo>
                            <a:lnTo>
                              <a:pt x="611" y="895"/>
                            </a:lnTo>
                            <a:lnTo>
                              <a:pt x="611" y="892"/>
                            </a:lnTo>
                            <a:lnTo>
                              <a:pt x="611" y="881"/>
                            </a:lnTo>
                            <a:lnTo>
                              <a:pt x="608" y="885"/>
                            </a:lnTo>
                            <a:lnTo>
                              <a:pt x="605" y="888"/>
                            </a:lnTo>
                            <a:lnTo>
                              <a:pt x="602" y="889"/>
                            </a:lnTo>
                            <a:lnTo>
                              <a:pt x="600" y="890"/>
                            </a:lnTo>
                            <a:lnTo>
                              <a:pt x="597" y="891"/>
                            </a:lnTo>
                            <a:lnTo>
                              <a:pt x="594" y="891"/>
                            </a:lnTo>
                            <a:lnTo>
                              <a:pt x="587" y="890"/>
                            </a:lnTo>
                            <a:lnTo>
                              <a:pt x="584" y="889"/>
                            </a:lnTo>
                            <a:lnTo>
                              <a:pt x="581" y="888"/>
                            </a:lnTo>
                            <a:lnTo>
                              <a:pt x="579" y="886"/>
                            </a:lnTo>
                            <a:lnTo>
                              <a:pt x="577" y="884"/>
                            </a:lnTo>
                            <a:lnTo>
                              <a:pt x="575" y="881"/>
                            </a:lnTo>
                            <a:lnTo>
                              <a:pt x="573" y="878"/>
                            </a:lnTo>
                            <a:lnTo>
                              <a:pt x="571" y="875"/>
                            </a:lnTo>
                            <a:lnTo>
                              <a:pt x="570" y="871"/>
                            </a:lnTo>
                            <a:lnTo>
                              <a:pt x="570" y="867"/>
                            </a:lnTo>
                            <a:lnTo>
                              <a:pt x="570" y="862"/>
                            </a:lnTo>
                            <a:lnTo>
                              <a:pt x="570" y="857"/>
                            </a:lnTo>
                            <a:lnTo>
                              <a:pt x="570" y="853"/>
                            </a:lnTo>
                            <a:lnTo>
                              <a:pt x="571" y="849"/>
                            </a:lnTo>
                            <a:lnTo>
                              <a:pt x="573" y="846"/>
                            </a:lnTo>
                            <a:lnTo>
                              <a:pt x="575" y="842"/>
                            </a:lnTo>
                            <a:lnTo>
                              <a:pt x="577" y="840"/>
                            </a:lnTo>
                            <a:lnTo>
                              <a:pt x="579" y="837"/>
                            </a:lnTo>
                            <a:lnTo>
                              <a:pt x="582" y="835"/>
                            </a:lnTo>
                            <a:lnTo>
                              <a:pt x="584" y="834"/>
                            </a:lnTo>
                            <a:lnTo>
                              <a:pt x="587" y="833"/>
                            </a:lnTo>
                            <a:lnTo>
                              <a:pt x="593" y="832"/>
                            </a:lnTo>
                            <a:lnTo>
                              <a:pt x="598" y="833"/>
                            </a:lnTo>
                            <a:lnTo>
                              <a:pt x="602" y="834"/>
                            </a:lnTo>
                            <a:lnTo>
                              <a:pt x="605" y="836"/>
                            </a:lnTo>
                            <a:lnTo>
                              <a:pt x="607" y="838"/>
                            </a:lnTo>
                            <a:lnTo>
                              <a:pt x="610" y="843"/>
                            </a:lnTo>
                            <a:lnTo>
                              <a:pt x="611" y="833"/>
                            </a:lnTo>
                            <a:lnTo>
                              <a:pt x="627" y="833"/>
                            </a:lnTo>
                            <a:lnTo>
                              <a:pt x="627" y="892"/>
                            </a:lnTo>
                            <a:lnTo>
                              <a:pt x="627" y="896"/>
                            </a:lnTo>
                            <a:lnTo>
                              <a:pt x="626" y="899"/>
                            </a:lnTo>
                            <a:lnTo>
                              <a:pt x="625" y="902"/>
                            </a:lnTo>
                            <a:lnTo>
                              <a:pt x="623" y="905"/>
                            </a:lnTo>
                            <a:lnTo>
                              <a:pt x="621" y="907"/>
                            </a:lnTo>
                            <a:lnTo>
                              <a:pt x="619" y="909"/>
                            </a:lnTo>
                            <a:lnTo>
                              <a:pt x="613" y="913"/>
                            </a:lnTo>
                            <a:lnTo>
                              <a:pt x="606" y="914"/>
                            </a:lnTo>
                            <a:lnTo>
                              <a:pt x="598" y="915"/>
                            </a:lnTo>
                            <a:close/>
                            <a:moveTo>
                              <a:pt x="301" y="298"/>
                            </a:moveTo>
                            <a:lnTo>
                              <a:pt x="242" y="128"/>
                            </a:lnTo>
                            <a:lnTo>
                              <a:pt x="183" y="298"/>
                            </a:lnTo>
                            <a:lnTo>
                              <a:pt x="301" y="298"/>
                            </a:lnTo>
                            <a:close/>
                            <a:moveTo>
                              <a:pt x="483" y="479"/>
                            </a:moveTo>
                            <a:lnTo>
                              <a:pt x="363" y="479"/>
                            </a:lnTo>
                            <a:lnTo>
                              <a:pt x="334" y="394"/>
                            </a:lnTo>
                            <a:lnTo>
                              <a:pt x="150" y="394"/>
                            </a:lnTo>
                            <a:lnTo>
                              <a:pt x="120" y="479"/>
                            </a:lnTo>
                            <a:lnTo>
                              <a:pt x="0" y="479"/>
                            </a:lnTo>
                            <a:lnTo>
                              <a:pt x="170" y="0"/>
                            </a:lnTo>
                            <a:lnTo>
                              <a:pt x="314" y="0"/>
                            </a:lnTo>
                            <a:lnTo>
                              <a:pt x="483" y="479"/>
                            </a:lnTo>
                            <a:close/>
                            <a:moveTo>
                              <a:pt x="528" y="479"/>
                            </a:moveTo>
                            <a:lnTo>
                              <a:pt x="528" y="370"/>
                            </a:lnTo>
                            <a:lnTo>
                              <a:pt x="637" y="370"/>
                            </a:lnTo>
                            <a:lnTo>
                              <a:pt x="637" y="479"/>
                            </a:lnTo>
                            <a:lnTo>
                              <a:pt x="528" y="479"/>
                            </a:lnTo>
                            <a:close/>
                            <a:moveTo>
                              <a:pt x="640" y="166"/>
                            </a:moveTo>
                            <a:lnTo>
                              <a:pt x="612" y="332"/>
                            </a:lnTo>
                            <a:lnTo>
                              <a:pt x="548" y="332"/>
                            </a:lnTo>
                            <a:lnTo>
                              <a:pt x="525" y="166"/>
                            </a:lnTo>
                            <a:lnTo>
                              <a:pt x="525" y="0"/>
                            </a:lnTo>
                            <a:lnTo>
                              <a:pt x="640" y="0"/>
                            </a:lnTo>
                            <a:lnTo>
                              <a:pt x="640" y="166"/>
                            </a:lnTo>
                            <a:close/>
                            <a:moveTo>
                              <a:pt x="18" y="662"/>
                            </a:moveTo>
                            <a:lnTo>
                              <a:pt x="0" y="662"/>
                            </a:lnTo>
                            <a:lnTo>
                              <a:pt x="27" y="584"/>
                            </a:lnTo>
                            <a:lnTo>
                              <a:pt x="49" y="584"/>
                            </a:lnTo>
                            <a:lnTo>
                              <a:pt x="76" y="662"/>
                            </a:lnTo>
                            <a:lnTo>
                              <a:pt x="58" y="662"/>
                            </a:lnTo>
                            <a:lnTo>
                              <a:pt x="52" y="645"/>
                            </a:lnTo>
                            <a:lnTo>
                              <a:pt x="24" y="645"/>
                            </a:lnTo>
                            <a:lnTo>
                              <a:pt x="18" y="662"/>
                            </a:lnTo>
                            <a:close/>
                            <a:moveTo>
                              <a:pt x="28" y="632"/>
                            </a:moveTo>
                            <a:lnTo>
                              <a:pt x="48" y="632"/>
                            </a:lnTo>
                            <a:lnTo>
                              <a:pt x="38" y="602"/>
                            </a:lnTo>
                            <a:lnTo>
                              <a:pt x="28" y="632"/>
                            </a:lnTo>
                            <a:close/>
                            <a:moveTo>
                              <a:pt x="101" y="664"/>
                            </a:moveTo>
                            <a:lnTo>
                              <a:pt x="97" y="663"/>
                            </a:lnTo>
                            <a:lnTo>
                              <a:pt x="94" y="662"/>
                            </a:lnTo>
                            <a:lnTo>
                              <a:pt x="92" y="662"/>
                            </a:lnTo>
                            <a:lnTo>
                              <a:pt x="90" y="661"/>
                            </a:lnTo>
                            <a:lnTo>
                              <a:pt x="87" y="659"/>
                            </a:lnTo>
                            <a:lnTo>
                              <a:pt x="85" y="657"/>
                            </a:lnTo>
                            <a:lnTo>
                              <a:pt x="83" y="654"/>
                            </a:lnTo>
                            <a:lnTo>
                              <a:pt x="82" y="650"/>
                            </a:lnTo>
                            <a:lnTo>
                              <a:pt x="82" y="646"/>
                            </a:lnTo>
                            <a:lnTo>
                              <a:pt x="82" y="643"/>
                            </a:lnTo>
                            <a:lnTo>
                              <a:pt x="83" y="640"/>
                            </a:lnTo>
                            <a:lnTo>
                              <a:pt x="84" y="638"/>
                            </a:lnTo>
                            <a:lnTo>
                              <a:pt x="85" y="636"/>
                            </a:lnTo>
                            <a:lnTo>
                              <a:pt x="89" y="632"/>
                            </a:lnTo>
                            <a:lnTo>
                              <a:pt x="91" y="631"/>
                            </a:lnTo>
                            <a:lnTo>
                              <a:pt x="93" y="630"/>
                            </a:lnTo>
                            <a:lnTo>
                              <a:pt x="98" y="629"/>
                            </a:lnTo>
                            <a:lnTo>
                              <a:pt x="104" y="628"/>
                            </a:lnTo>
                            <a:lnTo>
                              <a:pt x="115" y="626"/>
                            </a:lnTo>
                            <a:lnTo>
                              <a:pt x="117" y="625"/>
                            </a:lnTo>
                            <a:lnTo>
                              <a:pt x="118" y="624"/>
                            </a:lnTo>
                            <a:lnTo>
                              <a:pt x="118" y="623"/>
                            </a:lnTo>
                            <a:lnTo>
                              <a:pt x="118" y="619"/>
                            </a:lnTo>
                            <a:lnTo>
                              <a:pt x="116" y="617"/>
                            </a:lnTo>
                            <a:lnTo>
                              <a:pt x="115" y="616"/>
                            </a:lnTo>
                            <a:lnTo>
                              <a:pt x="113" y="615"/>
                            </a:lnTo>
                            <a:lnTo>
                              <a:pt x="109" y="615"/>
                            </a:lnTo>
                            <a:lnTo>
                              <a:pt x="106" y="615"/>
                            </a:lnTo>
                            <a:lnTo>
                              <a:pt x="104" y="616"/>
                            </a:lnTo>
                            <a:lnTo>
                              <a:pt x="102" y="617"/>
                            </a:lnTo>
                            <a:lnTo>
                              <a:pt x="100" y="619"/>
                            </a:lnTo>
                            <a:lnTo>
                              <a:pt x="99" y="622"/>
                            </a:lnTo>
                            <a:lnTo>
                              <a:pt x="84" y="620"/>
                            </a:lnTo>
                            <a:lnTo>
                              <a:pt x="85" y="616"/>
                            </a:lnTo>
                            <a:lnTo>
                              <a:pt x="87" y="613"/>
                            </a:lnTo>
                            <a:lnTo>
                              <a:pt x="89" y="610"/>
                            </a:lnTo>
                            <a:lnTo>
                              <a:pt x="92" y="608"/>
                            </a:lnTo>
                            <a:lnTo>
                              <a:pt x="96" y="605"/>
                            </a:lnTo>
                            <a:lnTo>
                              <a:pt x="100" y="604"/>
                            </a:lnTo>
                            <a:lnTo>
                              <a:pt x="105" y="603"/>
                            </a:lnTo>
                            <a:lnTo>
                              <a:pt x="110" y="603"/>
                            </a:lnTo>
                            <a:lnTo>
                              <a:pt x="116" y="603"/>
                            </a:lnTo>
                            <a:lnTo>
                              <a:pt x="122" y="605"/>
                            </a:lnTo>
                            <a:lnTo>
                              <a:pt x="125" y="606"/>
                            </a:lnTo>
                            <a:lnTo>
                              <a:pt x="127" y="608"/>
                            </a:lnTo>
                            <a:lnTo>
                              <a:pt x="129" y="609"/>
                            </a:lnTo>
                            <a:lnTo>
                              <a:pt x="131" y="611"/>
                            </a:lnTo>
                            <a:lnTo>
                              <a:pt x="133" y="614"/>
                            </a:lnTo>
                            <a:lnTo>
                              <a:pt x="134" y="616"/>
                            </a:lnTo>
                            <a:lnTo>
                              <a:pt x="134" y="619"/>
                            </a:lnTo>
                            <a:lnTo>
                              <a:pt x="135" y="623"/>
                            </a:lnTo>
                            <a:lnTo>
                              <a:pt x="135" y="662"/>
                            </a:lnTo>
                            <a:lnTo>
                              <a:pt x="119" y="662"/>
                            </a:lnTo>
                            <a:lnTo>
                              <a:pt x="119" y="654"/>
                            </a:lnTo>
                            <a:lnTo>
                              <a:pt x="116" y="658"/>
                            </a:lnTo>
                            <a:lnTo>
                              <a:pt x="112" y="661"/>
                            </a:lnTo>
                            <a:lnTo>
                              <a:pt x="107" y="663"/>
                            </a:lnTo>
                            <a:lnTo>
                              <a:pt x="104" y="663"/>
                            </a:lnTo>
                            <a:lnTo>
                              <a:pt x="101" y="664"/>
                            </a:lnTo>
                            <a:close/>
                            <a:moveTo>
                              <a:pt x="106" y="652"/>
                            </a:moveTo>
                            <a:lnTo>
                              <a:pt x="111" y="652"/>
                            </a:lnTo>
                            <a:lnTo>
                              <a:pt x="113" y="651"/>
                            </a:lnTo>
                            <a:lnTo>
                              <a:pt x="115" y="649"/>
                            </a:lnTo>
                            <a:lnTo>
                              <a:pt x="116" y="648"/>
                            </a:lnTo>
                            <a:lnTo>
                              <a:pt x="117" y="646"/>
                            </a:lnTo>
                            <a:lnTo>
                              <a:pt x="118" y="644"/>
                            </a:lnTo>
                            <a:lnTo>
                              <a:pt x="118" y="641"/>
                            </a:lnTo>
                            <a:lnTo>
                              <a:pt x="118" y="635"/>
                            </a:lnTo>
                            <a:lnTo>
                              <a:pt x="115" y="636"/>
                            </a:lnTo>
                            <a:lnTo>
                              <a:pt x="111" y="637"/>
                            </a:lnTo>
                            <a:lnTo>
                              <a:pt x="107" y="638"/>
                            </a:lnTo>
                            <a:lnTo>
                              <a:pt x="103" y="639"/>
                            </a:lnTo>
                            <a:lnTo>
                              <a:pt x="100" y="640"/>
                            </a:lnTo>
                            <a:lnTo>
                              <a:pt x="99" y="641"/>
                            </a:lnTo>
                            <a:lnTo>
                              <a:pt x="98" y="642"/>
                            </a:lnTo>
                            <a:lnTo>
                              <a:pt x="98" y="644"/>
                            </a:lnTo>
                            <a:lnTo>
                              <a:pt x="97" y="645"/>
                            </a:lnTo>
                            <a:lnTo>
                              <a:pt x="98" y="648"/>
                            </a:lnTo>
                            <a:lnTo>
                              <a:pt x="100" y="651"/>
                            </a:lnTo>
                            <a:lnTo>
                              <a:pt x="103" y="652"/>
                            </a:lnTo>
                            <a:lnTo>
                              <a:pt x="106" y="652"/>
                            </a:lnTo>
                            <a:close/>
                            <a:moveTo>
                              <a:pt x="164" y="662"/>
                            </a:moveTo>
                            <a:lnTo>
                              <a:pt x="148" y="662"/>
                            </a:lnTo>
                            <a:lnTo>
                              <a:pt x="148" y="584"/>
                            </a:lnTo>
                            <a:lnTo>
                              <a:pt x="164" y="584"/>
                            </a:lnTo>
                            <a:lnTo>
                              <a:pt x="164" y="662"/>
                            </a:lnTo>
                            <a:close/>
                            <a:moveTo>
                              <a:pt x="209" y="604"/>
                            </a:moveTo>
                            <a:lnTo>
                              <a:pt x="209" y="616"/>
                            </a:lnTo>
                            <a:lnTo>
                              <a:pt x="198" y="616"/>
                            </a:lnTo>
                            <a:lnTo>
                              <a:pt x="198" y="644"/>
                            </a:lnTo>
                            <a:lnTo>
                              <a:pt x="198" y="647"/>
                            </a:lnTo>
                            <a:lnTo>
                              <a:pt x="199" y="649"/>
                            </a:lnTo>
                            <a:lnTo>
                              <a:pt x="201" y="650"/>
                            </a:lnTo>
                            <a:lnTo>
                              <a:pt x="203" y="650"/>
                            </a:lnTo>
                            <a:lnTo>
                              <a:pt x="206" y="650"/>
                            </a:lnTo>
                            <a:lnTo>
                              <a:pt x="208" y="650"/>
                            </a:lnTo>
                            <a:lnTo>
                              <a:pt x="210" y="662"/>
                            </a:lnTo>
                            <a:lnTo>
                              <a:pt x="207" y="663"/>
                            </a:lnTo>
                            <a:lnTo>
                              <a:pt x="201" y="663"/>
                            </a:lnTo>
                            <a:lnTo>
                              <a:pt x="197" y="663"/>
                            </a:lnTo>
                            <a:lnTo>
                              <a:pt x="193" y="663"/>
                            </a:lnTo>
                            <a:lnTo>
                              <a:pt x="190" y="661"/>
                            </a:lnTo>
                            <a:lnTo>
                              <a:pt x="187" y="659"/>
                            </a:lnTo>
                            <a:lnTo>
                              <a:pt x="186" y="658"/>
                            </a:lnTo>
                            <a:lnTo>
                              <a:pt x="185" y="657"/>
                            </a:lnTo>
                            <a:lnTo>
                              <a:pt x="183" y="654"/>
                            </a:lnTo>
                            <a:lnTo>
                              <a:pt x="182" y="651"/>
                            </a:lnTo>
                            <a:lnTo>
                              <a:pt x="182" y="647"/>
                            </a:lnTo>
                            <a:lnTo>
                              <a:pt x="182" y="616"/>
                            </a:lnTo>
                            <a:lnTo>
                              <a:pt x="174" y="616"/>
                            </a:lnTo>
                            <a:lnTo>
                              <a:pt x="174" y="604"/>
                            </a:lnTo>
                            <a:lnTo>
                              <a:pt x="182" y="604"/>
                            </a:lnTo>
                            <a:lnTo>
                              <a:pt x="182" y="589"/>
                            </a:lnTo>
                            <a:lnTo>
                              <a:pt x="198" y="589"/>
                            </a:lnTo>
                            <a:lnTo>
                              <a:pt x="198" y="604"/>
                            </a:lnTo>
                            <a:lnTo>
                              <a:pt x="209" y="604"/>
                            </a:lnTo>
                            <a:close/>
                            <a:moveTo>
                              <a:pt x="245" y="664"/>
                            </a:moveTo>
                            <a:lnTo>
                              <a:pt x="240" y="663"/>
                            </a:lnTo>
                            <a:lnTo>
                              <a:pt x="236" y="663"/>
                            </a:lnTo>
                            <a:lnTo>
                              <a:pt x="233" y="661"/>
                            </a:lnTo>
                            <a:lnTo>
                              <a:pt x="229" y="660"/>
                            </a:lnTo>
                            <a:lnTo>
                              <a:pt x="226" y="658"/>
                            </a:lnTo>
                            <a:lnTo>
                              <a:pt x="223" y="655"/>
                            </a:lnTo>
                            <a:lnTo>
                              <a:pt x="221" y="652"/>
                            </a:lnTo>
                            <a:lnTo>
                              <a:pt x="219" y="649"/>
                            </a:lnTo>
                            <a:lnTo>
                              <a:pt x="218" y="646"/>
                            </a:lnTo>
                            <a:lnTo>
                              <a:pt x="217" y="642"/>
                            </a:lnTo>
                            <a:lnTo>
                              <a:pt x="216" y="638"/>
                            </a:lnTo>
                            <a:lnTo>
                              <a:pt x="216" y="633"/>
                            </a:lnTo>
                            <a:lnTo>
                              <a:pt x="216" y="629"/>
                            </a:lnTo>
                            <a:lnTo>
                              <a:pt x="217" y="625"/>
                            </a:lnTo>
                            <a:lnTo>
                              <a:pt x="218" y="621"/>
                            </a:lnTo>
                            <a:lnTo>
                              <a:pt x="219" y="617"/>
                            </a:lnTo>
                            <a:lnTo>
                              <a:pt x="221" y="614"/>
                            </a:lnTo>
                            <a:lnTo>
                              <a:pt x="223" y="611"/>
                            </a:lnTo>
                            <a:lnTo>
                              <a:pt x="226" y="609"/>
                            </a:lnTo>
                            <a:lnTo>
                              <a:pt x="229" y="607"/>
                            </a:lnTo>
                            <a:lnTo>
                              <a:pt x="233" y="605"/>
                            </a:lnTo>
                            <a:lnTo>
                              <a:pt x="236" y="604"/>
                            </a:lnTo>
                            <a:lnTo>
                              <a:pt x="240" y="603"/>
                            </a:lnTo>
                            <a:lnTo>
                              <a:pt x="245" y="603"/>
                            </a:lnTo>
                            <a:lnTo>
                              <a:pt x="249" y="603"/>
                            </a:lnTo>
                            <a:lnTo>
                              <a:pt x="253" y="604"/>
                            </a:lnTo>
                            <a:lnTo>
                              <a:pt x="257" y="605"/>
                            </a:lnTo>
                            <a:lnTo>
                              <a:pt x="260" y="607"/>
                            </a:lnTo>
                            <a:lnTo>
                              <a:pt x="263" y="609"/>
                            </a:lnTo>
                            <a:lnTo>
                              <a:pt x="266" y="611"/>
                            </a:lnTo>
                            <a:lnTo>
                              <a:pt x="268" y="614"/>
                            </a:lnTo>
                            <a:lnTo>
                              <a:pt x="270" y="617"/>
                            </a:lnTo>
                            <a:lnTo>
                              <a:pt x="272" y="621"/>
                            </a:lnTo>
                            <a:lnTo>
                              <a:pt x="273" y="625"/>
                            </a:lnTo>
                            <a:lnTo>
                              <a:pt x="273" y="629"/>
                            </a:lnTo>
                            <a:lnTo>
                              <a:pt x="274" y="633"/>
                            </a:lnTo>
                            <a:lnTo>
                              <a:pt x="273" y="638"/>
                            </a:lnTo>
                            <a:lnTo>
                              <a:pt x="273" y="642"/>
                            </a:lnTo>
                            <a:lnTo>
                              <a:pt x="272" y="646"/>
                            </a:lnTo>
                            <a:lnTo>
                              <a:pt x="270" y="649"/>
                            </a:lnTo>
                            <a:lnTo>
                              <a:pt x="268" y="652"/>
                            </a:lnTo>
                            <a:lnTo>
                              <a:pt x="266" y="655"/>
                            </a:lnTo>
                            <a:lnTo>
                              <a:pt x="263" y="658"/>
                            </a:lnTo>
                            <a:lnTo>
                              <a:pt x="260" y="660"/>
                            </a:lnTo>
                            <a:lnTo>
                              <a:pt x="257" y="661"/>
                            </a:lnTo>
                            <a:lnTo>
                              <a:pt x="253" y="663"/>
                            </a:lnTo>
                            <a:lnTo>
                              <a:pt x="249" y="663"/>
                            </a:lnTo>
                            <a:lnTo>
                              <a:pt x="245" y="664"/>
                            </a:lnTo>
                            <a:close/>
                            <a:moveTo>
                              <a:pt x="245" y="651"/>
                            </a:moveTo>
                            <a:lnTo>
                              <a:pt x="248" y="651"/>
                            </a:lnTo>
                            <a:lnTo>
                              <a:pt x="250" y="650"/>
                            </a:lnTo>
                            <a:lnTo>
                              <a:pt x="252" y="648"/>
                            </a:lnTo>
                            <a:lnTo>
                              <a:pt x="254" y="646"/>
                            </a:lnTo>
                            <a:lnTo>
                              <a:pt x="255" y="643"/>
                            </a:lnTo>
                            <a:lnTo>
                              <a:pt x="256" y="640"/>
                            </a:lnTo>
                            <a:lnTo>
                              <a:pt x="257" y="637"/>
                            </a:lnTo>
                            <a:lnTo>
                              <a:pt x="257" y="633"/>
                            </a:lnTo>
                            <a:lnTo>
                              <a:pt x="257" y="629"/>
                            </a:lnTo>
                            <a:lnTo>
                              <a:pt x="256" y="626"/>
                            </a:lnTo>
                            <a:lnTo>
                              <a:pt x="255" y="623"/>
                            </a:lnTo>
                            <a:lnTo>
                              <a:pt x="254" y="620"/>
                            </a:lnTo>
                            <a:lnTo>
                              <a:pt x="252" y="618"/>
                            </a:lnTo>
                            <a:lnTo>
                              <a:pt x="250" y="617"/>
                            </a:lnTo>
                            <a:lnTo>
                              <a:pt x="248" y="616"/>
                            </a:lnTo>
                            <a:lnTo>
                              <a:pt x="245" y="615"/>
                            </a:lnTo>
                            <a:lnTo>
                              <a:pt x="242" y="616"/>
                            </a:lnTo>
                            <a:lnTo>
                              <a:pt x="239" y="617"/>
                            </a:lnTo>
                            <a:lnTo>
                              <a:pt x="237" y="618"/>
                            </a:lnTo>
                            <a:lnTo>
                              <a:pt x="235" y="620"/>
                            </a:lnTo>
                            <a:lnTo>
                              <a:pt x="234" y="623"/>
                            </a:lnTo>
                            <a:lnTo>
                              <a:pt x="233" y="626"/>
                            </a:lnTo>
                            <a:lnTo>
                              <a:pt x="232" y="629"/>
                            </a:lnTo>
                            <a:lnTo>
                              <a:pt x="232" y="633"/>
                            </a:lnTo>
                            <a:lnTo>
                              <a:pt x="232" y="637"/>
                            </a:lnTo>
                            <a:lnTo>
                              <a:pt x="233" y="640"/>
                            </a:lnTo>
                            <a:lnTo>
                              <a:pt x="234" y="643"/>
                            </a:lnTo>
                            <a:lnTo>
                              <a:pt x="235" y="646"/>
                            </a:lnTo>
                            <a:lnTo>
                              <a:pt x="237" y="648"/>
                            </a:lnTo>
                            <a:lnTo>
                              <a:pt x="238" y="649"/>
                            </a:lnTo>
                            <a:lnTo>
                              <a:pt x="239" y="650"/>
                            </a:lnTo>
                            <a:lnTo>
                              <a:pt x="242" y="651"/>
                            </a:lnTo>
                            <a:lnTo>
                              <a:pt x="245" y="651"/>
                            </a:lnTo>
                            <a:close/>
                            <a:moveTo>
                              <a:pt x="358" y="584"/>
                            </a:moveTo>
                            <a:lnTo>
                              <a:pt x="375" y="584"/>
                            </a:lnTo>
                            <a:lnTo>
                              <a:pt x="375" y="635"/>
                            </a:lnTo>
                            <a:lnTo>
                              <a:pt x="375" y="639"/>
                            </a:lnTo>
                            <a:lnTo>
                              <a:pt x="374" y="643"/>
                            </a:lnTo>
                            <a:lnTo>
                              <a:pt x="372" y="647"/>
                            </a:lnTo>
                            <a:lnTo>
                              <a:pt x="371" y="650"/>
                            </a:lnTo>
                            <a:lnTo>
                              <a:pt x="368" y="653"/>
                            </a:lnTo>
                            <a:lnTo>
                              <a:pt x="366" y="656"/>
                            </a:lnTo>
                            <a:lnTo>
                              <a:pt x="363" y="658"/>
                            </a:lnTo>
                            <a:lnTo>
                              <a:pt x="359" y="660"/>
                            </a:lnTo>
                            <a:lnTo>
                              <a:pt x="356" y="662"/>
                            </a:lnTo>
                            <a:lnTo>
                              <a:pt x="351" y="663"/>
                            </a:lnTo>
                            <a:lnTo>
                              <a:pt x="347" y="663"/>
                            </a:lnTo>
                            <a:lnTo>
                              <a:pt x="342" y="664"/>
                            </a:lnTo>
                            <a:lnTo>
                              <a:pt x="337" y="663"/>
                            </a:lnTo>
                            <a:lnTo>
                              <a:pt x="333" y="663"/>
                            </a:lnTo>
                            <a:lnTo>
                              <a:pt x="329" y="662"/>
                            </a:lnTo>
                            <a:lnTo>
                              <a:pt x="325" y="660"/>
                            </a:lnTo>
                            <a:lnTo>
                              <a:pt x="322" y="658"/>
                            </a:lnTo>
                            <a:lnTo>
                              <a:pt x="319" y="656"/>
                            </a:lnTo>
                            <a:lnTo>
                              <a:pt x="316" y="653"/>
                            </a:lnTo>
                            <a:lnTo>
                              <a:pt x="314" y="650"/>
                            </a:lnTo>
                            <a:lnTo>
                              <a:pt x="312" y="647"/>
                            </a:lnTo>
                            <a:lnTo>
                              <a:pt x="311" y="643"/>
                            </a:lnTo>
                            <a:lnTo>
                              <a:pt x="310" y="639"/>
                            </a:lnTo>
                            <a:lnTo>
                              <a:pt x="310" y="635"/>
                            </a:lnTo>
                            <a:lnTo>
                              <a:pt x="310" y="584"/>
                            </a:lnTo>
                            <a:lnTo>
                              <a:pt x="326" y="584"/>
                            </a:lnTo>
                            <a:lnTo>
                              <a:pt x="326" y="634"/>
                            </a:lnTo>
                            <a:lnTo>
                              <a:pt x="327" y="637"/>
                            </a:lnTo>
                            <a:lnTo>
                              <a:pt x="327" y="640"/>
                            </a:lnTo>
                            <a:lnTo>
                              <a:pt x="329" y="642"/>
                            </a:lnTo>
                            <a:lnTo>
                              <a:pt x="331" y="645"/>
                            </a:lnTo>
                            <a:lnTo>
                              <a:pt x="333" y="647"/>
                            </a:lnTo>
                            <a:lnTo>
                              <a:pt x="336" y="648"/>
                            </a:lnTo>
                            <a:lnTo>
                              <a:pt x="339" y="649"/>
                            </a:lnTo>
                            <a:lnTo>
                              <a:pt x="342" y="649"/>
                            </a:lnTo>
                            <a:lnTo>
                              <a:pt x="346" y="649"/>
                            </a:lnTo>
                            <a:lnTo>
                              <a:pt x="349" y="648"/>
                            </a:lnTo>
                            <a:lnTo>
                              <a:pt x="351" y="647"/>
                            </a:lnTo>
                            <a:lnTo>
                              <a:pt x="354" y="645"/>
                            </a:lnTo>
                            <a:lnTo>
                              <a:pt x="356" y="642"/>
                            </a:lnTo>
                            <a:lnTo>
                              <a:pt x="357" y="640"/>
                            </a:lnTo>
                            <a:lnTo>
                              <a:pt x="358" y="637"/>
                            </a:lnTo>
                            <a:lnTo>
                              <a:pt x="358" y="634"/>
                            </a:lnTo>
                            <a:lnTo>
                              <a:pt x="358" y="584"/>
                            </a:lnTo>
                            <a:close/>
                            <a:moveTo>
                              <a:pt x="406" y="628"/>
                            </a:moveTo>
                            <a:lnTo>
                              <a:pt x="406" y="662"/>
                            </a:lnTo>
                            <a:lnTo>
                              <a:pt x="389" y="662"/>
                            </a:lnTo>
                            <a:lnTo>
                              <a:pt x="389" y="604"/>
                            </a:lnTo>
                            <a:lnTo>
                              <a:pt x="405" y="604"/>
                            </a:lnTo>
                            <a:lnTo>
                              <a:pt x="405" y="614"/>
                            </a:lnTo>
                            <a:lnTo>
                              <a:pt x="406" y="612"/>
                            </a:lnTo>
                            <a:lnTo>
                              <a:pt x="408" y="609"/>
                            </a:lnTo>
                            <a:lnTo>
                              <a:pt x="412" y="606"/>
                            </a:lnTo>
                            <a:lnTo>
                              <a:pt x="414" y="604"/>
                            </a:lnTo>
                            <a:lnTo>
                              <a:pt x="417" y="604"/>
                            </a:lnTo>
                            <a:lnTo>
                              <a:pt x="420" y="603"/>
                            </a:lnTo>
                            <a:lnTo>
                              <a:pt x="423" y="603"/>
                            </a:lnTo>
                            <a:lnTo>
                              <a:pt x="428" y="603"/>
                            </a:lnTo>
                            <a:lnTo>
                              <a:pt x="432" y="604"/>
                            </a:lnTo>
                            <a:lnTo>
                              <a:pt x="435" y="606"/>
                            </a:lnTo>
                            <a:lnTo>
                              <a:pt x="438" y="609"/>
                            </a:lnTo>
                            <a:lnTo>
                              <a:pt x="440" y="612"/>
                            </a:lnTo>
                            <a:lnTo>
                              <a:pt x="442" y="616"/>
                            </a:lnTo>
                            <a:lnTo>
                              <a:pt x="443" y="620"/>
                            </a:lnTo>
                            <a:lnTo>
                              <a:pt x="444" y="625"/>
                            </a:lnTo>
                            <a:lnTo>
                              <a:pt x="444" y="662"/>
                            </a:lnTo>
                            <a:lnTo>
                              <a:pt x="427" y="662"/>
                            </a:lnTo>
                            <a:lnTo>
                              <a:pt x="427" y="628"/>
                            </a:lnTo>
                            <a:lnTo>
                              <a:pt x="427" y="625"/>
                            </a:lnTo>
                            <a:lnTo>
                              <a:pt x="427" y="623"/>
                            </a:lnTo>
                            <a:lnTo>
                              <a:pt x="424" y="619"/>
                            </a:lnTo>
                            <a:lnTo>
                              <a:pt x="423" y="618"/>
                            </a:lnTo>
                            <a:lnTo>
                              <a:pt x="421" y="617"/>
                            </a:lnTo>
                            <a:lnTo>
                              <a:pt x="419" y="617"/>
                            </a:lnTo>
                            <a:lnTo>
                              <a:pt x="417" y="616"/>
                            </a:lnTo>
                            <a:lnTo>
                              <a:pt x="414" y="617"/>
                            </a:lnTo>
                            <a:lnTo>
                              <a:pt x="412" y="617"/>
                            </a:lnTo>
                            <a:lnTo>
                              <a:pt x="410" y="618"/>
                            </a:lnTo>
                            <a:lnTo>
                              <a:pt x="409" y="620"/>
                            </a:lnTo>
                            <a:lnTo>
                              <a:pt x="407" y="621"/>
                            </a:lnTo>
                            <a:lnTo>
                              <a:pt x="406" y="623"/>
                            </a:lnTo>
                            <a:lnTo>
                              <a:pt x="406" y="626"/>
                            </a:lnTo>
                            <a:lnTo>
                              <a:pt x="406" y="628"/>
                            </a:lnTo>
                            <a:close/>
                            <a:moveTo>
                              <a:pt x="465" y="596"/>
                            </a:moveTo>
                            <a:lnTo>
                              <a:pt x="462" y="595"/>
                            </a:lnTo>
                            <a:lnTo>
                              <a:pt x="459" y="594"/>
                            </a:lnTo>
                            <a:lnTo>
                              <a:pt x="457" y="591"/>
                            </a:lnTo>
                            <a:lnTo>
                              <a:pt x="456" y="589"/>
                            </a:lnTo>
                            <a:lnTo>
                              <a:pt x="456" y="588"/>
                            </a:lnTo>
                            <a:lnTo>
                              <a:pt x="456" y="586"/>
                            </a:lnTo>
                            <a:lnTo>
                              <a:pt x="457" y="585"/>
                            </a:lnTo>
                            <a:lnTo>
                              <a:pt x="459" y="582"/>
                            </a:lnTo>
                            <a:lnTo>
                              <a:pt x="460" y="581"/>
                            </a:lnTo>
                            <a:lnTo>
                              <a:pt x="462" y="580"/>
                            </a:lnTo>
                            <a:lnTo>
                              <a:pt x="463" y="580"/>
                            </a:lnTo>
                            <a:lnTo>
                              <a:pt x="465" y="579"/>
                            </a:lnTo>
                            <a:lnTo>
                              <a:pt x="468" y="580"/>
                            </a:lnTo>
                            <a:lnTo>
                              <a:pt x="471" y="582"/>
                            </a:lnTo>
                            <a:lnTo>
                              <a:pt x="473" y="585"/>
                            </a:lnTo>
                            <a:lnTo>
                              <a:pt x="474" y="586"/>
                            </a:lnTo>
                            <a:lnTo>
                              <a:pt x="474" y="588"/>
                            </a:lnTo>
                            <a:lnTo>
                              <a:pt x="474" y="589"/>
                            </a:lnTo>
                            <a:lnTo>
                              <a:pt x="473" y="591"/>
                            </a:lnTo>
                            <a:lnTo>
                              <a:pt x="471" y="594"/>
                            </a:lnTo>
                            <a:lnTo>
                              <a:pt x="470" y="595"/>
                            </a:lnTo>
                            <a:lnTo>
                              <a:pt x="468" y="595"/>
                            </a:lnTo>
                            <a:lnTo>
                              <a:pt x="467" y="596"/>
                            </a:lnTo>
                            <a:lnTo>
                              <a:pt x="465" y="596"/>
                            </a:lnTo>
                            <a:close/>
                            <a:moveTo>
                              <a:pt x="457" y="604"/>
                            </a:moveTo>
                            <a:lnTo>
                              <a:pt x="473" y="604"/>
                            </a:lnTo>
                            <a:lnTo>
                              <a:pt x="473" y="662"/>
                            </a:lnTo>
                            <a:lnTo>
                              <a:pt x="457" y="662"/>
                            </a:lnTo>
                            <a:lnTo>
                              <a:pt x="457" y="604"/>
                            </a:lnTo>
                            <a:close/>
                            <a:moveTo>
                              <a:pt x="541" y="604"/>
                            </a:moveTo>
                            <a:lnTo>
                              <a:pt x="520" y="662"/>
                            </a:lnTo>
                            <a:lnTo>
                              <a:pt x="502" y="662"/>
                            </a:lnTo>
                            <a:lnTo>
                              <a:pt x="481" y="604"/>
                            </a:lnTo>
                            <a:lnTo>
                              <a:pt x="499" y="604"/>
                            </a:lnTo>
                            <a:lnTo>
                              <a:pt x="511" y="646"/>
                            </a:lnTo>
                            <a:lnTo>
                              <a:pt x="524" y="604"/>
                            </a:lnTo>
                            <a:lnTo>
                              <a:pt x="541" y="604"/>
                            </a:lnTo>
                            <a:close/>
                            <a:moveTo>
                              <a:pt x="574" y="664"/>
                            </a:moveTo>
                            <a:lnTo>
                              <a:pt x="569" y="663"/>
                            </a:lnTo>
                            <a:lnTo>
                              <a:pt x="565" y="663"/>
                            </a:lnTo>
                            <a:lnTo>
                              <a:pt x="562" y="662"/>
                            </a:lnTo>
                            <a:lnTo>
                              <a:pt x="558" y="660"/>
                            </a:lnTo>
                            <a:lnTo>
                              <a:pt x="555" y="658"/>
                            </a:lnTo>
                            <a:lnTo>
                              <a:pt x="552" y="655"/>
                            </a:lnTo>
                            <a:lnTo>
                              <a:pt x="550" y="653"/>
                            </a:lnTo>
                            <a:lnTo>
                              <a:pt x="548" y="649"/>
                            </a:lnTo>
                            <a:lnTo>
                              <a:pt x="546" y="646"/>
                            </a:lnTo>
                            <a:lnTo>
                              <a:pt x="545" y="642"/>
                            </a:lnTo>
                            <a:lnTo>
                              <a:pt x="545" y="638"/>
                            </a:lnTo>
                            <a:lnTo>
                              <a:pt x="544" y="633"/>
                            </a:lnTo>
                            <a:lnTo>
                              <a:pt x="545" y="629"/>
                            </a:lnTo>
                            <a:lnTo>
                              <a:pt x="545" y="625"/>
                            </a:lnTo>
                            <a:lnTo>
                              <a:pt x="546" y="621"/>
                            </a:lnTo>
                            <a:lnTo>
                              <a:pt x="548" y="617"/>
                            </a:lnTo>
                            <a:lnTo>
                              <a:pt x="550" y="614"/>
                            </a:lnTo>
                            <a:lnTo>
                              <a:pt x="552" y="611"/>
                            </a:lnTo>
                            <a:lnTo>
                              <a:pt x="555" y="609"/>
                            </a:lnTo>
                            <a:lnTo>
                              <a:pt x="558" y="607"/>
                            </a:lnTo>
                            <a:lnTo>
                              <a:pt x="561" y="605"/>
                            </a:lnTo>
                            <a:lnTo>
                              <a:pt x="565" y="604"/>
                            </a:lnTo>
                            <a:lnTo>
                              <a:pt x="569" y="603"/>
                            </a:lnTo>
                            <a:lnTo>
                              <a:pt x="573" y="603"/>
                            </a:lnTo>
                            <a:lnTo>
                              <a:pt x="580" y="604"/>
                            </a:lnTo>
                            <a:lnTo>
                              <a:pt x="584" y="605"/>
                            </a:lnTo>
                            <a:lnTo>
                              <a:pt x="587" y="606"/>
                            </a:lnTo>
                            <a:lnTo>
                              <a:pt x="590" y="608"/>
                            </a:lnTo>
                            <a:lnTo>
                              <a:pt x="593" y="610"/>
                            </a:lnTo>
                            <a:lnTo>
                              <a:pt x="595" y="613"/>
                            </a:lnTo>
                            <a:lnTo>
                              <a:pt x="597" y="616"/>
                            </a:lnTo>
                            <a:lnTo>
                              <a:pt x="599" y="620"/>
                            </a:lnTo>
                            <a:lnTo>
                              <a:pt x="600" y="624"/>
                            </a:lnTo>
                            <a:lnTo>
                              <a:pt x="601" y="628"/>
                            </a:lnTo>
                            <a:lnTo>
                              <a:pt x="601" y="633"/>
                            </a:lnTo>
                            <a:lnTo>
                              <a:pt x="601" y="637"/>
                            </a:lnTo>
                            <a:lnTo>
                              <a:pt x="561" y="637"/>
                            </a:lnTo>
                            <a:lnTo>
                              <a:pt x="561" y="640"/>
                            </a:lnTo>
                            <a:lnTo>
                              <a:pt x="561" y="642"/>
                            </a:lnTo>
                            <a:lnTo>
                              <a:pt x="562" y="643"/>
                            </a:lnTo>
                            <a:lnTo>
                              <a:pt x="563" y="646"/>
                            </a:lnTo>
                            <a:lnTo>
                              <a:pt x="564" y="648"/>
                            </a:lnTo>
                            <a:lnTo>
                              <a:pt x="566" y="649"/>
                            </a:lnTo>
                            <a:lnTo>
                              <a:pt x="568" y="650"/>
                            </a:lnTo>
                            <a:lnTo>
                              <a:pt x="571" y="651"/>
                            </a:lnTo>
                            <a:lnTo>
                              <a:pt x="574" y="651"/>
                            </a:lnTo>
                            <a:lnTo>
                              <a:pt x="578" y="651"/>
                            </a:lnTo>
                            <a:lnTo>
                              <a:pt x="581" y="650"/>
                            </a:lnTo>
                            <a:lnTo>
                              <a:pt x="582" y="649"/>
                            </a:lnTo>
                            <a:lnTo>
                              <a:pt x="584" y="648"/>
                            </a:lnTo>
                            <a:lnTo>
                              <a:pt x="585" y="645"/>
                            </a:lnTo>
                            <a:lnTo>
                              <a:pt x="600" y="646"/>
                            </a:lnTo>
                            <a:lnTo>
                              <a:pt x="599" y="649"/>
                            </a:lnTo>
                            <a:lnTo>
                              <a:pt x="597" y="653"/>
                            </a:lnTo>
                            <a:lnTo>
                              <a:pt x="595" y="656"/>
                            </a:lnTo>
                            <a:lnTo>
                              <a:pt x="592" y="659"/>
                            </a:lnTo>
                            <a:lnTo>
                              <a:pt x="588" y="661"/>
                            </a:lnTo>
                            <a:lnTo>
                              <a:pt x="584" y="662"/>
                            </a:lnTo>
                            <a:lnTo>
                              <a:pt x="579" y="663"/>
                            </a:lnTo>
                            <a:lnTo>
                              <a:pt x="574" y="664"/>
                            </a:lnTo>
                            <a:close/>
                            <a:moveTo>
                              <a:pt x="561" y="627"/>
                            </a:moveTo>
                            <a:lnTo>
                              <a:pt x="585" y="627"/>
                            </a:lnTo>
                            <a:lnTo>
                              <a:pt x="585" y="625"/>
                            </a:lnTo>
                            <a:lnTo>
                              <a:pt x="585" y="622"/>
                            </a:lnTo>
                            <a:lnTo>
                              <a:pt x="583" y="620"/>
                            </a:lnTo>
                            <a:lnTo>
                              <a:pt x="582" y="618"/>
                            </a:lnTo>
                            <a:lnTo>
                              <a:pt x="580" y="617"/>
                            </a:lnTo>
                            <a:lnTo>
                              <a:pt x="578" y="616"/>
                            </a:lnTo>
                            <a:lnTo>
                              <a:pt x="573" y="615"/>
                            </a:lnTo>
                            <a:lnTo>
                              <a:pt x="571" y="615"/>
                            </a:lnTo>
                            <a:lnTo>
                              <a:pt x="568" y="616"/>
                            </a:lnTo>
                            <a:lnTo>
                              <a:pt x="566" y="617"/>
                            </a:lnTo>
                            <a:lnTo>
                              <a:pt x="564" y="619"/>
                            </a:lnTo>
                            <a:lnTo>
                              <a:pt x="563" y="620"/>
                            </a:lnTo>
                            <a:lnTo>
                              <a:pt x="562" y="622"/>
                            </a:lnTo>
                            <a:lnTo>
                              <a:pt x="561" y="625"/>
                            </a:lnTo>
                            <a:lnTo>
                              <a:pt x="561" y="627"/>
                            </a:lnTo>
                            <a:close/>
                            <a:moveTo>
                              <a:pt x="612" y="662"/>
                            </a:moveTo>
                            <a:lnTo>
                              <a:pt x="612" y="604"/>
                            </a:lnTo>
                            <a:lnTo>
                              <a:pt x="628" y="604"/>
                            </a:lnTo>
                            <a:lnTo>
                              <a:pt x="628" y="614"/>
                            </a:lnTo>
                            <a:lnTo>
                              <a:pt x="631" y="609"/>
                            </a:lnTo>
                            <a:lnTo>
                              <a:pt x="632" y="607"/>
                            </a:lnTo>
                            <a:lnTo>
                              <a:pt x="634" y="606"/>
                            </a:lnTo>
                            <a:lnTo>
                              <a:pt x="636" y="604"/>
                            </a:lnTo>
                            <a:lnTo>
                              <a:pt x="638" y="603"/>
                            </a:lnTo>
                            <a:lnTo>
                              <a:pt x="643" y="603"/>
                            </a:lnTo>
                            <a:lnTo>
                              <a:pt x="648" y="603"/>
                            </a:lnTo>
                            <a:lnTo>
                              <a:pt x="648" y="618"/>
                            </a:lnTo>
                            <a:lnTo>
                              <a:pt x="645" y="617"/>
                            </a:lnTo>
                            <a:lnTo>
                              <a:pt x="641" y="617"/>
                            </a:lnTo>
                            <a:lnTo>
                              <a:pt x="636" y="618"/>
                            </a:lnTo>
                            <a:lnTo>
                              <a:pt x="634" y="619"/>
                            </a:lnTo>
                            <a:lnTo>
                              <a:pt x="632" y="620"/>
                            </a:lnTo>
                            <a:lnTo>
                              <a:pt x="630" y="622"/>
                            </a:lnTo>
                            <a:lnTo>
                              <a:pt x="629" y="624"/>
                            </a:lnTo>
                            <a:lnTo>
                              <a:pt x="629" y="627"/>
                            </a:lnTo>
                            <a:lnTo>
                              <a:pt x="628" y="629"/>
                            </a:lnTo>
                            <a:lnTo>
                              <a:pt x="628" y="662"/>
                            </a:lnTo>
                            <a:lnTo>
                              <a:pt x="612" y="662"/>
                            </a:lnTo>
                            <a:close/>
                            <a:moveTo>
                              <a:pt x="706" y="620"/>
                            </a:moveTo>
                            <a:lnTo>
                              <a:pt x="691" y="621"/>
                            </a:lnTo>
                            <a:lnTo>
                              <a:pt x="690" y="619"/>
                            </a:lnTo>
                            <a:lnTo>
                              <a:pt x="688" y="616"/>
                            </a:lnTo>
                            <a:lnTo>
                              <a:pt x="686" y="616"/>
                            </a:lnTo>
                            <a:lnTo>
                              <a:pt x="685" y="615"/>
                            </a:lnTo>
                            <a:lnTo>
                              <a:pt x="681" y="614"/>
                            </a:lnTo>
                            <a:lnTo>
                              <a:pt x="677" y="615"/>
                            </a:lnTo>
                            <a:lnTo>
                              <a:pt x="674" y="616"/>
                            </a:lnTo>
                            <a:lnTo>
                              <a:pt x="672" y="618"/>
                            </a:lnTo>
                            <a:lnTo>
                              <a:pt x="672" y="619"/>
                            </a:lnTo>
                            <a:lnTo>
                              <a:pt x="672" y="620"/>
                            </a:lnTo>
                            <a:lnTo>
                              <a:pt x="672" y="621"/>
                            </a:lnTo>
                            <a:lnTo>
                              <a:pt x="672" y="622"/>
                            </a:lnTo>
                            <a:lnTo>
                              <a:pt x="673" y="624"/>
                            </a:lnTo>
                            <a:lnTo>
                              <a:pt x="676" y="625"/>
                            </a:lnTo>
                            <a:lnTo>
                              <a:pt x="679" y="626"/>
                            </a:lnTo>
                            <a:lnTo>
                              <a:pt x="690" y="628"/>
                            </a:lnTo>
                            <a:lnTo>
                              <a:pt x="694" y="629"/>
                            </a:lnTo>
                            <a:lnTo>
                              <a:pt x="697" y="631"/>
                            </a:lnTo>
                            <a:lnTo>
                              <a:pt x="700" y="632"/>
                            </a:lnTo>
                            <a:lnTo>
                              <a:pt x="703" y="634"/>
                            </a:lnTo>
                            <a:lnTo>
                              <a:pt x="705" y="636"/>
                            </a:lnTo>
                            <a:lnTo>
                              <a:pt x="706" y="639"/>
                            </a:lnTo>
                            <a:lnTo>
                              <a:pt x="707" y="641"/>
                            </a:lnTo>
                            <a:lnTo>
                              <a:pt x="707" y="644"/>
                            </a:lnTo>
                            <a:lnTo>
                              <a:pt x="707" y="647"/>
                            </a:lnTo>
                            <a:lnTo>
                              <a:pt x="706" y="650"/>
                            </a:lnTo>
                            <a:lnTo>
                              <a:pt x="705" y="652"/>
                            </a:lnTo>
                            <a:lnTo>
                              <a:pt x="704" y="654"/>
                            </a:lnTo>
                            <a:lnTo>
                              <a:pt x="700" y="658"/>
                            </a:lnTo>
                            <a:lnTo>
                              <a:pt x="697" y="660"/>
                            </a:lnTo>
                            <a:lnTo>
                              <a:pt x="694" y="661"/>
                            </a:lnTo>
                            <a:lnTo>
                              <a:pt x="691" y="662"/>
                            </a:lnTo>
                            <a:lnTo>
                              <a:pt x="688" y="663"/>
                            </a:lnTo>
                            <a:lnTo>
                              <a:pt x="684" y="663"/>
                            </a:lnTo>
                            <a:lnTo>
                              <a:pt x="681" y="664"/>
                            </a:lnTo>
                            <a:lnTo>
                              <a:pt x="675" y="663"/>
                            </a:lnTo>
                            <a:lnTo>
                              <a:pt x="670" y="662"/>
                            </a:lnTo>
                            <a:lnTo>
                              <a:pt x="666" y="661"/>
                            </a:lnTo>
                            <a:lnTo>
                              <a:pt x="662" y="659"/>
                            </a:lnTo>
                            <a:lnTo>
                              <a:pt x="660" y="657"/>
                            </a:lnTo>
                            <a:lnTo>
                              <a:pt x="659" y="656"/>
                            </a:lnTo>
                            <a:lnTo>
                              <a:pt x="657" y="653"/>
                            </a:lnTo>
                            <a:lnTo>
                              <a:pt x="655" y="649"/>
                            </a:lnTo>
                            <a:lnTo>
                              <a:pt x="654" y="645"/>
                            </a:lnTo>
                            <a:lnTo>
                              <a:pt x="670" y="645"/>
                            </a:lnTo>
                            <a:lnTo>
                              <a:pt x="671" y="648"/>
                            </a:lnTo>
                            <a:lnTo>
                              <a:pt x="672" y="649"/>
                            </a:lnTo>
                            <a:lnTo>
                              <a:pt x="674" y="650"/>
                            </a:lnTo>
                            <a:lnTo>
                              <a:pt x="677" y="651"/>
                            </a:lnTo>
                            <a:lnTo>
                              <a:pt x="681" y="652"/>
                            </a:lnTo>
                            <a:lnTo>
                              <a:pt x="685" y="651"/>
                            </a:lnTo>
                            <a:lnTo>
                              <a:pt x="688" y="650"/>
                            </a:lnTo>
                            <a:lnTo>
                              <a:pt x="689" y="649"/>
                            </a:lnTo>
                            <a:lnTo>
                              <a:pt x="690" y="648"/>
                            </a:lnTo>
                            <a:lnTo>
                              <a:pt x="690" y="647"/>
                            </a:lnTo>
                            <a:lnTo>
                              <a:pt x="690" y="646"/>
                            </a:lnTo>
                            <a:lnTo>
                              <a:pt x="690" y="644"/>
                            </a:lnTo>
                            <a:lnTo>
                              <a:pt x="688" y="642"/>
                            </a:lnTo>
                            <a:lnTo>
                              <a:pt x="686" y="641"/>
                            </a:lnTo>
                            <a:lnTo>
                              <a:pt x="683" y="640"/>
                            </a:lnTo>
                            <a:lnTo>
                              <a:pt x="673" y="638"/>
                            </a:lnTo>
                            <a:lnTo>
                              <a:pt x="669" y="637"/>
                            </a:lnTo>
                            <a:lnTo>
                              <a:pt x="665" y="636"/>
                            </a:lnTo>
                            <a:lnTo>
                              <a:pt x="662" y="634"/>
                            </a:lnTo>
                            <a:lnTo>
                              <a:pt x="660" y="632"/>
                            </a:lnTo>
                            <a:lnTo>
                              <a:pt x="658" y="630"/>
                            </a:lnTo>
                            <a:lnTo>
                              <a:pt x="657" y="627"/>
                            </a:lnTo>
                            <a:lnTo>
                              <a:pt x="656" y="624"/>
                            </a:lnTo>
                            <a:lnTo>
                              <a:pt x="656" y="621"/>
                            </a:lnTo>
                            <a:lnTo>
                              <a:pt x="656" y="617"/>
                            </a:lnTo>
                            <a:lnTo>
                              <a:pt x="657" y="614"/>
                            </a:lnTo>
                            <a:lnTo>
                              <a:pt x="659" y="610"/>
                            </a:lnTo>
                            <a:lnTo>
                              <a:pt x="662" y="608"/>
                            </a:lnTo>
                            <a:lnTo>
                              <a:pt x="666" y="606"/>
                            </a:lnTo>
                            <a:lnTo>
                              <a:pt x="670" y="604"/>
                            </a:lnTo>
                            <a:lnTo>
                              <a:pt x="675" y="603"/>
                            </a:lnTo>
                            <a:lnTo>
                              <a:pt x="681" y="603"/>
                            </a:lnTo>
                            <a:lnTo>
                              <a:pt x="686" y="603"/>
                            </a:lnTo>
                            <a:lnTo>
                              <a:pt x="690" y="604"/>
                            </a:lnTo>
                            <a:lnTo>
                              <a:pt x="695" y="605"/>
                            </a:lnTo>
                            <a:lnTo>
                              <a:pt x="698" y="608"/>
                            </a:lnTo>
                            <a:lnTo>
                              <a:pt x="701" y="610"/>
                            </a:lnTo>
                            <a:lnTo>
                              <a:pt x="703" y="613"/>
                            </a:lnTo>
                            <a:lnTo>
                              <a:pt x="705" y="617"/>
                            </a:lnTo>
                            <a:lnTo>
                              <a:pt x="706" y="620"/>
                            </a:lnTo>
                            <a:close/>
                            <a:moveTo>
                              <a:pt x="726" y="596"/>
                            </a:moveTo>
                            <a:lnTo>
                              <a:pt x="722" y="595"/>
                            </a:lnTo>
                            <a:lnTo>
                              <a:pt x="720" y="594"/>
                            </a:lnTo>
                            <a:lnTo>
                              <a:pt x="718" y="591"/>
                            </a:lnTo>
                            <a:lnTo>
                              <a:pt x="717" y="589"/>
                            </a:lnTo>
                            <a:lnTo>
                              <a:pt x="717" y="588"/>
                            </a:lnTo>
                            <a:lnTo>
                              <a:pt x="717" y="586"/>
                            </a:lnTo>
                            <a:lnTo>
                              <a:pt x="718" y="585"/>
                            </a:lnTo>
                            <a:lnTo>
                              <a:pt x="720" y="582"/>
                            </a:lnTo>
                            <a:lnTo>
                              <a:pt x="721" y="581"/>
                            </a:lnTo>
                            <a:lnTo>
                              <a:pt x="722" y="580"/>
                            </a:lnTo>
                            <a:lnTo>
                              <a:pt x="724" y="580"/>
                            </a:lnTo>
                            <a:lnTo>
                              <a:pt x="726" y="579"/>
                            </a:lnTo>
                            <a:lnTo>
                              <a:pt x="729" y="580"/>
                            </a:lnTo>
                            <a:lnTo>
                              <a:pt x="732" y="582"/>
                            </a:lnTo>
                            <a:lnTo>
                              <a:pt x="734" y="585"/>
                            </a:lnTo>
                            <a:lnTo>
                              <a:pt x="735" y="586"/>
                            </a:lnTo>
                            <a:lnTo>
                              <a:pt x="735" y="588"/>
                            </a:lnTo>
                            <a:lnTo>
                              <a:pt x="735" y="589"/>
                            </a:lnTo>
                            <a:lnTo>
                              <a:pt x="734" y="591"/>
                            </a:lnTo>
                            <a:lnTo>
                              <a:pt x="732" y="594"/>
                            </a:lnTo>
                            <a:lnTo>
                              <a:pt x="731" y="595"/>
                            </a:lnTo>
                            <a:lnTo>
                              <a:pt x="729" y="595"/>
                            </a:lnTo>
                            <a:lnTo>
                              <a:pt x="728" y="596"/>
                            </a:lnTo>
                            <a:lnTo>
                              <a:pt x="726" y="596"/>
                            </a:lnTo>
                            <a:close/>
                            <a:moveTo>
                              <a:pt x="718" y="604"/>
                            </a:moveTo>
                            <a:lnTo>
                              <a:pt x="734" y="604"/>
                            </a:lnTo>
                            <a:lnTo>
                              <a:pt x="734" y="662"/>
                            </a:lnTo>
                            <a:lnTo>
                              <a:pt x="718" y="662"/>
                            </a:lnTo>
                            <a:lnTo>
                              <a:pt x="718" y="604"/>
                            </a:lnTo>
                            <a:close/>
                            <a:moveTo>
                              <a:pt x="778" y="604"/>
                            </a:moveTo>
                            <a:lnTo>
                              <a:pt x="778" y="616"/>
                            </a:lnTo>
                            <a:lnTo>
                              <a:pt x="767" y="616"/>
                            </a:lnTo>
                            <a:lnTo>
                              <a:pt x="767" y="644"/>
                            </a:lnTo>
                            <a:lnTo>
                              <a:pt x="767" y="647"/>
                            </a:lnTo>
                            <a:lnTo>
                              <a:pt x="768" y="649"/>
                            </a:lnTo>
                            <a:lnTo>
                              <a:pt x="770" y="650"/>
                            </a:lnTo>
                            <a:lnTo>
                              <a:pt x="772" y="650"/>
                            </a:lnTo>
                            <a:lnTo>
                              <a:pt x="775" y="650"/>
                            </a:lnTo>
                            <a:lnTo>
                              <a:pt x="777" y="650"/>
                            </a:lnTo>
                            <a:lnTo>
                              <a:pt x="779" y="662"/>
                            </a:lnTo>
                            <a:lnTo>
                              <a:pt x="776" y="663"/>
                            </a:lnTo>
                            <a:lnTo>
                              <a:pt x="770" y="663"/>
                            </a:lnTo>
                            <a:lnTo>
                              <a:pt x="766" y="663"/>
                            </a:lnTo>
                            <a:lnTo>
                              <a:pt x="762" y="663"/>
                            </a:lnTo>
                            <a:lnTo>
                              <a:pt x="759" y="661"/>
                            </a:lnTo>
                            <a:lnTo>
                              <a:pt x="756" y="659"/>
                            </a:lnTo>
                            <a:lnTo>
                              <a:pt x="755" y="658"/>
                            </a:lnTo>
                            <a:lnTo>
                              <a:pt x="754" y="657"/>
                            </a:lnTo>
                            <a:lnTo>
                              <a:pt x="752" y="654"/>
                            </a:lnTo>
                            <a:lnTo>
                              <a:pt x="751" y="651"/>
                            </a:lnTo>
                            <a:lnTo>
                              <a:pt x="751" y="647"/>
                            </a:lnTo>
                            <a:lnTo>
                              <a:pt x="751" y="616"/>
                            </a:lnTo>
                            <a:lnTo>
                              <a:pt x="743" y="616"/>
                            </a:lnTo>
                            <a:lnTo>
                              <a:pt x="743" y="604"/>
                            </a:lnTo>
                            <a:lnTo>
                              <a:pt x="751" y="604"/>
                            </a:lnTo>
                            <a:lnTo>
                              <a:pt x="751" y="589"/>
                            </a:lnTo>
                            <a:lnTo>
                              <a:pt x="767" y="589"/>
                            </a:lnTo>
                            <a:lnTo>
                              <a:pt x="767" y="604"/>
                            </a:lnTo>
                            <a:lnTo>
                              <a:pt x="778" y="604"/>
                            </a:lnTo>
                            <a:close/>
                            <a:moveTo>
                              <a:pt x="800" y="685"/>
                            </a:moveTo>
                            <a:lnTo>
                              <a:pt x="794" y="684"/>
                            </a:lnTo>
                            <a:lnTo>
                              <a:pt x="790" y="683"/>
                            </a:lnTo>
                            <a:lnTo>
                              <a:pt x="793" y="671"/>
                            </a:lnTo>
                            <a:lnTo>
                              <a:pt x="797" y="672"/>
                            </a:lnTo>
                            <a:lnTo>
                              <a:pt x="801" y="671"/>
                            </a:lnTo>
                            <a:lnTo>
                              <a:pt x="802" y="671"/>
                            </a:lnTo>
                            <a:lnTo>
                              <a:pt x="803" y="670"/>
                            </a:lnTo>
                            <a:lnTo>
                              <a:pt x="805" y="667"/>
                            </a:lnTo>
                            <a:lnTo>
                              <a:pt x="806" y="664"/>
                            </a:lnTo>
                            <a:lnTo>
                              <a:pt x="785" y="604"/>
                            </a:lnTo>
                            <a:lnTo>
                              <a:pt x="802" y="604"/>
                            </a:lnTo>
                            <a:lnTo>
                              <a:pt x="814" y="647"/>
                            </a:lnTo>
                            <a:lnTo>
                              <a:pt x="827" y="604"/>
                            </a:lnTo>
                            <a:lnTo>
                              <a:pt x="845" y="604"/>
                            </a:lnTo>
                            <a:lnTo>
                              <a:pt x="822" y="669"/>
                            </a:lnTo>
                            <a:lnTo>
                              <a:pt x="820" y="672"/>
                            </a:lnTo>
                            <a:lnTo>
                              <a:pt x="819" y="675"/>
                            </a:lnTo>
                            <a:lnTo>
                              <a:pt x="817" y="678"/>
                            </a:lnTo>
                            <a:lnTo>
                              <a:pt x="814" y="680"/>
                            </a:lnTo>
                            <a:lnTo>
                              <a:pt x="811" y="682"/>
                            </a:lnTo>
                            <a:lnTo>
                              <a:pt x="808" y="683"/>
                            </a:lnTo>
                            <a:lnTo>
                              <a:pt x="804" y="684"/>
                            </a:lnTo>
                            <a:lnTo>
                              <a:pt x="800" y="685"/>
                            </a:lnTo>
                            <a:close/>
                            <a:moveTo>
                              <a:pt x="45" y="720"/>
                            </a:moveTo>
                            <a:lnTo>
                              <a:pt x="45" y="718"/>
                            </a:lnTo>
                            <a:lnTo>
                              <a:pt x="44" y="716"/>
                            </a:lnTo>
                            <a:lnTo>
                              <a:pt x="43" y="714"/>
                            </a:lnTo>
                            <a:lnTo>
                              <a:pt x="41" y="713"/>
                            </a:lnTo>
                            <a:lnTo>
                              <a:pt x="37" y="711"/>
                            </a:lnTo>
                            <a:lnTo>
                              <a:pt x="35" y="710"/>
                            </a:lnTo>
                            <a:lnTo>
                              <a:pt x="32" y="710"/>
                            </a:lnTo>
                            <a:lnTo>
                              <a:pt x="26" y="711"/>
                            </a:lnTo>
                            <a:lnTo>
                              <a:pt x="23" y="713"/>
                            </a:lnTo>
                            <a:lnTo>
                              <a:pt x="21" y="714"/>
                            </a:lnTo>
                            <a:lnTo>
                              <a:pt x="20" y="716"/>
                            </a:lnTo>
                            <a:lnTo>
                              <a:pt x="19" y="717"/>
                            </a:lnTo>
                            <a:lnTo>
                              <a:pt x="19" y="719"/>
                            </a:lnTo>
                            <a:lnTo>
                              <a:pt x="19" y="721"/>
                            </a:lnTo>
                            <a:lnTo>
                              <a:pt x="20" y="723"/>
                            </a:lnTo>
                            <a:lnTo>
                              <a:pt x="21" y="724"/>
                            </a:lnTo>
                            <a:lnTo>
                              <a:pt x="23" y="725"/>
                            </a:lnTo>
                            <a:lnTo>
                              <a:pt x="27" y="727"/>
                            </a:lnTo>
                            <a:lnTo>
                              <a:pt x="32" y="729"/>
                            </a:lnTo>
                            <a:lnTo>
                              <a:pt x="39" y="730"/>
                            </a:lnTo>
                            <a:lnTo>
                              <a:pt x="45" y="732"/>
                            </a:lnTo>
                            <a:lnTo>
                              <a:pt x="51" y="735"/>
                            </a:lnTo>
                            <a:lnTo>
                              <a:pt x="56" y="738"/>
                            </a:lnTo>
                            <a:lnTo>
                              <a:pt x="58" y="740"/>
                            </a:lnTo>
                            <a:lnTo>
                              <a:pt x="59" y="742"/>
                            </a:lnTo>
                            <a:lnTo>
                              <a:pt x="61" y="745"/>
                            </a:lnTo>
                            <a:lnTo>
                              <a:pt x="62" y="747"/>
                            </a:lnTo>
                            <a:lnTo>
                              <a:pt x="62" y="750"/>
                            </a:lnTo>
                            <a:lnTo>
                              <a:pt x="62" y="754"/>
                            </a:lnTo>
                            <a:lnTo>
                              <a:pt x="62" y="759"/>
                            </a:lnTo>
                            <a:lnTo>
                              <a:pt x="61" y="761"/>
                            </a:lnTo>
                            <a:lnTo>
                              <a:pt x="60" y="763"/>
                            </a:lnTo>
                            <a:lnTo>
                              <a:pt x="58" y="767"/>
                            </a:lnTo>
                            <a:lnTo>
                              <a:pt x="54" y="771"/>
                            </a:lnTo>
                            <a:lnTo>
                              <a:pt x="50" y="773"/>
                            </a:lnTo>
                            <a:lnTo>
                              <a:pt x="45" y="775"/>
                            </a:lnTo>
                            <a:lnTo>
                              <a:pt x="39" y="777"/>
                            </a:lnTo>
                            <a:lnTo>
                              <a:pt x="32" y="777"/>
                            </a:lnTo>
                            <a:lnTo>
                              <a:pt x="25" y="777"/>
                            </a:lnTo>
                            <a:lnTo>
                              <a:pt x="19" y="775"/>
                            </a:lnTo>
                            <a:lnTo>
                              <a:pt x="14" y="773"/>
                            </a:lnTo>
                            <a:lnTo>
                              <a:pt x="9" y="771"/>
                            </a:lnTo>
                            <a:lnTo>
                              <a:pt x="7" y="769"/>
                            </a:lnTo>
                            <a:lnTo>
                              <a:pt x="5" y="767"/>
                            </a:lnTo>
                            <a:lnTo>
                              <a:pt x="3" y="762"/>
                            </a:lnTo>
                            <a:lnTo>
                              <a:pt x="1" y="757"/>
                            </a:lnTo>
                            <a:lnTo>
                              <a:pt x="0" y="754"/>
                            </a:lnTo>
                            <a:lnTo>
                              <a:pt x="0" y="751"/>
                            </a:lnTo>
                            <a:lnTo>
                              <a:pt x="16" y="751"/>
                            </a:lnTo>
                            <a:lnTo>
                              <a:pt x="17" y="754"/>
                            </a:lnTo>
                            <a:lnTo>
                              <a:pt x="18" y="756"/>
                            </a:lnTo>
                            <a:lnTo>
                              <a:pt x="18" y="758"/>
                            </a:lnTo>
                            <a:lnTo>
                              <a:pt x="19" y="759"/>
                            </a:lnTo>
                            <a:lnTo>
                              <a:pt x="21" y="760"/>
                            </a:lnTo>
                            <a:lnTo>
                              <a:pt x="23" y="761"/>
                            </a:lnTo>
                            <a:lnTo>
                              <a:pt x="26" y="762"/>
                            </a:lnTo>
                            <a:lnTo>
                              <a:pt x="28" y="763"/>
                            </a:lnTo>
                            <a:lnTo>
                              <a:pt x="32" y="763"/>
                            </a:lnTo>
                            <a:lnTo>
                              <a:pt x="37" y="762"/>
                            </a:lnTo>
                            <a:lnTo>
                              <a:pt x="40" y="762"/>
                            </a:lnTo>
                            <a:lnTo>
                              <a:pt x="42" y="760"/>
                            </a:lnTo>
                            <a:lnTo>
                              <a:pt x="43" y="759"/>
                            </a:lnTo>
                            <a:lnTo>
                              <a:pt x="45" y="757"/>
                            </a:lnTo>
                            <a:lnTo>
                              <a:pt x="45" y="756"/>
                            </a:lnTo>
                            <a:lnTo>
                              <a:pt x="46" y="753"/>
                            </a:lnTo>
                            <a:lnTo>
                              <a:pt x="45" y="752"/>
                            </a:lnTo>
                            <a:lnTo>
                              <a:pt x="45" y="750"/>
                            </a:lnTo>
                            <a:lnTo>
                              <a:pt x="44" y="749"/>
                            </a:lnTo>
                            <a:lnTo>
                              <a:pt x="42" y="747"/>
                            </a:lnTo>
                            <a:lnTo>
                              <a:pt x="40" y="746"/>
                            </a:lnTo>
                            <a:lnTo>
                              <a:pt x="38" y="745"/>
                            </a:lnTo>
                            <a:lnTo>
                              <a:pt x="32" y="744"/>
                            </a:lnTo>
                            <a:lnTo>
                              <a:pt x="24" y="742"/>
                            </a:lnTo>
                            <a:lnTo>
                              <a:pt x="19" y="740"/>
                            </a:lnTo>
                            <a:lnTo>
                              <a:pt x="15" y="738"/>
                            </a:lnTo>
                            <a:lnTo>
                              <a:pt x="11" y="736"/>
                            </a:lnTo>
                            <a:lnTo>
                              <a:pt x="8" y="734"/>
                            </a:lnTo>
                            <a:lnTo>
                              <a:pt x="5" y="731"/>
                            </a:lnTo>
                            <a:lnTo>
                              <a:pt x="4" y="728"/>
                            </a:lnTo>
                            <a:lnTo>
                              <a:pt x="3" y="724"/>
                            </a:lnTo>
                            <a:lnTo>
                              <a:pt x="2" y="720"/>
                            </a:lnTo>
                            <a:lnTo>
                              <a:pt x="2" y="717"/>
                            </a:lnTo>
                            <a:lnTo>
                              <a:pt x="3" y="713"/>
                            </a:lnTo>
                            <a:lnTo>
                              <a:pt x="4" y="710"/>
                            </a:lnTo>
                            <a:lnTo>
                              <a:pt x="6" y="708"/>
                            </a:lnTo>
                            <a:lnTo>
                              <a:pt x="8" y="705"/>
                            </a:lnTo>
                            <a:lnTo>
                              <a:pt x="11" y="703"/>
                            </a:lnTo>
                            <a:lnTo>
                              <a:pt x="13" y="701"/>
                            </a:lnTo>
                            <a:lnTo>
                              <a:pt x="17" y="699"/>
                            </a:lnTo>
                            <a:lnTo>
                              <a:pt x="20" y="698"/>
                            </a:lnTo>
                            <a:lnTo>
                              <a:pt x="24" y="697"/>
                            </a:lnTo>
                            <a:lnTo>
                              <a:pt x="28" y="697"/>
                            </a:lnTo>
                            <a:lnTo>
                              <a:pt x="32" y="696"/>
                            </a:lnTo>
                            <a:lnTo>
                              <a:pt x="36" y="697"/>
                            </a:lnTo>
                            <a:lnTo>
                              <a:pt x="40" y="697"/>
                            </a:lnTo>
                            <a:lnTo>
                              <a:pt x="44" y="698"/>
                            </a:lnTo>
                            <a:lnTo>
                              <a:pt x="47" y="699"/>
                            </a:lnTo>
                            <a:lnTo>
                              <a:pt x="50" y="701"/>
                            </a:lnTo>
                            <a:lnTo>
                              <a:pt x="53" y="703"/>
                            </a:lnTo>
                            <a:lnTo>
                              <a:pt x="55" y="705"/>
                            </a:lnTo>
                            <a:lnTo>
                              <a:pt x="57" y="708"/>
                            </a:lnTo>
                            <a:lnTo>
                              <a:pt x="59" y="710"/>
                            </a:lnTo>
                            <a:lnTo>
                              <a:pt x="60" y="713"/>
                            </a:lnTo>
                            <a:lnTo>
                              <a:pt x="61" y="717"/>
                            </a:lnTo>
                            <a:lnTo>
                              <a:pt x="61" y="720"/>
                            </a:lnTo>
                            <a:lnTo>
                              <a:pt x="45" y="720"/>
                            </a:lnTo>
                            <a:close/>
                            <a:moveTo>
                              <a:pt x="100" y="777"/>
                            </a:moveTo>
                            <a:lnTo>
                              <a:pt x="96" y="777"/>
                            </a:lnTo>
                            <a:lnTo>
                              <a:pt x="92" y="776"/>
                            </a:lnTo>
                            <a:lnTo>
                              <a:pt x="88" y="775"/>
                            </a:lnTo>
                            <a:lnTo>
                              <a:pt x="85" y="773"/>
                            </a:lnTo>
                            <a:lnTo>
                              <a:pt x="82" y="771"/>
                            </a:lnTo>
                            <a:lnTo>
                              <a:pt x="79" y="769"/>
                            </a:lnTo>
                            <a:lnTo>
                              <a:pt x="77" y="766"/>
                            </a:lnTo>
                            <a:lnTo>
                              <a:pt x="75" y="763"/>
                            </a:lnTo>
                            <a:lnTo>
                              <a:pt x="73" y="759"/>
                            </a:lnTo>
                            <a:lnTo>
                              <a:pt x="72" y="755"/>
                            </a:lnTo>
                            <a:lnTo>
                              <a:pt x="71" y="751"/>
                            </a:lnTo>
                            <a:lnTo>
                              <a:pt x="71" y="747"/>
                            </a:lnTo>
                            <a:lnTo>
                              <a:pt x="71" y="742"/>
                            </a:lnTo>
                            <a:lnTo>
                              <a:pt x="72" y="738"/>
                            </a:lnTo>
                            <a:lnTo>
                              <a:pt x="73" y="734"/>
                            </a:lnTo>
                            <a:lnTo>
                              <a:pt x="75" y="731"/>
                            </a:lnTo>
                            <a:lnTo>
                              <a:pt x="77" y="728"/>
                            </a:lnTo>
                            <a:lnTo>
                              <a:pt x="79" y="725"/>
                            </a:lnTo>
                            <a:lnTo>
                              <a:pt x="82" y="722"/>
                            </a:lnTo>
                            <a:lnTo>
                              <a:pt x="85" y="720"/>
                            </a:lnTo>
                            <a:lnTo>
                              <a:pt x="88" y="718"/>
                            </a:lnTo>
                            <a:lnTo>
                              <a:pt x="92" y="717"/>
                            </a:lnTo>
                            <a:lnTo>
                              <a:pt x="96" y="717"/>
                            </a:lnTo>
                            <a:lnTo>
                              <a:pt x="100" y="716"/>
                            </a:lnTo>
                            <a:lnTo>
                              <a:pt x="107" y="717"/>
                            </a:lnTo>
                            <a:lnTo>
                              <a:pt x="114" y="719"/>
                            </a:lnTo>
                            <a:lnTo>
                              <a:pt x="119" y="722"/>
                            </a:lnTo>
                            <a:lnTo>
                              <a:pt x="121" y="725"/>
                            </a:lnTo>
                            <a:lnTo>
                              <a:pt x="123" y="727"/>
                            </a:lnTo>
                            <a:lnTo>
                              <a:pt x="124" y="730"/>
                            </a:lnTo>
                            <a:lnTo>
                              <a:pt x="125" y="732"/>
                            </a:lnTo>
                            <a:lnTo>
                              <a:pt x="126" y="736"/>
                            </a:lnTo>
                            <a:lnTo>
                              <a:pt x="127" y="739"/>
                            </a:lnTo>
                            <a:lnTo>
                              <a:pt x="111" y="739"/>
                            </a:lnTo>
                            <a:lnTo>
                              <a:pt x="111" y="737"/>
                            </a:lnTo>
                            <a:lnTo>
                              <a:pt x="110" y="735"/>
                            </a:lnTo>
                            <a:lnTo>
                              <a:pt x="109" y="733"/>
                            </a:lnTo>
                            <a:lnTo>
                              <a:pt x="108" y="732"/>
                            </a:lnTo>
                            <a:lnTo>
                              <a:pt x="106" y="731"/>
                            </a:lnTo>
                            <a:lnTo>
                              <a:pt x="104" y="730"/>
                            </a:lnTo>
                            <a:lnTo>
                              <a:pt x="100" y="729"/>
                            </a:lnTo>
                            <a:lnTo>
                              <a:pt x="98" y="729"/>
                            </a:lnTo>
                            <a:lnTo>
                              <a:pt x="95" y="730"/>
                            </a:lnTo>
                            <a:lnTo>
                              <a:pt x="93" y="732"/>
                            </a:lnTo>
                            <a:lnTo>
                              <a:pt x="91" y="734"/>
                            </a:lnTo>
                            <a:lnTo>
                              <a:pt x="90" y="736"/>
                            </a:lnTo>
                            <a:lnTo>
                              <a:pt x="89" y="739"/>
                            </a:lnTo>
                            <a:lnTo>
                              <a:pt x="88" y="743"/>
                            </a:lnTo>
                            <a:lnTo>
                              <a:pt x="88" y="747"/>
                            </a:lnTo>
                            <a:lnTo>
                              <a:pt x="88" y="750"/>
                            </a:lnTo>
                            <a:lnTo>
                              <a:pt x="88" y="752"/>
                            </a:lnTo>
                            <a:lnTo>
                              <a:pt x="89" y="754"/>
                            </a:lnTo>
                            <a:lnTo>
                              <a:pt x="90" y="757"/>
                            </a:lnTo>
                            <a:lnTo>
                              <a:pt x="91" y="760"/>
                            </a:lnTo>
                            <a:lnTo>
                              <a:pt x="93" y="762"/>
                            </a:lnTo>
                            <a:lnTo>
                              <a:pt x="95" y="763"/>
                            </a:lnTo>
                            <a:lnTo>
                              <a:pt x="98" y="764"/>
                            </a:lnTo>
                            <a:lnTo>
                              <a:pt x="100" y="764"/>
                            </a:lnTo>
                            <a:lnTo>
                              <a:pt x="104" y="764"/>
                            </a:lnTo>
                            <a:lnTo>
                              <a:pt x="106" y="763"/>
                            </a:lnTo>
                            <a:lnTo>
                              <a:pt x="108" y="762"/>
                            </a:lnTo>
                            <a:lnTo>
                              <a:pt x="109" y="760"/>
                            </a:lnTo>
                            <a:lnTo>
                              <a:pt x="110" y="759"/>
                            </a:lnTo>
                            <a:lnTo>
                              <a:pt x="111" y="754"/>
                            </a:lnTo>
                            <a:lnTo>
                              <a:pt x="127" y="754"/>
                            </a:lnTo>
                            <a:lnTo>
                              <a:pt x="125" y="761"/>
                            </a:lnTo>
                            <a:lnTo>
                              <a:pt x="124" y="764"/>
                            </a:lnTo>
                            <a:lnTo>
                              <a:pt x="123" y="766"/>
                            </a:lnTo>
                            <a:lnTo>
                              <a:pt x="121" y="769"/>
                            </a:lnTo>
                            <a:lnTo>
                              <a:pt x="119" y="771"/>
                            </a:lnTo>
                            <a:lnTo>
                              <a:pt x="114" y="774"/>
                            </a:lnTo>
                            <a:lnTo>
                              <a:pt x="111" y="776"/>
                            </a:lnTo>
                            <a:lnTo>
                              <a:pt x="108" y="776"/>
                            </a:lnTo>
                            <a:lnTo>
                              <a:pt x="100" y="777"/>
                            </a:lnTo>
                            <a:close/>
                            <a:moveTo>
                              <a:pt x="154" y="742"/>
                            </a:moveTo>
                            <a:lnTo>
                              <a:pt x="154" y="776"/>
                            </a:lnTo>
                            <a:lnTo>
                              <a:pt x="137" y="776"/>
                            </a:lnTo>
                            <a:lnTo>
                              <a:pt x="137" y="697"/>
                            </a:lnTo>
                            <a:lnTo>
                              <a:pt x="153" y="697"/>
                            </a:lnTo>
                            <a:lnTo>
                              <a:pt x="153" y="727"/>
                            </a:lnTo>
                            <a:lnTo>
                              <a:pt x="157" y="723"/>
                            </a:lnTo>
                            <a:lnTo>
                              <a:pt x="160" y="719"/>
                            </a:lnTo>
                            <a:lnTo>
                              <a:pt x="163" y="718"/>
                            </a:lnTo>
                            <a:lnTo>
                              <a:pt x="165" y="717"/>
                            </a:lnTo>
                            <a:lnTo>
                              <a:pt x="168" y="716"/>
                            </a:lnTo>
                            <a:lnTo>
                              <a:pt x="172" y="716"/>
                            </a:lnTo>
                            <a:lnTo>
                              <a:pt x="176" y="717"/>
                            </a:lnTo>
                            <a:lnTo>
                              <a:pt x="180" y="718"/>
                            </a:lnTo>
                            <a:lnTo>
                              <a:pt x="183" y="720"/>
                            </a:lnTo>
                            <a:lnTo>
                              <a:pt x="186" y="722"/>
                            </a:lnTo>
                            <a:lnTo>
                              <a:pt x="189" y="725"/>
                            </a:lnTo>
                            <a:lnTo>
                              <a:pt x="191" y="729"/>
                            </a:lnTo>
                            <a:lnTo>
                              <a:pt x="192" y="734"/>
                            </a:lnTo>
                            <a:lnTo>
                              <a:pt x="192" y="738"/>
                            </a:lnTo>
                            <a:lnTo>
                              <a:pt x="192" y="776"/>
                            </a:lnTo>
                            <a:lnTo>
                              <a:pt x="176" y="776"/>
                            </a:lnTo>
                            <a:lnTo>
                              <a:pt x="176" y="741"/>
                            </a:lnTo>
                            <a:lnTo>
                              <a:pt x="175" y="739"/>
                            </a:lnTo>
                            <a:lnTo>
                              <a:pt x="175" y="737"/>
                            </a:lnTo>
                            <a:lnTo>
                              <a:pt x="173" y="733"/>
                            </a:lnTo>
                            <a:lnTo>
                              <a:pt x="171" y="732"/>
                            </a:lnTo>
                            <a:lnTo>
                              <a:pt x="170" y="731"/>
                            </a:lnTo>
                            <a:lnTo>
                              <a:pt x="167" y="730"/>
                            </a:lnTo>
                            <a:lnTo>
                              <a:pt x="165" y="730"/>
                            </a:lnTo>
                            <a:lnTo>
                              <a:pt x="163" y="730"/>
                            </a:lnTo>
                            <a:lnTo>
                              <a:pt x="161" y="731"/>
                            </a:lnTo>
                            <a:lnTo>
                              <a:pt x="159" y="732"/>
                            </a:lnTo>
                            <a:lnTo>
                              <a:pt x="157" y="733"/>
                            </a:lnTo>
                            <a:lnTo>
                              <a:pt x="155" y="737"/>
                            </a:lnTo>
                            <a:lnTo>
                              <a:pt x="154" y="739"/>
                            </a:lnTo>
                            <a:lnTo>
                              <a:pt x="154" y="742"/>
                            </a:lnTo>
                            <a:close/>
                            <a:moveTo>
                              <a:pt x="232" y="777"/>
                            </a:moveTo>
                            <a:lnTo>
                              <a:pt x="227" y="777"/>
                            </a:lnTo>
                            <a:lnTo>
                              <a:pt x="223" y="776"/>
                            </a:lnTo>
                            <a:lnTo>
                              <a:pt x="220" y="775"/>
                            </a:lnTo>
                            <a:lnTo>
                              <a:pt x="216" y="773"/>
                            </a:lnTo>
                            <a:lnTo>
                              <a:pt x="213" y="771"/>
                            </a:lnTo>
                            <a:lnTo>
                              <a:pt x="210" y="769"/>
                            </a:lnTo>
                            <a:lnTo>
                              <a:pt x="208" y="766"/>
                            </a:lnTo>
                            <a:lnTo>
                              <a:pt x="206" y="763"/>
                            </a:lnTo>
                            <a:lnTo>
                              <a:pt x="205" y="759"/>
                            </a:lnTo>
                            <a:lnTo>
                              <a:pt x="204" y="755"/>
                            </a:lnTo>
                            <a:lnTo>
                              <a:pt x="203" y="751"/>
                            </a:lnTo>
                            <a:lnTo>
                              <a:pt x="203" y="747"/>
                            </a:lnTo>
                            <a:lnTo>
                              <a:pt x="203" y="742"/>
                            </a:lnTo>
                            <a:lnTo>
                              <a:pt x="204" y="738"/>
                            </a:lnTo>
                            <a:lnTo>
                              <a:pt x="205" y="734"/>
                            </a:lnTo>
                            <a:lnTo>
                              <a:pt x="206" y="731"/>
                            </a:lnTo>
                            <a:lnTo>
                              <a:pt x="208" y="728"/>
                            </a:lnTo>
                            <a:lnTo>
                              <a:pt x="210" y="725"/>
                            </a:lnTo>
                            <a:lnTo>
                              <a:pt x="213" y="722"/>
                            </a:lnTo>
                            <a:lnTo>
                              <a:pt x="216" y="720"/>
                            </a:lnTo>
                            <a:lnTo>
                              <a:pt x="220" y="718"/>
                            </a:lnTo>
                            <a:lnTo>
                              <a:pt x="223" y="717"/>
                            </a:lnTo>
                            <a:lnTo>
                              <a:pt x="227" y="717"/>
                            </a:lnTo>
                            <a:lnTo>
                              <a:pt x="232" y="716"/>
                            </a:lnTo>
                            <a:lnTo>
                              <a:pt x="236" y="717"/>
                            </a:lnTo>
                            <a:lnTo>
                              <a:pt x="240" y="717"/>
                            </a:lnTo>
                            <a:lnTo>
                              <a:pt x="244" y="718"/>
                            </a:lnTo>
                            <a:lnTo>
                              <a:pt x="247" y="720"/>
                            </a:lnTo>
                            <a:lnTo>
                              <a:pt x="250" y="722"/>
                            </a:lnTo>
                            <a:lnTo>
                              <a:pt x="253" y="725"/>
                            </a:lnTo>
                            <a:lnTo>
                              <a:pt x="255" y="728"/>
                            </a:lnTo>
                            <a:lnTo>
                              <a:pt x="257" y="731"/>
                            </a:lnTo>
                            <a:lnTo>
                              <a:pt x="259" y="734"/>
                            </a:lnTo>
                            <a:lnTo>
                              <a:pt x="260" y="738"/>
                            </a:lnTo>
                            <a:lnTo>
                              <a:pt x="260" y="742"/>
                            </a:lnTo>
                            <a:lnTo>
                              <a:pt x="261" y="747"/>
                            </a:lnTo>
                            <a:lnTo>
                              <a:pt x="260" y="751"/>
                            </a:lnTo>
                            <a:lnTo>
                              <a:pt x="260" y="755"/>
                            </a:lnTo>
                            <a:lnTo>
                              <a:pt x="259" y="759"/>
                            </a:lnTo>
                            <a:lnTo>
                              <a:pt x="257" y="763"/>
                            </a:lnTo>
                            <a:lnTo>
                              <a:pt x="255" y="766"/>
                            </a:lnTo>
                            <a:lnTo>
                              <a:pt x="253" y="769"/>
                            </a:lnTo>
                            <a:lnTo>
                              <a:pt x="250" y="771"/>
                            </a:lnTo>
                            <a:lnTo>
                              <a:pt x="247" y="773"/>
                            </a:lnTo>
                            <a:lnTo>
                              <a:pt x="244" y="775"/>
                            </a:lnTo>
                            <a:lnTo>
                              <a:pt x="240" y="776"/>
                            </a:lnTo>
                            <a:lnTo>
                              <a:pt x="236" y="777"/>
                            </a:lnTo>
                            <a:lnTo>
                              <a:pt x="232" y="777"/>
                            </a:lnTo>
                            <a:close/>
                            <a:moveTo>
                              <a:pt x="232" y="764"/>
                            </a:moveTo>
                            <a:lnTo>
                              <a:pt x="235" y="764"/>
                            </a:lnTo>
                            <a:lnTo>
                              <a:pt x="237" y="763"/>
                            </a:lnTo>
                            <a:lnTo>
                              <a:pt x="239" y="762"/>
                            </a:lnTo>
                            <a:lnTo>
                              <a:pt x="241" y="759"/>
                            </a:lnTo>
                            <a:lnTo>
                              <a:pt x="242" y="757"/>
                            </a:lnTo>
                            <a:lnTo>
                              <a:pt x="243" y="754"/>
                            </a:lnTo>
                            <a:lnTo>
                              <a:pt x="244" y="750"/>
                            </a:lnTo>
                            <a:lnTo>
                              <a:pt x="244" y="747"/>
                            </a:lnTo>
                            <a:lnTo>
                              <a:pt x="244" y="743"/>
                            </a:lnTo>
                            <a:lnTo>
                              <a:pt x="243" y="740"/>
                            </a:lnTo>
                            <a:lnTo>
                              <a:pt x="242" y="737"/>
                            </a:lnTo>
                            <a:lnTo>
                              <a:pt x="241" y="734"/>
                            </a:lnTo>
                            <a:lnTo>
                              <a:pt x="239" y="732"/>
                            </a:lnTo>
                            <a:lnTo>
                              <a:pt x="237" y="730"/>
                            </a:lnTo>
                            <a:lnTo>
                              <a:pt x="235" y="729"/>
                            </a:lnTo>
                            <a:lnTo>
                              <a:pt x="232" y="729"/>
                            </a:lnTo>
                            <a:lnTo>
                              <a:pt x="229" y="729"/>
                            </a:lnTo>
                            <a:lnTo>
                              <a:pt x="226" y="730"/>
                            </a:lnTo>
                            <a:lnTo>
                              <a:pt x="224" y="732"/>
                            </a:lnTo>
                            <a:lnTo>
                              <a:pt x="222" y="734"/>
                            </a:lnTo>
                            <a:lnTo>
                              <a:pt x="221" y="737"/>
                            </a:lnTo>
                            <a:lnTo>
                              <a:pt x="220" y="740"/>
                            </a:lnTo>
                            <a:lnTo>
                              <a:pt x="219" y="743"/>
                            </a:lnTo>
                            <a:lnTo>
                              <a:pt x="219" y="747"/>
                            </a:lnTo>
                            <a:lnTo>
                              <a:pt x="219" y="750"/>
                            </a:lnTo>
                            <a:lnTo>
                              <a:pt x="220" y="754"/>
                            </a:lnTo>
                            <a:lnTo>
                              <a:pt x="221" y="757"/>
                            </a:lnTo>
                            <a:lnTo>
                              <a:pt x="222" y="759"/>
                            </a:lnTo>
                            <a:lnTo>
                              <a:pt x="224" y="762"/>
                            </a:lnTo>
                            <a:lnTo>
                              <a:pt x="225" y="762"/>
                            </a:lnTo>
                            <a:lnTo>
                              <a:pt x="226" y="763"/>
                            </a:lnTo>
                            <a:lnTo>
                              <a:pt x="229" y="764"/>
                            </a:lnTo>
                            <a:lnTo>
                              <a:pt x="232" y="764"/>
                            </a:lnTo>
                            <a:close/>
                            <a:moveTo>
                              <a:pt x="298" y="777"/>
                            </a:moveTo>
                            <a:lnTo>
                              <a:pt x="294" y="777"/>
                            </a:lnTo>
                            <a:lnTo>
                              <a:pt x="290" y="776"/>
                            </a:lnTo>
                            <a:lnTo>
                              <a:pt x="286" y="775"/>
                            </a:lnTo>
                            <a:lnTo>
                              <a:pt x="282" y="773"/>
                            </a:lnTo>
                            <a:lnTo>
                              <a:pt x="279" y="771"/>
                            </a:lnTo>
                            <a:lnTo>
                              <a:pt x="277" y="769"/>
                            </a:lnTo>
                            <a:lnTo>
                              <a:pt x="274" y="766"/>
                            </a:lnTo>
                            <a:lnTo>
                              <a:pt x="272" y="763"/>
                            </a:lnTo>
                            <a:lnTo>
                              <a:pt x="271" y="759"/>
                            </a:lnTo>
                            <a:lnTo>
                              <a:pt x="270" y="755"/>
                            </a:lnTo>
                            <a:lnTo>
                              <a:pt x="269" y="751"/>
                            </a:lnTo>
                            <a:lnTo>
                              <a:pt x="269" y="747"/>
                            </a:lnTo>
                            <a:lnTo>
                              <a:pt x="269" y="742"/>
                            </a:lnTo>
                            <a:lnTo>
                              <a:pt x="270" y="738"/>
                            </a:lnTo>
                            <a:lnTo>
                              <a:pt x="271" y="734"/>
                            </a:lnTo>
                            <a:lnTo>
                              <a:pt x="272" y="731"/>
                            </a:lnTo>
                            <a:lnTo>
                              <a:pt x="274" y="728"/>
                            </a:lnTo>
                            <a:lnTo>
                              <a:pt x="277" y="725"/>
                            </a:lnTo>
                            <a:lnTo>
                              <a:pt x="279" y="722"/>
                            </a:lnTo>
                            <a:lnTo>
                              <a:pt x="282" y="720"/>
                            </a:lnTo>
                            <a:lnTo>
                              <a:pt x="286" y="718"/>
                            </a:lnTo>
                            <a:lnTo>
                              <a:pt x="290" y="717"/>
                            </a:lnTo>
                            <a:lnTo>
                              <a:pt x="294" y="717"/>
                            </a:lnTo>
                            <a:lnTo>
                              <a:pt x="298" y="716"/>
                            </a:lnTo>
                            <a:lnTo>
                              <a:pt x="302" y="717"/>
                            </a:lnTo>
                            <a:lnTo>
                              <a:pt x="306" y="717"/>
                            </a:lnTo>
                            <a:lnTo>
                              <a:pt x="310" y="718"/>
                            </a:lnTo>
                            <a:lnTo>
                              <a:pt x="313" y="720"/>
                            </a:lnTo>
                            <a:lnTo>
                              <a:pt x="316" y="722"/>
                            </a:lnTo>
                            <a:lnTo>
                              <a:pt x="319" y="725"/>
                            </a:lnTo>
                            <a:lnTo>
                              <a:pt x="321" y="728"/>
                            </a:lnTo>
                            <a:lnTo>
                              <a:pt x="323" y="731"/>
                            </a:lnTo>
                            <a:lnTo>
                              <a:pt x="325" y="734"/>
                            </a:lnTo>
                            <a:lnTo>
                              <a:pt x="326" y="738"/>
                            </a:lnTo>
                            <a:lnTo>
                              <a:pt x="327" y="742"/>
                            </a:lnTo>
                            <a:lnTo>
                              <a:pt x="327" y="747"/>
                            </a:lnTo>
                            <a:lnTo>
                              <a:pt x="327" y="751"/>
                            </a:lnTo>
                            <a:lnTo>
                              <a:pt x="326" y="755"/>
                            </a:lnTo>
                            <a:lnTo>
                              <a:pt x="325" y="759"/>
                            </a:lnTo>
                            <a:lnTo>
                              <a:pt x="323" y="763"/>
                            </a:lnTo>
                            <a:lnTo>
                              <a:pt x="321" y="766"/>
                            </a:lnTo>
                            <a:lnTo>
                              <a:pt x="319" y="769"/>
                            </a:lnTo>
                            <a:lnTo>
                              <a:pt x="316" y="771"/>
                            </a:lnTo>
                            <a:lnTo>
                              <a:pt x="313" y="773"/>
                            </a:lnTo>
                            <a:lnTo>
                              <a:pt x="310" y="775"/>
                            </a:lnTo>
                            <a:lnTo>
                              <a:pt x="306" y="776"/>
                            </a:lnTo>
                            <a:lnTo>
                              <a:pt x="302" y="777"/>
                            </a:lnTo>
                            <a:lnTo>
                              <a:pt x="298" y="777"/>
                            </a:lnTo>
                            <a:close/>
                            <a:moveTo>
                              <a:pt x="298" y="764"/>
                            </a:moveTo>
                            <a:lnTo>
                              <a:pt x="301" y="764"/>
                            </a:lnTo>
                            <a:lnTo>
                              <a:pt x="303" y="763"/>
                            </a:lnTo>
                            <a:lnTo>
                              <a:pt x="305" y="762"/>
                            </a:lnTo>
                            <a:lnTo>
                              <a:pt x="307" y="759"/>
                            </a:lnTo>
                            <a:lnTo>
                              <a:pt x="308" y="757"/>
                            </a:lnTo>
                            <a:lnTo>
                              <a:pt x="309" y="754"/>
                            </a:lnTo>
                            <a:lnTo>
                              <a:pt x="310" y="750"/>
                            </a:lnTo>
                            <a:lnTo>
                              <a:pt x="310" y="747"/>
                            </a:lnTo>
                            <a:lnTo>
                              <a:pt x="310" y="743"/>
                            </a:lnTo>
                            <a:lnTo>
                              <a:pt x="309" y="740"/>
                            </a:lnTo>
                            <a:lnTo>
                              <a:pt x="308" y="737"/>
                            </a:lnTo>
                            <a:lnTo>
                              <a:pt x="307" y="734"/>
                            </a:lnTo>
                            <a:lnTo>
                              <a:pt x="305" y="732"/>
                            </a:lnTo>
                            <a:lnTo>
                              <a:pt x="303" y="730"/>
                            </a:lnTo>
                            <a:lnTo>
                              <a:pt x="301" y="729"/>
                            </a:lnTo>
                            <a:lnTo>
                              <a:pt x="298" y="729"/>
                            </a:lnTo>
                            <a:lnTo>
                              <a:pt x="295" y="729"/>
                            </a:lnTo>
                            <a:lnTo>
                              <a:pt x="293" y="730"/>
                            </a:lnTo>
                            <a:lnTo>
                              <a:pt x="290" y="732"/>
                            </a:lnTo>
                            <a:lnTo>
                              <a:pt x="289" y="734"/>
                            </a:lnTo>
                            <a:lnTo>
                              <a:pt x="287" y="737"/>
                            </a:lnTo>
                            <a:lnTo>
                              <a:pt x="286" y="740"/>
                            </a:lnTo>
                            <a:lnTo>
                              <a:pt x="286" y="743"/>
                            </a:lnTo>
                            <a:lnTo>
                              <a:pt x="285" y="747"/>
                            </a:lnTo>
                            <a:lnTo>
                              <a:pt x="286" y="750"/>
                            </a:lnTo>
                            <a:lnTo>
                              <a:pt x="286" y="754"/>
                            </a:lnTo>
                            <a:lnTo>
                              <a:pt x="287" y="757"/>
                            </a:lnTo>
                            <a:lnTo>
                              <a:pt x="289" y="759"/>
                            </a:lnTo>
                            <a:lnTo>
                              <a:pt x="290" y="762"/>
                            </a:lnTo>
                            <a:lnTo>
                              <a:pt x="291" y="762"/>
                            </a:lnTo>
                            <a:lnTo>
                              <a:pt x="293" y="763"/>
                            </a:lnTo>
                            <a:lnTo>
                              <a:pt x="295" y="764"/>
                            </a:lnTo>
                            <a:lnTo>
                              <a:pt x="298" y="764"/>
                            </a:lnTo>
                            <a:close/>
                            <a:moveTo>
                              <a:pt x="354" y="776"/>
                            </a:moveTo>
                            <a:lnTo>
                              <a:pt x="338" y="776"/>
                            </a:lnTo>
                            <a:lnTo>
                              <a:pt x="338" y="697"/>
                            </a:lnTo>
                            <a:lnTo>
                              <a:pt x="354" y="697"/>
                            </a:lnTo>
                            <a:lnTo>
                              <a:pt x="354" y="776"/>
                            </a:lnTo>
                            <a:close/>
                            <a:moveTo>
                              <a:pt x="419" y="777"/>
                            </a:moveTo>
                            <a:lnTo>
                              <a:pt x="415" y="777"/>
                            </a:lnTo>
                            <a:lnTo>
                              <a:pt x="411" y="776"/>
                            </a:lnTo>
                            <a:lnTo>
                              <a:pt x="407" y="775"/>
                            </a:lnTo>
                            <a:lnTo>
                              <a:pt x="404" y="773"/>
                            </a:lnTo>
                            <a:lnTo>
                              <a:pt x="400" y="771"/>
                            </a:lnTo>
                            <a:lnTo>
                              <a:pt x="398" y="769"/>
                            </a:lnTo>
                            <a:lnTo>
                              <a:pt x="395" y="766"/>
                            </a:lnTo>
                            <a:lnTo>
                              <a:pt x="394" y="763"/>
                            </a:lnTo>
                            <a:lnTo>
                              <a:pt x="392" y="759"/>
                            </a:lnTo>
                            <a:lnTo>
                              <a:pt x="391" y="755"/>
                            </a:lnTo>
                            <a:lnTo>
                              <a:pt x="390" y="751"/>
                            </a:lnTo>
                            <a:lnTo>
                              <a:pt x="390" y="747"/>
                            </a:lnTo>
                            <a:lnTo>
                              <a:pt x="390" y="742"/>
                            </a:lnTo>
                            <a:lnTo>
                              <a:pt x="391" y="738"/>
                            </a:lnTo>
                            <a:lnTo>
                              <a:pt x="392" y="734"/>
                            </a:lnTo>
                            <a:lnTo>
                              <a:pt x="394" y="731"/>
                            </a:lnTo>
                            <a:lnTo>
                              <a:pt x="395" y="728"/>
                            </a:lnTo>
                            <a:lnTo>
                              <a:pt x="398" y="725"/>
                            </a:lnTo>
                            <a:lnTo>
                              <a:pt x="400" y="722"/>
                            </a:lnTo>
                            <a:lnTo>
                              <a:pt x="404" y="720"/>
                            </a:lnTo>
                            <a:lnTo>
                              <a:pt x="407" y="718"/>
                            </a:lnTo>
                            <a:lnTo>
                              <a:pt x="411" y="717"/>
                            </a:lnTo>
                            <a:lnTo>
                              <a:pt x="415" y="717"/>
                            </a:lnTo>
                            <a:lnTo>
                              <a:pt x="419" y="716"/>
                            </a:lnTo>
                            <a:lnTo>
                              <a:pt x="423" y="717"/>
                            </a:lnTo>
                            <a:lnTo>
                              <a:pt x="427" y="717"/>
                            </a:lnTo>
                            <a:lnTo>
                              <a:pt x="431" y="718"/>
                            </a:lnTo>
                            <a:lnTo>
                              <a:pt x="434" y="720"/>
                            </a:lnTo>
                            <a:lnTo>
                              <a:pt x="437" y="722"/>
                            </a:lnTo>
                            <a:lnTo>
                              <a:pt x="440" y="725"/>
                            </a:lnTo>
                            <a:lnTo>
                              <a:pt x="442" y="728"/>
                            </a:lnTo>
                            <a:lnTo>
                              <a:pt x="444" y="731"/>
                            </a:lnTo>
                            <a:lnTo>
                              <a:pt x="446" y="734"/>
                            </a:lnTo>
                            <a:lnTo>
                              <a:pt x="447" y="738"/>
                            </a:lnTo>
                            <a:lnTo>
                              <a:pt x="448" y="742"/>
                            </a:lnTo>
                            <a:lnTo>
                              <a:pt x="448" y="747"/>
                            </a:lnTo>
                            <a:lnTo>
                              <a:pt x="448" y="751"/>
                            </a:lnTo>
                            <a:lnTo>
                              <a:pt x="447" y="755"/>
                            </a:lnTo>
                            <a:lnTo>
                              <a:pt x="446" y="759"/>
                            </a:lnTo>
                            <a:lnTo>
                              <a:pt x="444" y="763"/>
                            </a:lnTo>
                            <a:lnTo>
                              <a:pt x="442" y="766"/>
                            </a:lnTo>
                            <a:lnTo>
                              <a:pt x="440" y="769"/>
                            </a:lnTo>
                            <a:lnTo>
                              <a:pt x="437" y="771"/>
                            </a:lnTo>
                            <a:lnTo>
                              <a:pt x="434" y="773"/>
                            </a:lnTo>
                            <a:lnTo>
                              <a:pt x="431" y="775"/>
                            </a:lnTo>
                            <a:lnTo>
                              <a:pt x="427" y="776"/>
                            </a:lnTo>
                            <a:lnTo>
                              <a:pt x="423" y="777"/>
                            </a:lnTo>
                            <a:lnTo>
                              <a:pt x="419" y="777"/>
                            </a:lnTo>
                            <a:close/>
                            <a:moveTo>
                              <a:pt x="419" y="764"/>
                            </a:moveTo>
                            <a:lnTo>
                              <a:pt x="422" y="764"/>
                            </a:lnTo>
                            <a:lnTo>
                              <a:pt x="424" y="763"/>
                            </a:lnTo>
                            <a:lnTo>
                              <a:pt x="426" y="762"/>
                            </a:lnTo>
                            <a:lnTo>
                              <a:pt x="428" y="759"/>
                            </a:lnTo>
                            <a:lnTo>
                              <a:pt x="430" y="757"/>
                            </a:lnTo>
                            <a:lnTo>
                              <a:pt x="431" y="754"/>
                            </a:lnTo>
                            <a:lnTo>
                              <a:pt x="431" y="750"/>
                            </a:lnTo>
                            <a:lnTo>
                              <a:pt x="431" y="747"/>
                            </a:lnTo>
                            <a:lnTo>
                              <a:pt x="431" y="743"/>
                            </a:lnTo>
                            <a:lnTo>
                              <a:pt x="431" y="740"/>
                            </a:lnTo>
                            <a:lnTo>
                              <a:pt x="430" y="737"/>
                            </a:lnTo>
                            <a:lnTo>
                              <a:pt x="428" y="734"/>
                            </a:lnTo>
                            <a:lnTo>
                              <a:pt x="426" y="732"/>
                            </a:lnTo>
                            <a:lnTo>
                              <a:pt x="424" y="730"/>
                            </a:lnTo>
                            <a:lnTo>
                              <a:pt x="422" y="729"/>
                            </a:lnTo>
                            <a:lnTo>
                              <a:pt x="419" y="729"/>
                            </a:lnTo>
                            <a:lnTo>
                              <a:pt x="416" y="729"/>
                            </a:lnTo>
                            <a:lnTo>
                              <a:pt x="414" y="730"/>
                            </a:lnTo>
                            <a:lnTo>
                              <a:pt x="411" y="732"/>
                            </a:lnTo>
                            <a:lnTo>
                              <a:pt x="410" y="734"/>
                            </a:lnTo>
                            <a:lnTo>
                              <a:pt x="408" y="737"/>
                            </a:lnTo>
                            <a:lnTo>
                              <a:pt x="407" y="740"/>
                            </a:lnTo>
                            <a:lnTo>
                              <a:pt x="407" y="743"/>
                            </a:lnTo>
                            <a:lnTo>
                              <a:pt x="407" y="747"/>
                            </a:lnTo>
                            <a:lnTo>
                              <a:pt x="407" y="750"/>
                            </a:lnTo>
                            <a:lnTo>
                              <a:pt x="407" y="754"/>
                            </a:lnTo>
                            <a:lnTo>
                              <a:pt x="408" y="757"/>
                            </a:lnTo>
                            <a:lnTo>
                              <a:pt x="410" y="759"/>
                            </a:lnTo>
                            <a:lnTo>
                              <a:pt x="411" y="762"/>
                            </a:lnTo>
                            <a:lnTo>
                              <a:pt x="413" y="762"/>
                            </a:lnTo>
                            <a:lnTo>
                              <a:pt x="414" y="763"/>
                            </a:lnTo>
                            <a:lnTo>
                              <a:pt x="416" y="764"/>
                            </a:lnTo>
                            <a:lnTo>
                              <a:pt x="419" y="764"/>
                            </a:lnTo>
                            <a:close/>
                            <a:moveTo>
                              <a:pt x="490" y="717"/>
                            </a:moveTo>
                            <a:lnTo>
                              <a:pt x="490" y="729"/>
                            </a:lnTo>
                            <a:lnTo>
                              <a:pt x="478" y="729"/>
                            </a:lnTo>
                            <a:lnTo>
                              <a:pt x="478" y="776"/>
                            </a:lnTo>
                            <a:lnTo>
                              <a:pt x="462" y="776"/>
                            </a:lnTo>
                            <a:lnTo>
                              <a:pt x="462" y="729"/>
                            </a:lnTo>
                            <a:lnTo>
                              <a:pt x="453" y="729"/>
                            </a:lnTo>
                            <a:lnTo>
                              <a:pt x="453" y="717"/>
                            </a:lnTo>
                            <a:lnTo>
                              <a:pt x="462" y="717"/>
                            </a:lnTo>
                            <a:lnTo>
                              <a:pt x="462" y="713"/>
                            </a:lnTo>
                            <a:lnTo>
                              <a:pt x="462" y="708"/>
                            </a:lnTo>
                            <a:lnTo>
                              <a:pt x="463" y="704"/>
                            </a:lnTo>
                            <a:lnTo>
                              <a:pt x="465" y="701"/>
                            </a:lnTo>
                            <a:lnTo>
                              <a:pt x="467" y="698"/>
                            </a:lnTo>
                            <a:lnTo>
                              <a:pt x="470" y="696"/>
                            </a:lnTo>
                            <a:lnTo>
                              <a:pt x="473" y="695"/>
                            </a:lnTo>
                            <a:lnTo>
                              <a:pt x="477" y="694"/>
                            </a:lnTo>
                            <a:lnTo>
                              <a:pt x="481" y="694"/>
                            </a:lnTo>
                            <a:lnTo>
                              <a:pt x="488" y="694"/>
                            </a:lnTo>
                            <a:lnTo>
                              <a:pt x="492" y="695"/>
                            </a:lnTo>
                            <a:lnTo>
                              <a:pt x="489" y="708"/>
                            </a:lnTo>
                            <a:lnTo>
                              <a:pt x="487" y="707"/>
                            </a:lnTo>
                            <a:lnTo>
                              <a:pt x="484" y="707"/>
                            </a:lnTo>
                            <a:lnTo>
                              <a:pt x="481" y="707"/>
                            </a:lnTo>
                            <a:lnTo>
                              <a:pt x="479" y="708"/>
                            </a:lnTo>
                            <a:lnTo>
                              <a:pt x="478" y="710"/>
                            </a:lnTo>
                            <a:lnTo>
                              <a:pt x="478" y="713"/>
                            </a:lnTo>
                            <a:lnTo>
                              <a:pt x="478" y="717"/>
                            </a:lnTo>
                            <a:lnTo>
                              <a:pt x="490" y="717"/>
                            </a:lnTo>
                            <a:close/>
                            <a:moveTo>
                              <a:pt x="525" y="776"/>
                            </a:moveTo>
                            <a:lnTo>
                              <a:pt x="525" y="697"/>
                            </a:lnTo>
                            <a:lnTo>
                              <a:pt x="578" y="697"/>
                            </a:lnTo>
                            <a:lnTo>
                              <a:pt x="578" y="711"/>
                            </a:lnTo>
                            <a:lnTo>
                              <a:pt x="541" y="711"/>
                            </a:lnTo>
                            <a:lnTo>
                              <a:pt x="541" y="730"/>
                            </a:lnTo>
                            <a:lnTo>
                              <a:pt x="575" y="730"/>
                            </a:lnTo>
                            <a:lnTo>
                              <a:pt x="575" y="744"/>
                            </a:lnTo>
                            <a:lnTo>
                              <a:pt x="541" y="744"/>
                            </a:lnTo>
                            <a:lnTo>
                              <a:pt x="541" y="762"/>
                            </a:lnTo>
                            <a:lnTo>
                              <a:pt x="578" y="762"/>
                            </a:lnTo>
                            <a:lnTo>
                              <a:pt x="578" y="776"/>
                            </a:lnTo>
                            <a:lnTo>
                              <a:pt x="525" y="776"/>
                            </a:lnTo>
                            <a:close/>
                            <a:moveTo>
                              <a:pt x="607" y="776"/>
                            </a:moveTo>
                            <a:lnTo>
                              <a:pt x="591" y="776"/>
                            </a:lnTo>
                            <a:lnTo>
                              <a:pt x="591" y="697"/>
                            </a:lnTo>
                            <a:lnTo>
                              <a:pt x="607" y="697"/>
                            </a:lnTo>
                            <a:lnTo>
                              <a:pt x="607" y="776"/>
                            </a:lnTo>
                            <a:close/>
                            <a:moveTo>
                              <a:pt x="648" y="777"/>
                            </a:moveTo>
                            <a:lnTo>
                              <a:pt x="643" y="777"/>
                            </a:lnTo>
                            <a:lnTo>
                              <a:pt x="639" y="776"/>
                            </a:lnTo>
                            <a:lnTo>
                              <a:pt x="636" y="775"/>
                            </a:lnTo>
                            <a:lnTo>
                              <a:pt x="632" y="773"/>
                            </a:lnTo>
                            <a:lnTo>
                              <a:pt x="629" y="771"/>
                            </a:lnTo>
                            <a:lnTo>
                              <a:pt x="626" y="769"/>
                            </a:lnTo>
                            <a:lnTo>
                              <a:pt x="624" y="766"/>
                            </a:lnTo>
                            <a:lnTo>
                              <a:pt x="622" y="763"/>
                            </a:lnTo>
                            <a:lnTo>
                              <a:pt x="621" y="759"/>
                            </a:lnTo>
                            <a:lnTo>
                              <a:pt x="619" y="755"/>
                            </a:lnTo>
                            <a:lnTo>
                              <a:pt x="619" y="751"/>
                            </a:lnTo>
                            <a:lnTo>
                              <a:pt x="619" y="747"/>
                            </a:lnTo>
                            <a:lnTo>
                              <a:pt x="619" y="742"/>
                            </a:lnTo>
                            <a:lnTo>
                              <a:pt x="619" y="738"/>
                            </a:lnTo>
                            <a:lnTo>
                              <a:pt x="621" y="734"/>
                            </a:lnTo>
                            <a:lnTo>
                              <a:pt x="622" y="731"/>
                            </a:lnTo>
                            <a:lnTo>
                              <a:pt x="624" y="728"/>
                            </a:lnTo>
                            <a:lnTo>
                              <a:pt x="626" y="725"/>
                            </a:lnTo>
                            <a:lnTo>
                              <a:pt x="629" y="722"/>
                            </a:lnTo>
                            <a:lnTo>
                              <a:pt x="632" y="720"/>
                            </a:lnTo>
                            <a:lnTo>
                              <a:pt x="635" y="718"/>
                            </a:lnTo>
                            <a:lnTo>
                              <a:pt x="639" y="717"/>
                            </a:lnTo>
                            <a:lnTo>
                              <a:pt x="643" y="717"/>
                            </a:lnTo>
                            <a:lnTo>
                              <a:pt x="647" y="716"/>
                            </a:lnTo>
                            <a:lnTo>
                              <a:pt x="655" y="717"/>
                            </a:lnTo>
                            <a:lnTo>
                              <a:pt x="658" y="718"/>
                            </a:lnTo>
                            <a:lnTo>
                              <a:pt x="661" y="720"/>
                            </a:lnTo>
                            <a:lnTo>
                              <a:pt x="664" y="721"/>
                            </a:lnTo>
                            <a:lnTo>
                              <a:pt x="667" y="724"/>
                            </a:lnTo>
                            <a:lnTo>
                              <a:pt x="669" y="726"/>
                            </a:lnTo>
                            <a:lnTo>
                              <a:pt x="671" y="730"/>
                            </a:lnTo>
                            <a:lnTo>
                              <a:pt x="673" y="733"/>
                            </a:lnTo>
                            <a:lnTo>
                              <a:pt x="674" y="737"/>
                            </a:lnTo>
                            <a:lnTo>
                              <a:pt x="675" y="741"/>
                            </a:lnTo>
                            <a:lnTo>
                              <a:pt x="675" y="746"/>
                            </a:lnTo>
                            <a:lnTo>
                              <a:pt x="675" y="751"/>
                            </a:lnTo>
                            <a:lnTo>
                              <a:pt x="635" y="751"/>
                            </a:lnTo>
                            <a:lnTo>
                              <a:pt x="635" y="754"/>
                            </a:lnTo>
                            <a:lnTo>
                              <a:pt x="635" y="755"/>
                            </a:lnTo>
                            <a:lnTo>
                              <a:pt x="636" y="757"/>
                            </a:lnTo>
                            <a:lnTo>
                              <a:pt x="637" y="759"/>
                            </a:lnTo>
                            <a:lnTo>
                              <a:pt x="638" y="761"/>
                            </a:lnTo>
                            <a:lnTo>
                              <a:pt x="640" y="763"/>
                            </a:lnTo>
                            <a:lnTo>
                              <a:pt x="643" y="764"/>
                            </a:lnTo>
                            <a:lnTo>
                              <a:pt x="645" y="765"/>
                            </a:lnTo>
                            <a:lnTo>
                              <a:pt x="648" y="765"/>
                            </a:lnTo>
                            <a:lnTo>
                              <a:pt x="652" y="764"/>
                            </a:lnTo>
                            <a:lnTo>
                              <a:pt x="655" y="763"/>
                            </a:lnTo>
                            <a:lnTo>
                              <a:pt x="657" y="762"/>
                            </a:lnTo>
                            <a:lnTo>
                              <a:pt x="658" y="761"/>
                            </a:lnTo>
                            <a:lnTo>
                              <a:pt x="659" y="758"/>
                            </a:lnTo>
                            <a:lnTo>
                              <a:pt x="674" y="759"/>
                            </a:lnTo>
                            <a:lnTo>
                              <a:pt x="673" y="763"/>
                            </a:lnTo>
                            <a:lnTo>
                              <a:pt x="671" y="766"/>
                            </a:lnTo>
                            <a:lnTo>
                              <a:pt x="669" y="770"/>
                            </a:lnTo>
                            <a:lnTo>
                              <a:pt x="666" y="772"/>
                            </a:lnTo>
                            <a:lnTo>
                              <a:pt x="662" y="774"/>
                            </a:lnTo>
                            <a:lnTo>
                              <a:pt x="658" y="776"/>
                            </a:lnTo>
                            <a:lnTo>
                              <a:pt x="653" y="777"/>
                            </a:lnTo>
                            <a:lnTo>
                              <a:pt x="648" y="777"/>
                            </a:lnTo>
                            <a:close/>
                            <a:moveTo>
                              <a:pt x="635" y="741"/>
                            </a:moveTo>
                            <a:lnTo>
                              <a:pt x="659" y="741"/>
                            </a:lnTo>
                            <a:lnTo>
                              <a:pt x="659" y="738"/>
                            </a:lnTo>
                            <a:lnTo>
                              <a:pt x="659" y="736"/>
                            </a:lnTo>
                            <a:lnTo>
                              <a:pt x="658" y="734"/>
                            </a:lnTo>
                            <a:lnTo>
                              <a:pt x="656" y="732"/>
                            </a:lnTo>
                            <a:lnTo>
                              <a:pt x="654" y="730"/>
                            </a:lnTo>
                            <a:lnTo>
                              <a:pt x="652" y="729"/>
                            </a:lnTo>
                            <a:lnTo>
                              <a:pt x="647" y="728"/>
                            </a:lnTo>
                            <a:lnTo>
                              <a:pt x="645" y="729"/>
                            </a:lnTo>
                            <a:lnTo>
                              <a:pt x="642" y="729"/>
                            </a:lnTo>
                            <a:lnTo>
                              <a:pt x="640" y="730"/>
                            </a:lnTo>
                            <a:lnTo>
                              <a:pt x="638" y="732"/>
                            </a:lnTo>
                            <a:lnTo>
                              <a:pt x="637" y="734"/>
                            </a:lnTo>
                            <a:lnTo>
                              <a:pt x="636" y="736"/>
                            </a:lnTo>
                            <a:lnTo>
                              <a:pt x="635" y="738"/>
                            </a:lnTo>
                            <a:lnTo>
                              <a:pt x="635" y="741"/>
                            </a:lnTo>
                            <a:close/>
                            <a:moveTo>
                              <a:pt x="712" y="777"/>
                            </a:moveTo>
                            <a:lnTo>
                              <a:pt x="708" y="777"/>
                            </a:lnTo>
                            <a:lnTo>
                              <a:pt x="704" y="776"/>
                            </a:lnTo>
                            <a:lnTo>
                              <a:pt x="700" y="775"/>
                            </a:lnTo>
                            <a:lnTo>
                              <a:pt x="697" y="773"/>
                            </a:lnTo>
                            <a:lnTo>
                              <a:pt x="694" y="771"/>
                            </a:lnTo>
                            <a:lnTo>
                              <a:pt x="691" y="769"/>
                            </a:lnTo>
                            <a:lnTo>
                              <a:pt x="689" y="766"/>
                            </a:lnTo>
                            <a:lnTo>
                              <a:pt x="687" y="763"/>
                            </a:lnTo>
                            <a:lnTo>
                              <a:pt x="685" y="759"/>
                            </a:lnTo>
                            <a:lnTo>
                              <a:pt x="684" y="755"/>
                            </a:lnTo>
                            <a:lnTo>
                              <a:pt x="684" y="751"/>
                            </a:lnTo>
                            <a:lnTo>
                              <a:pt x="683" y="747"/>
                            </a:lnTo>
                            <a:lnTo>
                              <a:pt x="684" y="742"/>
                            </a:lnTo>
                            <a:lnTo>
                              <a:pt x="684" y="738"/>
                            </a:lnTo>
                            <a:lnTo>
                              <a:pt x="685" y="734"/>
                            </a:lnTo>
                            <a:lnTo>
                              <a:pt x="687" y="731"/>
                            </a:lnTo>
                            <a:lnTo>
                              <a:pt x="689" y="728"/>
                            </a:lnTo>
                            <a:lnTo>
                              <a:pt x="691" y="725"/>
                            </a:lnTo>
                            <a:lnTo>
                              <a:pt x="694" y="722"/>
                            </a:lnTo>
                            <a:lnTo>
                              <a:pt x="697" y="720"/>
                            </a:lnTo>
                            <a:lnTo>
                              <a:pt x="700" y="718"/>
                            </a:lnTo>
                            <a:lnTo>
                              <a:pt x="704" y="717"/>
                            </a:lnTo>
                            <a:lnTo>
                              <a:pt x="708" y="717"/>
                            </a:lnTo>
                            <a:lnTo>
                              <a:pt x="712" y="716"/>
                            </a:lnTo>
                            <a:lnTo>
                              <a:pt x="719" y="717"/>
                            </a:lnTo>
                            <a:lnTo>
                              <a:pt x="726" y="719"/>
                            </a:lnTo>
                            <a:lnTo>
                              <a:pt x="731" y="722"/>
                            </a:lnTo>
                            <a:lnTo>
                              <a:pt x="733" y="725"/>
                            </a:lnTo>
                            <a:lnTo>
                              <a:pt x="735" y="727"/>
                            </a:lnTo>
                            <a:lnTo>
                              <a:pt x="736" y="730"/>
                            </a:lnTo>
                            <a:lnTo>
                              <a:pt x="738" y="732"/>
                            </a:lnTo>
                            <a:lnTo>
                              <a:pt x="738" y="736"/>
                            </a:lnTo>
                            <a:lnTo>
                              <a:pt x="739" y="739"/>
                            </a:lnTo>
                            <a:lnTo>
                              <a:pt x="723" y="739"/>
                            </a:lnTo>
                            <a:lnTo>
                              <a:pt x="723" y="737"/>
                            </a:lnTo>
                            <a:lnTo>
                              <a:pt x="722" y="735"/>
                            </a:lnTo>
                            <a:lnTo>
                              <a:pt x="721" y="733"/>
                            </a:lnTo>
                            <a:lnTo>
                              <a:pt x="720" y="732"/>
                            </a:lnTo>
                            <a:lnTo>
                              <a:pt x="718" y="731"/>
                            </a:lnTo>
                            <a:lnTo>
                              <a:pt x="717" y="730"/>
                            </a:lnTo>
                            <a:lnTo>
                              <a:pt x="712" y="729"/>
                            </a:lnTo>
                            <a:lnTo>
                              <a:pt x="710" y="729"/>
                            </a:lnTo>
                            <a:lnTo>
                              <a:pt x="707" y="730"/>
                            </a:lnTo>
                            <a:lnTo>
                              <a:pt x="705" y="732"/>
                            </a:lnTo>
                            <a:lnTo>
                              <a:pt x="703" y="734"/>
                            </a:lnTo>
                            <a:lnTo>
                              <a:pt x="702" y="736"/>
                            </a:lnTo>
                            <a:lnTo>
                              <a:pt x="701" y="739"/>
                            </a:lnTo>
                            <a:lnTo>
                              <a:pt x="700" y="743"/>
                            </a:lnTo>
                            <a:lnTo>
                              <a:pt x="700" y="747"/>
                            </a:lnTo>
                            <a:lnTo>
                              <a:pt x="700" y="750"/>
                            </a:lnTo>
                            <a:lnTo>
                              <a:pt x="700" y="752"/>
                            </a:lnTo>
                            <a:lnTo>
                              <a:pt x="701" y="754"/>
                            </a:lnTo>
                            <a:lnTo>
                              <a:pt x="702" y="757"/>
                            </a:lnTo>
                            <a:lnTo>
                              <a:pt x="703" y="760"/>
                            </a:lnTo>
                            <a:lnTo>
                              <a:pt x="705" y="762"/>
                            </a:lnTo>
                            <a:lnTo>
                              <a:pt x="707" y="763"/>
                            </a:lnTo>
                            <a:lnTo>
                              <a:pt x="710" y="764"/>
                            </a:lnTo>
                            <a:lnTo>
                              <a:pt x="712" y="764"/>
                            </a:lnTo>
                            <a:lnTo>
                              <a:pt x="716" y="764"/>
                            </a:lnTo>
                            <a:lnTo>
                              <a:pt x="718" y="763"/>
                            </a:lnTo>
                            <a:lnTo>
                              <a:pt x="720" y="762"/>
                            </a:lnTo>
                            <a:lnTo>
                              <a:pt x="721" y="760"/>
                            </a:lnTo>
                            <a:lnTo>
                              <a:pt x="722" y="759"/>
                            </a:lnTo>
                            <a:lnTo>
                              <a:pt x="723" y="754"/>
                            </a:lnTo>
                            <a:lnTo>
                              <a:pt x="739" y="754"/>
                            </a:lnTo>
                            <a:lnTo>
                              <a:pt x="737" y="761"/>
                            </a:lnTo>
                            <a:lnTo>
                              <a:pt x="736" y="764"/>
                            </a:lnTo>
                            <a:lnTo>
                              <a:pt x="735" y="766"/>
                            </a:lnTo>
                            <a:lnTo>
                              <a:pt x="733" y="769"/>
                            </a:lnTo>
                            <a:lnTo>
                              <a:pt x="731" y="771"/>
                            </a:lnTo>
                            <a:lnTo>
                              <a:pt x="726" y="774"/>
                            </a:lnTo>
                            <a:lnTo>
                              <a:pt x="723" y="776"/>
                            </a:lnTo>
                            <a:lnTo>
                              <a:pt x="720" y="776"/>
                            </a:lnTo>
                            <a:lnTo>
                              <a:pt x="712" y="777"/>
                            </a:lnTo>
                            <a:close/>
                            <a:moveTo>
                              <a:pt x="780" y="717"/>
                            </a:moveTo>
                            <a:lnTo>
                              <a:pt x="780" y="729"/>
                            </a:lnTo>
                            <a:lnTo>
                              <a:pt x="769" y="729"/>
                            </a:lnTo>
                            <a:lnTo>
                              <a:pt x="769" y="758"/>
                            </a:lnTo>
                            <a:lnTo>
                              <a:pt x="770" y="761"/>
                            </a:lnTo>
                            <a:lnTo>
                              <a:pt x="771" y="762"/>
                            </a:lnTo>
                            <a:lnTo>
                              <a:pt x="773" y="763"/>
                            </a:lnTo>
                            <a:lnTo>
                              <a:pt x="775" y="764"/>
                            </a:lnTo>
                            <a:lnTo>
                              <a:pt x="777" y="763"/>
                            </a:lnTo>
                            <a:lnTo>
                              <a:pt x="779" y="763"/>
                            </a:lnTo>
                            <a:lnTo>
                              <a:pt x="782" y="775"/>
                            </a:lnTo>
                            <a:lnTo>
                              <a:pt x="778" y="776"/>
                            </a:lnTo>
                            <a:lnTo>
                              <a:pt x="773" y="777"/>
                            </a:lnTo>
                            <a:lnTo>
                              <a:pt x="768" y="777"/>
                            </a:lnTo>
                            <a:lnTo>
                              <a:pt x="765" y="776"/>
                            </a:lnTo>
                            <a:lnTo>
                              <a:pt x="761" y="775"/>
                            </a:lnTo>
                            <a:lnTo>
                              <a:pt x="758" y="773"/>
                            </a:lnTo>
                            <a:lnTo>
                              <a:pt x="757" y="772"/>
                            </a:lnTo>
                            <a:lnTo>
                              <a:pt x="756" y="771"/>
                            </a:lnTo>
                            <a:lnTo>
                              <a:pt x="754" y="768"/>
                            </a:lnTo>
                            <a:lnTo>
                              <a:pt x="753" y="764"/>
                            </a:lnTo>
                            <a:lnTo>
                              <a:pt x="753" y="760"/>
                            </a:lnTo>
                            <a:lnTo>
                              <a:pt x="753" y="729"/>
                            </a:lnTo>
                            <a:lnTo>
                              <a:pt x="745" y="729"/>
                            </a:lnTo>
                            <a:lnTo>
                              <a:pt x="745" y="717"/>
                            </a:lnTo>
                            <a:lnTo>
                              <a:pt x="753" y="717"/>
                            </a:lnTo>
                            <a:lnTo>
                              <a:pt x="753" y="703"/>
                            </a:lnTo>
                            <a:lnTo>
                              <a:pt x="769" y="703"/>
                            </a:lnTo>
                            <a:lnTo>
                              <a:pt x="769" y="717"/>
                            </a:lnTo>
                            <a:lnTo>
                              <a:pt x="780" y="717"/>
                            </a:lnTo>
                            <a:close/>
                            <a:moveTo>
                              <a:pt x="791" y="776"/>
                            </a:moveTo>
                            <a:lnTo>
                              <a:pt x="791" y="717"/>
                            </a:lnTo>
                            <a:lnTo>
                              <a:pt x="807" y="717"/>
                            </a:lnTo>
                            <a:lnTo>
                              <a:pt x="807" y="727"/>
                            </a:lnTo>
                            <a:lnTo>
                              <a:pt x="810" y="723"/>
                            </a:lnTo>
                            <a:lnTo>
                              <a:pt x="811" y="721"/>
                            </a:lnTo>
                            <a:lnTo>
                              <a:pt x="813" y="719"/>
                            </a:lnTo>
                            <a:lnTo>
                              <a:pt x="815" y="718"/>
                            </a:lnTo>
                            <a:lnTo>
                              <a:pt x="817" y="717"/>
                            </a:lnTo>
                            <a:lnTo>
                              <a:pt x="822" y="716"/>
                            </a:lnTo>
                            <a:lnTo>
                              <a:pt x="827" y="717"/>
                            </a:lnTo>
                            <a:lnTo>
                              <a:pt x="827" y="731"/>
                            </a:lnTo>
                            <a:lnTo>
                              <a:pt x="824" y="731"/>
                            </a:lnTo>
                            <a:lnTo>
                              <a:pt x="820" y="730"/>
                            </a:lnTo>
                            <a:lnTo>
                              <a:pt x="815" y="731"/>
                            </a:lnTo>
                            <a:lnTo>
                              <a:pt x="813" y="732"/>
                            </a:lnTo>
                            <a:lnTo>
                              <a:pt x="811" y="734"/>
                            </a:lnTo>
                            <a:lnTo>
                              <a:pt x="809" y="736"/>
                            </a:lnTo>
                            <a:lnTo>
                              <a:pt x="808" y="738"/>
                            </a:lnTo>
                            <a:lnTo>
                              <a:pt x="808" y="740"/>
                            </a:lnTo>
                            <a:lnTo>
                              <a:pt x="807" y="743"/>
                            </a:lnTo>
                            <a:lnTo>
                              <a:pt x="807" y="776"/>
                            </a:lnTo>
                            <a:lnTo>
                              <a:pt x="791" y="776"/>
                            </a:lnTo>
                            <a:close/>
                            <a:moveTo>
                              <a:pt x="843" y="709"/>
                            </a:moveTo>
                            <a:lnTo>
                              <a:pt x="840" y="709"/>
                            </a:lnTo>
                            <a:lnTo>
                              <a:pt x="837" y="707"/>
                            </a:lnTo>
                            <a:lnTo>
                              <a:pt x="835" y="704"/>
                            </a:lnTo>
                            <a:lnTo>
                              <a:pt x="835" y="703"/>
                            </a:lnTo>
                            <a:lnTo>
                              <a:pt x="834" y="701"/>
                            </a:lnTo>
                            <a:lnTo>
                              <a:pt x="835" y="700"/>
                            </a:lnTo>
                            <a:lnTo>
                              <a:pt x="835" y="698"/>
                            </a:lnTo>
                            <a:lnTo>
                              <a:pt x="837" y="695"/>
                            </a:lnTo>
                            <a:lnTo>
                              <a:pt x="838" y="694"/>
                            </a:lnTo>
                            <a:lnTo>
                              <a:pt x="840" y="694"/>
                            </a:lnTo>
                            <a:lnTo>
                              <a:pt x="842" y="693"/>
                            </a:lnTo>
                            <a:lnTo>
                              <a:pt x="843" y="693"/>
                            </a:lnTo>
                            <a:lnTo>
                              <a:pt x="847" y="694"/>
                            </a:lnTo>
                            <a:lnTo>
                              <a:pt x="850" y="695"/>
                            </a:lnTo>
                            <a:lnTo>
                              <a:pt x="852" y="698"/>
                            </a:lnTo>
                            <a:lnTo>
                              <a:pt x="852" y="700"/>
                            </a:lnTo>
                            <a:lnTo>
                              <a:pt x="852" y="701"/>
                            </a:lnTo>
                            <a:lnTo>
                              <a:pt x="852" y="703"/>
                            </a:lnTo>
                            <a:lnTo>
                              <a:pt x="852" y="704"/>
                            </a:lnTo>
                            <a:lnTo>
                              <a:pt x="850" y="707"/>
                            </a:lnTo>
                            <a:lnTo>
                              <a:pt x="848" y="708"/>
                            </a:lnTo>
                            <a:lnTo>
                              <a:pt x="847" y="709"/>
                            </a:lnTo>
                            <a:lnTo>
                              <a:pt x="845" y="709"/>
                            </a:lnTo>
                            <a:lnTo>
                              <a:pt x="843" y="709"/>
                            </a:lnTo>
                            <a:close/>
                            <a:moveTo>
                              <a:pt x="835" y="717"/>
                            </a:moveTo>
                            <a:lnTo>
                              <a:pt x="851" y="717"/>
                            </a:lnTo>
                            <a:lnTo>
                              <a:pt x="851" y="776"/>
                            </a:lnTo>
                            <a:lnTo>
                              <a:pt x="835" y="776"/>
                            </a:lnTo>
                            <a:lnTo>
                              <a:pt x="835" y="717"/>
                            </a:lnTo>
                            <a:close/>
                            <a:moveTo>
                              <a:pt x="891" y="777"/>
                            </a:moveTo>
                            <a:lnTo>
                              <a:pt x="887" y="777"/>
                            </a:lnTo>
                            <a:lnTo>
                              <a:pt x="883" y="776"/>
                            </a:lnTo>
                            <a:lnTo>
                              <a:pt x="879" y="775"/>
                            </a:lnTo>
                            <a:lnTo>
                              <a:pt x="876" y="773"/>
                            </a:lnTo>
                            <a:lnTo>
                              <a:pt x="873" y="771"/>
                            </a:lnTo>
                            <a:lnTo>
                              <a:pt x="870" y="769"/>
                            </a:lnTo>
                            <a:lnTo>
                              <a:pt x="868" y="766"/>
                            </a:lnTo>
                            <a:lnTo>
                              <a:pt x="866" y="763"/>
                            </a:lnTo>
                            <a:lnTo>
                              <a:pt x="864" y="759"/>
                            </a:lnTo>
                            <a:lnTo>
                              <a:pt x="863" y="755"/>
                            </a:lnTo>
                            <a:lnTo>
                              <a:pt x="863" y="751"/>
                            </a:lnTo>
                            <a:lnTo>
                              <a:pt x="862" y="747"/>
                            </a:lnTo>
                            <a:lnTo>
                              <a:pt x="863" y="742"/>
                            </a:lnTo>
                            <a:lnTo>
                              <a:pt x="863" y="738"/>
                            </a:lnTo>
                            <a:lnTo>
                              <a:pt x="864" y="734"/>
                            </a:lnTo>
                            <a:lnTo>
                              <a:pt x="866" y="731"/>
                            </a:lnTo>
                            <a:lnTo>
                              <a:pt x="868" y="728"/>
                            </a:lnTo>
                            <a:lnTo>
                              <a:pt x="870" y="725"/>
                            </a:lnTo>
                            <a:lnTo>
                              <a:pt x="873" y="722"/>
                            </a:lnTo>
                            <a:lnTo>
                              <a:pt x="876" y="720"/>
                            </a:lnTo>
                            <a:lnTo>
                              <a:pt x="879" y="718"/>
                            </a:lnTo>
                            <a:lnTo>
                              <a:pt x="883" y="717"/>
                            </a:lnTo>
                            <a:lnTo>
                              <a:pt x="887" y="717"/>
                            </a:lnTo>
                            <a:lnTo>
                              <a:pt x="891" y="716"/>
                            </a:lnTo>
                            <a:lnTo>
                              <a:pt x="898" y="717"/>
                            </a:lnTo>
                            <a:lnTo>
                              <a:pt x="905" y="719"/>
                            </a:lnTo>
                            <a:lnTo>
                              <a:pt x="910" y="722"/>
                            </a:lnTo>
                            <a:lnTo>
                              <a:pt x="912" y="725"/>
                            </a:lnTo>
                            <a:lnTo>
                              <a:pt x="914" y="727"/>
                            </a:lnTo>
                            <a:lnTo>
                              <a:pt x="915" y="730"/>
                            </a:lnTo>
                            <a:lnTo>
                              <a:pt x="917" y="732"/>
                            </a:lnTo>
                            <a:lnTo>
                              <a:pt x="917" y="736"/>
                            </a:lnTo>
                            <a:lnTo>
                              <a:pt x="918" y="739"/>
                            </a:lnTo>
                            <a:lnTo>
                              <a:pt x="902" y="739"/>
                            </a:lnTo>
                            <a:lnTo>
                              <a:pt x="902" y="737"/>
                            </a:lnTo>
                            <a:lnTo>
                              <a:pt x="901" y="735"/>
                            </a:lnTo>
                            <a:lnTo>
                              <a:pt x="900" y="733"/>
                            </a:lnTo>
                            <a:lnTo>
                              <a:pt x="899" y="732"/>
                            </a:lnTo>
                            <a:lnTo>
                              <a:pt x="897" y="731"/>
                            </a:lnTo>
                            <a:lnTo>
                              <a:pt x="896" y="730"/>
                            </a:lnTo>
                            <a:lnTo>
                              <a:pt x="892" y="729"/>
                            </a:lnTo>
                            <a:lnTo>
                              <a:pt x="889" y="729"/>
                            </a:lnTo>
                            <a:lnTo>
                              <a:pt x="886" y="730"/>
                            </a:lnTo>
                            <a:lnTo>
                              <a:pt x="884" y="732"/>
                            </a:lnTo>
                            <a:lnTo>
                              <a:pt x="882" y="734"/>
                            </a:lnTo>
                            <a:lnTo>
                              <a:pt x="881" y="736"/>
                            </a:lnTo>
                            <a:lnTo>
                              <a:pt x="880" y="739"/>
                            </a:lnTo>
                            <a:lnTo>
                              <a:pt x="879" y="743"/>
                            </a:lnTo>
                            <a:lnTo>
                              <a:pt x="879" y="747"/>
                            </a:lnTo>
                            <a:lnTo>
                              <a:pt x="879" y="750"/>
                            </a:lnTo>
                            <a:lnTo>
                              <a:pt x="879" y="752"/>
                            </a:lnTo>
                            <a:lnTo>
                              <a:pt x="880" y="754"/>
                            </a:lnTo>
                            <a:lnTo>
                              <a:pt x="881" y="757"/>
                            </a:lnTo>
                            <a:lnTo>
                              <a:pt x="882" y="760"/>
                            </a:lnTo>
                            <a:lnTo>
                              <a:pt x="884" y="762"/>
                            </a:lnTo>
                            <a:lnTo>
                              <a:pt x="886" y="763"/>
                            </a:lnTo>
                            <a:lnTo>
                              <a:pt x="889" y="764"/>
                            </a:lnTo>
                            <a:lnTo>
                              <a:pt x="892" y="764"/>
                            </a:lnTo>
                            <a:lnTo>
                              <a:pt x="895" y="764"/>
                            </a:lnTo>
                            <a:lnTo>
                              <a:pt x="897" y="763"/>
                            </a:lnTo>
                            <a:lnTo>
                              <a:pt x="899" y="762"/>
                            </a:lnTo>
                            <a:lnTo>
                              <a:pt x="900" y="760"/>
                            </a:lnTo>
                            <a:lnTo>
                              <a:pt x="901" y="759"/>
                            </a:lnTo>
                            <a:lnTo>
                              <a:pt x="902" y="754"/>
                            </a:lnTo>
                            <a:lnTo>
                              <a:pt x="918" y="754"/>
                            </a:lnTo>
                            <a:lnTo>
                              <a:pt x="917" y="761"/>
                            </a:lnTo>
                            <a:lnTo>
                              <a:pt x="915" y="764"/>
                            </a:lnTo>
                            <a:lnTo>
                              <a:pt x="914" y="766"/>
                            </a:lnTo>
                            <a:lnTo>
                              <a:pt x="912" y="769"/>
                            </a:lnTo>
                            <a:lnTo>
                              <a:pt x="910" y="771"/>
                            </a:lnTo>
                            <a:lnTo>
                              <a:pt x="905" y="774"/>
                            </a:lnTo>
                            <a:lnTo>
                              <a:pt x="902" y="776"/>
                            </a:lnTo>
                            <a:lnTo>
                              <a:pt x="899" y="776"/>
                            </a:lnTo>
                            <a:lnTo>
                              <a:pt x="891" y="777"/>
                            </a:lnTo>
                            <a:close/>
                            <a:moveTo>
                              <a:pt x="945" y="777"/>
                            </a:moveTo>
                            <a:lnTo>
                              <a:pt x="941" y="777"/>
                            </a:lnTo>
                            <a:lnTo>
                              <a:pt x="937" y="776"/>
                            </a:lnTo>
                            <a:lnTo>
                              <a:pt x="936" y="775"/>
                            </a:lnTo>
                            <a:lnTo>
                              <a:pt x="934" y="775"/>
                            </a:lnTo>
                            <a:lnTo>
                              <a:pt x="931" y="773"/>
                            </a:lnTo>
                            <a:lnTo>
                              <a:pt x="929" y="770"/>
                            </a:lnTo>
                            <a:lnTo>
                              <a:pt x="927" y="767"/>
                            </a:lnTo>
                            <a:lnTo>
                              <a:pt x="926" y="764"/>
                            </a:lnTo>
                            <a:lnTo>
                              <a:pt x="926" y="760"/>
                            </a:lnTo>
                            <a:lnTo>
                              <a:pt x="926" y="756"/>
                            </a:lnTo>
                            <a:lnTo>
                              <a:pt x="926" y="754"/>
                            </a:lnTo>
                            <a:lnTo>
                              <a:pt x="927" y="751"/>
                            </a:lnTo>
                            <a:lnTo>
                              <a:pt x="929" y="749"/>
                            </a:lnTo>
                            <a:lnTo>
                              <a:pt x="932" y="746"/>
                            </a:lnTo>
                            <a:lnTo>
                              <a:pt x="934" y="745"/>
                            </a:lnTo>
                            <a:lnTo>
                              <a:pt x="937" y="744"/>
                            </a:lnTo>
                            <a:lnTo>
                              <a:pt x="942" y="742"/>
                            </a:lnTo>
                            <a:lnTo>
                              <a:pt x="948" y="741"/>
                            </a:lnTo>
                            <a:lnTo>
                              <a:pt x="959" y="740"/>
                            </a:lnTo>
                            <a:lnTo>
                              <a:pt x="961" y="738"/>
                            </a:lnTo>
                            <a:lnTo>
                              <a:pt x="962" y="737"/>
                            </a:lnTo>
                            <a:lnTo>
                              <a:pt x="962" y="736"/>
                            </a:lnTo>
                            <a:lnTo>
                              <a:pt x="961" y="733"/>
                            </a:lnTo>
                            <a:lnTo>
                              <a:pt x="960" y="730"/>
                            </a:lnTo>
                            <a:lnTo>
                              <a:pt x="958" y="729"/>
                            </a:lnTo>
                            <a:lnTo>
                              <a:pt x="957" y="729"/>
                            </a:lnTo>
                            <a:lnTo>
                              <a:pt x="953" y="728"/>
                            </a:lnTo>
                            <a:lnTo>
                              <a:pt x="949" y="729"/>
                            </a:lnTo>
                            <a:lnTo>
                              <a:pt x="948" y="729"/>
                            </a:lnTo>
                            <a:lnTo>
                              <a:pt x="946" y="730"/>
                            </a:lnTo>
                            <a:lnTo>
                              <a:pt x="944" y="732"/>
                            </a:lnTo>
                            <a:lnTo>
                              <a:pt x="943" y="735"/>
                            </a:lnTo>
                            <a:lnTo>
                              <a:pt x="928" y="734"/>
                            </a:lnTo>
                            <a:lnTo>
                              <a:pt x="929" y="730"/>
                            </a:lnTo>
                            <a:lnTo>
                              <a:pt x="931" y="727"/>
                            </a:lnTo>
                            <a:lnTo>
                              <a:pt x="933" y="724"/>
                            </a:lnTo>
                            <a:lnTo>
                              <a:pt x="936" y="721"/>
                            </a:lnTo>
                            <a:lnTo>
                              <a:pt x="940" y="719"/>
                            </a:lnTo>
                            <a:lnTo>
                              <a:pt x="944" y="717"/>
                            </a:lnTo>
                            <a:lnTo>
                              <a:pt x="948" y="717"/>
                            </a:lnTo>
                            <a:lnTo>
                              <a:pt x="953" y="716"/>
                            </a:lnTo>
                            <a:lnTo>
                              <a:pt x="960" y="717"/>
                            </a:lnTo>
                            <a:lnTo>
                              <a:pt x="966" y="718"/>
                            </a:lnTo>
                            <a:lnTo>
                              <a:pt x="968" y="720"/>
                            </a:lnTo>
                            <a:lnTo>
                              <a:pt x="971" y="721"/>
                            </a:lnTo>
                            <a:lnTo>
                              <a:pt x="973" y="723"/>
                            </a:lnTo>
                            <a:lnTo>
                              <a:pt x="975" y="725"/>
                            </a:lnTo>
                            <a:lnTo>
                              <a:pt x="976" y="727"/>
                            </a:lnTo>
                            <a:lnTo>
                              <a:pt x="977" y="730"/>
                            </a:lnTo>
                            <a:lnTo>
                              <a:pt x="978" y="733"/>
                            </a:lnTo>
                            <a:lnTo>
                              <a:pt x="978" y="736"/>
                            </a:lnTo>
                            <a:lnTo>
                              <a:pt x="978" y="776"/>
                            </a:lnTo>
                            <a:lnTo>
                              <a:pt x="963" y="776"/>
                            </a:lnTo>
                            <a:lnTo>
                              <a:pt x="963" y="768"/>
                            </a:lnTo>
                            <a:lnTo>
                              <a:pt x="960" y="772"/>
                            </a:lnTo>
                            <a:lnTo>
                              <a:pt x="956" y="774"/>
                            </a:lnTo>
                            <a:lnTo>
                              <a:pt x="951" y="776"/>
                            </a:lnTo>
                            <a:lnTo>
                              <a:pt x="948" y="777"/>
                            </a:lnTo>
                            <a:lnTo>
                              <a:pt x="945" y="777"/>
                            </a:lnTo>
                            <a:close/>
                            <a:moveTo>
                              <a:pt x="950" y="766"/>
                            </a:moveTo>
                            <a:lnTo>
                              <a:pt x="955" y="765"/>
                            </a:lnTo>
                            <a:lnTo>
                              <a:pt x="957" y="764"/>
                            </a:lnTo>
                            <a:lnTo>
                              <a:pt x="959" y="763"/>
                            </a:lnTo>
                            <a:lnTo>
                              <a:pt x="960" y="761"/>
                            </a:lnTo>
                            <a:lnTo>
                              <a:pt x="961" y="759"/>
                            </a:lnTo>
                            <a:lnTo>
                              <a:pt x="962" y="757"/>
                            </a:lnTo>
                            <a:lnTo>
                              <a:pt x="962" y="755"/>
                            </a:lnTo>
                            <a:lnTo>
                              <a:pt x="962" y="749"/>
                            </a:lnTo>
                            <a:lnTo>
                              <a:pt x="959" y="750"/>
                            </a:lnTo>
                            <a:lnTo>
                              <a:pt x="955" y="751"/>
                            </a:lnTo>
                            <a:lnTo>
                              <a:pt x="951" y="751"/>
                            </a:lnTo>
                            <a:lnTo>
                              <a:pt x="947" y="752"/>
                            </a:lnTo>
                            <a:lnTo>
                              <a:pt x="944" y="754"/>
                            </a:lnTo>
                            <a:lnTo>
                              <a:pt x="943" y="755"/>
                            </a:lnTo>
                            <a:lnTo>
                              <a:pt x="942" y="756"/>
                            </a:lnTo>
                            <a:lnTo>
                              <a:pt x="941" y="757"/>
                            </a:lnTo>
                            <a:lnTo>
                              <a:pt x="941" y="759"/>
                            </a:lnTo>
                            <a:lnTo>
                              <a:pt x="942" y="762"/>
                            </a:lnTo>
                            <a:lnTo>
                              <a:pt x="944" y="764"/>
                            </a:lnTo>
                            <a:lnTo>
                              <a:pt x="946" y="765"/>
                            </a:lnTo>
                            <a:lnTo>
                              <a:pt x="950" y="766"/>
                            </a:lnTo>
                            <a:close/>
                            <a:moveTo>
                              <a:pt x="1008" y="776"/>
                            </a:moveTo>
                            <a:lnTo>
                              <a:pt x="992" y="776"/>
                            </a:lnTo>
                            <a:lnTo>
                              <a:pt x="992" y="697"/>
                            </a:lnTo>
                            <a:lnTo>
                              <a:pt x="1008" y="697"/>
                            </a:lnTo>
                            <a:lnTo>
                              <a:pt x="1008" y="776"/>
                            </a:lnTo>
                            <a:close/>
                            <a:moveTo>
                              <a:pt x="0" y="892"/>
                            </a:moveTo>
                            <a:lnTo>
                              <a:pt x="0" y="813"/>
                            </a:lnTo>
                            <a:lnTo>
                              <a:pt x="53" y="813"/>
                            </a:lnTo>
                            <a:lnTo>
                              <a:pt x="53" y="827"/>
                            </a:lnTo>
                            <a:lnTo>
                              <a:pt x="17" y="827"/>
                            </a:lnTo>
                            <a:lnTo>
                              <a:pt x="17" y="846"/>
                            </a:lnTo>
                            <a:lnTo>
                              <a:pt x="50" y="846"/>
                            </a:lnTo>
                            <a:lnTo>
                              <a:pt x="50" y="859"/>
                            </a:lnTo>
                            <a:lnTo>
                              <a:pt x="17" y="859"/>
                            </a:lnTo>
                            <a:lnTo>
                              <a:pt x="17" y="878"/>
                            </a:lnTo>
                            <a:lnTo>
                              <a:pt x="53" y="878"/>
                            </a:lnTo>
                            <a:lnTo>
                              <a:pt x="53" y="892"/>
                            </a:lnTo>
                            <a:lnTo>
                              <a:pt x="0" y="892"/>
                            </a:lnTo>
                            <a:close/>
                            <a:moveTo>
                              <a:pt x="83" y="858"/>
                            </a:moveTo>
                            <a:lnTo>
                              <a:pt x="83" y="892"/>
                            </a:lnTo>
                            <a:lnTo>
                              <a:pt x="66" y="892"/>
                            </a:lnTo>
                            <a:lnTo>
                              <a:pt x="66" y="833"/>
                            </a:lnTo>
                            <a:lnTo>
                              <a:pt x="82" y="833"/>
                            </a:lnTo>
                            <a:lnTo>
                              <a:pt x="82" y="843"/>
                            </a:lnTo>
                            <a:lnTo>
                              <a:pt x="83" y="841"/>
                            </a:lnTo>
                            <a:lnTo>
                              <a:pt x="85" y="839"/>
                            </a:lnTo>
                            <a:lnTo>
                              <a:pt x="89" y="835"/>
                            </a:lnTo>
                            <a:lnTo>
                              <a:pt x="92" y="834"/>
                            </a:lnTo>
                            <a:lnTo>
                              <a:pt x="94" y="833"/>
                            </a:lnTo>
                            <a:lnTo>
                              <a:pt x="97" y="832"/>
                            </a:lnTo>
                            <a:lnTo>
                              <a:pt x="100" y="832"/>
                            </a:lnTo>
                            <a:lnTo>
                              <a:pt x="105" y="832"/>
                            </a:lnTo>
                            <a:lnTo>
                              <a:pt x="109" y="834"/>
                            </a:lnTo>
                            <a:lnTo>
                              <a:pt x="112" y="835"/>
                            </a:lnTo>
                            <a:lnTo>
                              <a:pt x="115" y="838"/>
                            </a:lnTo>
                            <a:lnTo>
                              <a:pt x="117" y="841"/>
                            </a:lnTo>
                            <a:lnTo>
                              <a:pt x="119" y="845"/>
                            </a:lnTo>
                            <a:lnTo>
                              <a:pt x="120" y="849"/>
                            </a:lnTo>
                            <a:lnTo>
                              <a:pt x="121" y="854"/>
                            </a:lnTo>
                            <a:lnTo>
                              <a:pt x="121" y="892"/>
                            </a:lnTo>
                            <a:lnTo>
                              <a:pt x="104" y="892"/>
                            </a:lnTo>
                            <a:lnTo>
                              <a:pt x="104" y="857"/>
                            </a:lnTo>
                            <a:lnTo>
                              <a:pt x="104" y="855"/>
                            </a:lnTo>
                            <a:lnTo>
                              <a:pt x="104" y="852"/>
                            </a:lnTo>
                            <a:lnTo>
                              <a:pt x="102" y="849"/>
                            </a:lnTo>
                            <a:lnTo>
                              <a:pt x="100" y="847"/>
                            </a:lnTo>
                            <a:lnTo>
                              <a:pt x="98" y="846"/>
                            </a:lnTo>
                            <a:lnTo>
                              <a:pt x="96" y="846"/>
                            </a:lnTo>
                            <a:lnTo>
                              <a:pt x="94" y="846"/>
                            </a:lnTo>
                            <a:lnTo>
                              <a:pt x="91" y="846"/>
                            </a:lnTo>
                            <a:lnTo>
                              <a:pt x="89" y="846"/>
                            </a:lnTo>
                            <a:lnTo>
                              <a:pt x="87" y="847"/>
                            </a:lnTo>
                            <a:lnTo>
                              <a:pt x="86" y="849"/>
                            </a:lnTo>
                            <a:lnTo>
                              <a:pt x="84" y="851"/>
                            </a:lnTo>
                            <a:lnTo>
                              <a:pt x="83" y="853"/>
                            </a:lnTo>
                            <a:lnTo>
                              <a:pt x="83" y="855"/>
                            </a:lnTo>
                            <a:lnTo>
                              <a:pt x="83" y="858"/>
                            </a:lnTo>
                            <a:close/>
                            <a:moveTo>
                              <a:pt x="160" y="915"/>
                            </a:moveTo>
                            <a:lnTo>
                              <a:pt x="155" y="915"/>
                            </a:lnTo>
                            <a:lnTo>
                              <a:pt x="150" y="914"/>
                            </a:lnTo>
                            <a:lnTo>
                              <a:pt x="145" y="912"/>
                            </a:lnTo>
                            <a:lnTo>
                              <a:pt x="142" y="910"/>
                            </a:lnTo>
                            <a:lnTo>
                              <a:pt x="139" y="908"/>
                            </a:lnTo>
                            <a:lnTo>
                              <a:pt x="136" y="905"/>
                            </a:lnTo>
                            <a:lnTo>
                              <a:pt x="134" y="902"/>
                            </a:lnTo>
                            <a:lnTo>
                              <a:pt x="133" y="899"/>
                            </a:lnTo>
                            <a:lnTo>
                              <a:pt x="149" y="897"/>
                            </a:lnTo>
                            <a:lnTo>
                              <a:pt x="149" y="898"/>
                            </a:lnTo>
                            <a:lnTo>
                              <a:pt x="150" y="899"/>
                            </a:lnTo>
                            <a:lnTo>
                              <a:pt x="152" y="901"/>
                            </a:lnTo>
                            <a:lnTo>
                              <a:pt x="154" y="902"/>
                            </a:lnTo>
                            <a:lnTo>
                              <a:pt x="156" y="903"/>
                            </a:lnTo>
                            <a:lnTo>
                              <a:pt x="161" y="903"/>
                            </a:lnTo>
                            <a:lnTo>
                              <a:pt x="163" y="903"/>
                            </a:lnTo>
                            <a:lnTo>
                              <a:pt x="166" y="903"/>
                            </a:lnTo>
                            <a:lnTo>
                              <a:pt x="168" y="902"/>
                            </a:lnTo>
                            <a:lnTo>
                              <a:pt x="170" y="901"/>
                            </a:lnTo>
                            <a:lnTo>
                              <a:pt x="171" y="899"/>
                            </a:lnTo>
                            <a:lnTo>
                              <a:pt x="172" y="897"/>
                            </a:lnTo>
                            <a:lnTo>
                              <a:pt x="173" y="895"/>
                            </a:lnTo>
                            <a:lnTo>
                              <a:pt x="173" y="892"/>
                            </a:lnTo>
                            <a:lnTo>
                              <a:pt x="173" y="881"/>
                            </a:lnTo>
                            <a:lnTo>
                              <a:pt x="170" y="885"/>
                            </a:lnTo>
                            <a:lnTo>
                              <a:pt x="167" y="888"/>
                            </a:lnTo>
                            <a:lnTo>
                              <a:pt x="164" y="889"/>
                            </a:lnTo>
                            <a:lnTo>
                              <a:pt x="162" y="890"/>
                            </a:lnTo>
                            <a:lnTo>
                              <a:pt x="159" y="891"/>
                            </a:lnTo>
                            <a:lnTo>
                              <a:pt x="156" y="891"/>
                            </a:lnTo>
                            <a:lnTo>
                              <a:pt x="149" y="890"/>
                            </a:lnTo>
                            <a:lnTo>
                              <a:pt x="146" y="889"/>
                            </a:lnTo>
                            <a:lnTo>
                              <a:pt x="143" y="888"/>
                            </a:lnTo>
                            <a:lnTo>
                              <a:pt x="141" y="886"/>
                            </a:lnTo>
                            <a:lnTo>
                              <a:pt x="139" y="884"/>
                            </a:lnTo>
                            <a:lnTo>
                              <a:pt x="137" y="881"/>
                            </a:lnTo>
                            <a:lnTo>
                              <a:pt x="135" y="878"/>
                            </a:lnTo>
                            <a:lnTo>
                              <a:pt x="133" y="875"/>
                            </a:lnTo>
                            <a:lnTo>
                              <a:pt x="132" y="871"/>
                            </a:lnTo>
                            <a:lnTo>
                              <a:pt x="132" y="867"/>
                            </a:lnTo>
                            <a:lnTo>
                              <a:pt x="132" y="862"/>
                            </a:lnTo>
                            <a:lnTo>
                              <a:pt x="132" y="857"/>
                            </a:lnTo>
                            <a:lnTo>
                              <a:pt x="132" y="853"/>
                            </a:lnTo>
                            <a:lnTo>
                              <a:pt x="133" y="849"/>
                            </a:lnTo>
                            <a:lnTo>
                              <a:pt x="135" y="846"/>
                            </a:lnTo>
                            <a:lnTo>
                              <a:pt x="137" y="842"/>
                            </a:lnTo>
                            <a:lnTo>
                              <a:pt x="139" y="840"/>
                            </a:lnTo>
                            <a:lnTo>
                              <a:pt x="141" y="837"/>
                            </a:lnTo>
                            <a:lnTo>
                              <a:pt x="144" y="835"/>
                            </a:lnTo>
                            <a:lnTo>
                              <a:pt x="146" y="834"/>
                            </a:lnTo>
                            <a:lnTo>
                              <a:pt x="149" y="833"/>
                            </a:lnTo>
                            <a:lnTo>
                              <a:pt x="155" y="832"/>
                            </a:lnTo>
                            <a:lnTo>
                              <a:pt x="160" y="833"/>
                            </a:lnTo>
                            <a:lnTo>
                              <a:pt x="164" y="834"/>
                            </a:lnTo>
                            <a:lnTo>
                              <a:pt x="167" y="836"/>
                            </a:lnTo>
                            <a:lnTo>
                              <a:pt x="169" y="838"/>
                            </a:lnTo>
                            <a:lnTo>
                              <a:pt x="172" y="843"/>
                            </a:lnTo>
                            <a:lnTo>
                              <a:pt x="173" y="833"/>
                            </a:lnTo>
                            <a:lnTo>
                              <a:pt x="189" y="833"/>
                            </a:lnTo>
                            <a:lnTo>
                              <a:pt x="189" y="892"/>
                            </a:lnTo>
                            <a:lnTo>
                              <a:pt x="189" y="896"/>
                            </a:lnTo>
                            <a:lnTo>
                              <a:pt x="188" y="899"/>
                            </a:lnTo>
                            <a:lnTo>
                              <a:pt x="187" y="902"/>
                            </a:lnTo>
                            <a:lnTo>
                              <a:pt x="185" y="905"/>
                            </a:lnTo>
                            <a:lnTo>
                              <a:pt x="183" y="907"/>
                            </a:lnTo>
                            <a:lnTo>
                              <a:pt x="181" y="909"/>
                            </a:lnTo>
                            <a:lnTo>
                              <a:pt x="175" y="913"/>
                            </a:lnTo>
                            <a:lnTo>
                              <a:pt x="168" y="914"/>
                            </a:lnTo>
                            <a:lnTo>
                              <a:pt x="160" y="915"/>
                            </a:lnTo>
                            <a:close/>
                            <a:moveTo>
                              <a:pt x="161" y="879"/>
                            </a:moveTo>
                            <a:lnTo>
                              <a:pt x="163" y="878"/>
                            </a:lnTo>
                            <a:lnTo>
                              <a:pt x="166" y="878"/>
                            </a:lnTo>
                            <a:lnTo>
                              <a:pt x="168" y="876"/>
                            </a:lnTo>
                            <a:lnTo>
                              <a:pt x="170" y="874"/>
                            </a:lnTo>
                            <a:lnTo>
                              <a:pt x="171" y="872"/>
                            </a:lnTo>
                            <a:lnTo>
                              <a:pt x="172" y="869"/>
                            </a:lnTo>
                            <a:lnTo>
                              <a:pt x="173" y="866"/>
                            </a:lnTo>
                            <a:lnTo>
                              <a:pt x="173" y="862"/>
                            </a:lnTo>
                            <a:lnTo>
                              <a:pt x="173" y="858"/>
                            </a:lnTo>
                            <a:lnTo>
                              <a:pt x="172" y="855"/>
                            </a:lnTo>
                            <a:lnTo>
                              <a:pt x="171" y="852"/>
                            </a:lnTo>
                            <a:lnTo>
                              <a:pt x="170" y="850"/>
                            </a:lnTo>
                            <a:lnTo>
                              <a:pt x="168" y="848"/>
                            </a:lnTo>
                            <a:lnTo>
                              <a:pt x="166" y="846"/>
                            </a:lnTo>
                            <a:lnTo>
                              <a:pt x="163" y="845"/>
                            </a:lnTo>
                            <a:lnTo>
                              <a:pt x="161" y="845"/>
                            </a:lnTo>
                            <a:lnTo>
                              <a:pt x="158" y="845"/>
                            </a:lnTo>
                            <a:lnTo>
                              <a:pt x="155" y="846"/>
                            </a:lnTo>
                            <a:lnTo>
                              <a:pt x="153" y="848"/>
                            </a:lnTo>
                            <a:lnTo>
                              <a:pt x="151" y="850"/>
                            </a:lnTo>
                            <a:lnTo>
                              <a:pt x="150" y="852"/>
                            </a:lnTo>
                            <a:lnTo>
                              <a:pt x="149" y="855"/>
                            </a:lnTo>
                            <a:lnTo>
                              <a:pt x="148" y="859"/>
                            </a:lnTo>
                            <a:lnTo>
                              <a:pt x="148" y="862"/>
                            </a:lnTo>
                            <a:lnTo>
                              <a:pt x="148" y="866"/>
                            </a:lnTo>
                            <a:lnTo>
                              <a:pt x="149" y="869"/>
                            </a:lnTo>
                            <a:lnTo>
                              <a:pt x="150" y="872"/>
                            </a:lnTo>
                            <a:lnTo>
                              <a:pt x="151" y="874"/>
                            </a:lnTo>
                            <a:lnTo>
                              <a:pt x="153" y="876"/>
                            </a:lnTo>
                            <a:lnTo>
                              <a:pt x="155" y="878"/>
                            </a:lnTo>
                            <a:lnTo>
                              <a:pt x="158" y="878"/>
                            </a:lnTo>
                            <a:lnTo>
                              <a:pt x="161" y="879"/>
                            </a:lnTo>
                            <a:close/>
                            <a:moveTo>
                              <a:pt x="211" y="825"/>
                            </a:moveTo>
                            <a:lnTo>
                              <a:pt x="208" y="825"/>
                            </a:lnTo>
                            <a:lnTo>
                              <a:pt x="205" y="823"/>
                            </a:lnTo>
                            <a:lnTo>
                              <a:pt x="203" y="820"/>
                            </a:lnTo>
                            <a:lnTo>
                              <a:pt x="202" y="819"/>
                            </a:lnTo>
                            <a:lnTo>
                              <a:pt x="202" y="817"/>
                            </a:lnTo>
                            <a:lnTo>
                              <a:pt x="202" y="815"/>
                            </a:lnTo>
                            <a:lnTo>
                              <a:pt x="203" y="814"/>
                            </a:lnTo>
                            <a:lnTo>
                              <a:pt x="205" y="811"/>
                            </a:lnTo>
                            <a:lnTo>
                              <a:pt x="206" y="810"/>
                            </a:lnTo>
                            <a:lnTo>
                              <a:pt x="208" y="809"/>
                            </a:lnTo>
                            <a:lnTo>
                              <a:pt x="209" y="809"/>
                            </a:lnTo>
                            <a:lnTo>
                              <a:pt x="211" y="809"/>
                            </a:lnTo>
                            <a:lnTo>
                              <a:pt x="214" y="809"/>
                            </a:lnTo>
                            <a:lnTo>
                              <a:pt x="217" y="811"/>
                            </a:lnTo>
                            <a:lnTo>
                              <a:pt x="219" y="814"/>
                            </a:lnTo>
                            <a:lnTo>
                              <a:pt x="220" y="815"/>
                            </a:lnTo>
                            <a:lnTo>
                              <a:pt x="220" y="817"/>
                            </a:lnTo>
                            <a:lnTo>
                              <a:pt x="220" y="819"/>
                            </a:lnTo>
                            <a:lnTo>
                              <a:pt x="219" y="820"/>
                            </a:lnTo>
                            <a:lnTo>
                              <a:pt x="217" y="823"/>
                            </a:lnTo>
                            <a:lnTo>
                              <a:pt x="216" y="824"/>
                            </a:lnTo>
                            <a:lnTo>
                              <a:pt x="214" y="825"/>
                            </a:lnTo>
                            <a:lnTo>
                              <a:pt x="213" y="825"/>
                            </a:lnTo>
                            <a:lnTo>
                              <a:pt x="211" y="825"/>
                            </a:lnTo>
                            <a:close/>
                            <a:moveTo>
                              <a:pt x="203" y="833"/>
                            </a:moveTo>
                            <a:lnTo>
                              <a:pt x="219" y="833"/>
                            </a:lnTo>
                            <a:lnTo>
                              <a:pt x="219" y="892"/>
                            </a:lnTo>
                            <a:lnTo>
                              <a:pt x="203" y="892"/>
                            </a:lnTo>
                            <a:lnTo>
                              <a:pt x="203" y="833"/>
                            </a:lnTo>
                            <a:close/>
                            <a:moveTo>
                              <a:pt x="249" y="858"/>
                            </a:moveTo>
                            <a:lnTo>
                              <a:pt x="249" y="892"/>
                            </a:lnTo>
                            <a:lnTo>
                              <a:pt x="233" y="892"/>
                            </a:lnTo>
                            <a:lnTo>
                              <a:pt x="233" y="833"/>
                            </a:lnTo>
                            <a:lnTo>
                              <a:pt x="249" y="833"/>
                            </a:lnTo>
                            <a:lnTo>
                              <a:pt x="249" y="843"/>
                            </a:lnTo>
                            <a:lnTo>
                              <a:pt x="250" y="841"/>
                            </a:lnTo>
                            <a:lnTo>
                              <a:pt x="252" y="839"/>
                            </a:lnTo>
                            <a:lnTo>
                              <a:pt x="256" y="835"/>
                            </a:lnTo>
                            <a:lnTo>
                              <a:pt x="258" y="834"/>
                            </a:lnTo>
                            <a:lnTo>
                              <a:pt x="261" y="833"/>
                            </a:lnTo>
                            <a:lnTo>
                              <a:pt x="264" y="832"/>
                            </a:lnTo>
                            <a:lnTo>
                              <a:pt x="267" y="832"/>
                            </a:lnTo>
                            <a:lnTo>
                              <a:pt x="271" y="832"/>
                            </a:lnTo>
                            <a:lnTo>
                              <a:pt x="275" y="834"/>
                            </a:lnTo>
                            <a:lnTo>
                              <a:pt x="279" y="835"/>
                            </a:lnTo>
                            <a:lnTo>
                              <a:pt x="282" y="838"/>
                            </a:lnTo>
                            <a:lnTo>
                              <a:pt x="284" y="841"/>
                            </a:lnTo>
                            <a:lnTo>
                              <a:pt x="286" y="845"/>
                            </a:lnTo>
                            <a:lnTo>
                              <a:pt x="287" y="849"/>
                            </a:lnTo>
                            <a:lnTo>
                              <a:pt x="287" y="854"/>
                            </a:lnTo>
                            <a:lnTo>
                              <a:pt x="287" y="892"/>
                            </a:lnTo>
                            <a:lnTo>
                              <a:pt x="271" y="892"/>
                            </a:lnTo>
                            <a:lnTo>
                              <a:pt x="271" y="857"/>
                            </a:lnTo>
                            <a:lnTo>
                              <a:pt x="271" y="855"/>
                            </a:lnTo>
                            <a:lnTo>
                              <a:pt x="270" y="852"/>
                            </a:lnTo>
                            <a:lnTo>
                              <a:pt x="268" y="849"/>
                            </a:lnTo>
                            <a:lnTo>
                              <a:pt x="267" y="847"/>
                            </a:lnTo>
                            <a:lnTo>
                              <a:pt x="265" y="846"/>
                            </a:lnTo>
                            <a:lnTo>
                              <a:pt x="263" y="846"/>
                            </a:lnTo>
                            <a:lnTo>
                              <a:pt x="260" y="846"/>
                            </a:lnTo>
                            <a:lnTo>
                              <a:pt x="258" y="846"/>
                            </a:lnTo>
                            <a:lnTo>
                              <a:pt x="256" y="846"/>
                            </a:lnTo>
                            <a:lnTo>
                              <a:pt x="254" y="847"/>
                            </a:lnTo>
                            <a:lnTo>
                              <a:pt x="252" y="849"/>
                            </a:lnTo>
                            <a:lnTo>
                              <a:pt x="251" y="851"/>
                            </a:lnTo>
                            <a:lnTo>
                              <a:pt x="250" y="853"/>
                            </a:lnTo>
                            <a:lnTo>
                              <a:pt x="250" y="855"/>
                            </a:lnTo>
                            <a:lnTo>
                              <a:pt x="249" y="858"/>
                            </a:lnTo>
                            <a:close/>
                            <a:moveTo>
                              <a:pt x="327" y="893"/>
                            </a:moveTo>
                            <a:lnTo>
                              <a:pt x="323" y="893"/>
                            </a:lnTo>
                            <a:lnTo>
                              <a:pt x="319" y="892"/>
                            </a:lnTo>
                            <a:lnTo>
                              <a:pt x="315" y="891"/>
                            </a:lnTo>
                            <a:lnTo>
                              <a:pt x="312" y="889"/>
                            </a:lnTo>
                            <a:lnTo>
                              <a:pt x="308" y="887"/>
                            </a:lnTo>
                            <a:lnTo>
                              <a:pt x="306" y="885"/>
                            </a:lnTo>
                            <a:lnTo>
                              <a:pt x="303" y="882"/>
                            </a:lnTo>
                            <a:lnTo>
                              <a:pt x="301" y="879"/>
                            </a:lnTo>
                            <a:lnTo>
                              <a:pt x="300" y="875"/>
                            </a:lnTo>
                            <a:lnTo>
                              <a:pt x="299" y="871"/>
                            </a:lnTo>
                            <a:lnTo>
                              <a:pt x="298" y="867"/>
                            </a:lnTo>
                            <a:lnTo>
                              <a:pt x="298" y="863"/>
                            </a:lnTo>
                            <a:lnTo>
                              <a:pt x="298" y="858"/>
                            </a:lnTo>
                            <a:lnTo>
                              <a:pt x="299" y="854"/>
                            </a:lnTo>
                            <a:lnTo>
                              <a:pt x="300" y="850"/>
                            </a:lnTo>
                            <a:lnTo>
                              <a:pt x="301" y="847"/>
                            </a:lnTo>
                            <a:lnTo>
                              <a:pt x="303" y="843"/>
                            </a:lnTo>
                            <a:lnTo>
                              <a:pt x="306" y="841"/>
                            </a:lnTo>
                            <a:lnTo>
                              <a:pt x="308" y="838"/>
                            </a:lnTo>
                            <a:lnTo>
                              <a:pt x="311" y="836"/>
                            </a:lnTo>
                            <a:lnTo>
                              <a:pt x="315" y="834"/>
                            </a:lnTo>
                            <a:lnTo>
                              <a:pt x="318" y="833"/>
                            </a:lnTo>
                            <a:lnTo>
                              <a:pt x="322" y="832"/>
                            </a:lnTo>
                            <a:lnTo>
                              <a:pt x="327" y="832"/>
                            </a:lnTo>
                            <a:lnTo>
                              <a:pt x="334" y="833"/>
                            </a:lnTo>
                            <a:lnTo>
                              <a:pt x="337" y="834"/>
                            </a:lnTo>
                            <a:lnTo>
                              <a:pt x="341" y="835"/>
                            </a:lnTo>
                            <a:lnTo>
                              <a:pt x="344" y="837"/>
                            </a:lnTo>
                            <a:lnTo>
                              <a:pt x="346" y="840"/>
                            </a:lnTo>
                            <a:lnTo>
                              <a:pt x="349" y="842"/>
                            </a:lnTo>
                            <a:lnTo>
                              <a:pt x="351" y="845"/>
                            </a:lnTo>
                            <a:lnTo>
                              <a:pt x="352" y="849"/>
                            </a:lnTo>
                            <a:lnTo>
                              <a:pt x="353" y="853"/>
                            </a:lnTo>
                            <a:lnTo>
                              <a:pt x="354" y="857"/>
                            </a:lnTo>
                            <a:lnTo>
                              <a:pt x="354" y="862"/>
                            </a:lnTo>
                            <a:lnTo>
                              <a:pt x="354" y="867"/>
                            </a:lnTo>
                            <a:lnTo>
                              <a:pt x="314" y="867"/>
                            </a:lnTo>
                            <a:lnTo>
                              <a:pt x="314" y="870"/>
                            </a:lnTo>
                            <a:lnTo>
                              <a:pt x="315" y="872"/>
                            </a:lnTo>
                            <a:lnTo>
                              <a:pt x="316" y="875"/>
                            </a:lnTo>
                            <a:lnTo>
                              <a:pt x="318" y="877"/>
                            </a:lnTo>
                            <a:lnTo>
                              <a:pt x="320" y="879"/>
                            </a:lnTo>
                            <a:lnTo>
                              <a:pt x="322" y="880"/>
                            </a:lnTo>
                            <a:lnTo>
                              <a:pt x="325" y="881"/>
                            </a:lnTo>
                            <a:lnTo>
                              <a:pt x="327" y="881"/>
                            </a:lnTo>
                            <a:lnTo>
                              <a:pt x="331" y="880"/>
                            </a:lnTo>
                            <a:lnTo>
                              <a:pt x="335" y="879"/>
                            </a:lnTo>
                            <a:lnTo>
                              <a:pt x="336" y="878"/>
                            </a:lnTo>
                            <a:lnTo>
                              <a:pt x="337" y="877"/>
                            </a:lnTo>
                            <a:lnTo>
                              <a:pt x="339" y="874"/>
                            </a:lnTo>
                            <a:lnTo>
                              <a:pt x="354" y="875"/>
                            </a:lnTo>
                            <a:lnTo>
                              <a:pt x="353" y="879"/>
                            </a:lnTo>
                            <a:lnTo>
                              <a:pt x="351" y="882"/>
                            </a:lnTo>
                            <a:lnTo>
                              <a:pt x="348" y="885"/>
                            </a:lnTo>
                            <a:lnTo>
                              <a:pt x="345" y="888"/>
                            </a:lnTo>
                            <a:lnTo>
                              <a:pt x="341" y="890"/>
                            </a:lnTo>
                            <a:lnTo>
                              <a:pt x="337" y="892"/>
                            </a:lnTo>
                            <a:lnTo>
                              <a:pt x="332" y="893"/>
                            </a:lnTo>
                            <a:lnTo>
                              <a:pt x="327" y="893"/>
                            </a:lnTo>
                            <a:close/>
                            <a:moveTo>
                              <a:pt x="314" y="856"/>
                            </a:moveTo>
                            <a:lnTo>
                              <a:pt x="339" y="856"/>
                            </a:lnTo>
                            <a:lnTo>
                              <a:pt x="339" y="854"/>
                            </a:lnTo>
                            <a:lnTo>
                              <a:pt x="338" y="852"/>
                            </a:lnTo>
                            <a:lnTo>
                              <a:pt x="337" y="850"/>
                            </a:lnTo>
                            <a:lnTo>
                              <a:pt x="335" y="848"/>
                            </a:lnTo>
                            <a:lnTo>
                              <a:pt x="334" y="846"/>
                            </a:lnTo>
                            <a:lnTo>
                              <a:pt x="332" y="845"/>
                            </a:lnTo>
                            <a:lnTo>
                              <a:pt x="327" y="844"/>
                            </a:lnTo>
                            <a:lnTo>
                              <a:pt x="324" y="845"/>
                            </a:lnTo>
                            <a:lnTo>
                              <a:pt x="322" y="845"/>
                            </a:lnTo>
                            <a:lnTo>
                              <a:pt x="320" y="846"/>
                            </a:lnTo>
                            <a:lnTo>
                              <a:pt x="318" y="848"/>
                            </a:lnTo>
                            <a:lnTo>
                              <a:pt x="316" y="850"/>
                            </a:lnTo>
                            <a:lnTo>
                              <a:pt x="315" y="852"/>
                            </a:lnTo>
                            <a:lnTo>
                              <a:pt x="314" y="854"/>
                            </a:lnTo>
                            <a:lnTo>
                              <a:pt x="314" y="856"/>
                            </a:lnTo>
                            <a:close/>
                            <a:moveTo>
                              <a:pt x="392" y="893"/>
                            </a:moveTo>
                            <a:lnTo>
                              <a:pt x="388" y="893"/>
                            </a:lnTo>
                            <a:lnTo>
                              <a:pt x="383" y="892"/>
                            </a:lnTo>
                            <a:lnTo>
                              <a:pt x="380" y="891"/>
                            </a:lnTo>
                            <a:lnTo>
                              <a:pt x="376" y="889"/>
                            </a:lnTo>
                            <a:lnTo>
                              <a:pt x="373" y="887"/>
                            </a:lnTo>
                            <a:lnTo>
                              <a:pt x="371" y="885"/>
                            </a:lnTo>
                            <a:lnTo>
                              <a:pt x="368" y="882"/>
                            </a:lnTo>
                            <a:lnTo>
                              <a:pt x="366" y="879"/>
                            </a:lnTo>
                            <a:lnTo>
                              <a:pt x="365" y="875"/>
                            </a:lnTo>
                            <a:lnTo>
                              <a:pt x="364" y="871"/>
                            </a:lnTo>
                            <a:lnTo>
                              <a:pt x="363" y="867"/>
                            </a:lnTo>
                            <a:lnTo>
                              <a:pt x="363" y="863"/>
                            </a:lnTo>
                            <a:lnTo>
                              <a:pt x="363" y="858"/>
                            </a:lnTo>
                            <a:lnTo>
                              <a:pt x="364" y="854"/>
                            </a:lnTo>
                            <a:lnTo>
                              <a:pt x="365" y="850"/>
                            </a:lnTo>
                            <a:lnTo>
                              <a:pt x="366" y="847"/>
                            </a:lnTo>
                            <a:lnTo>
                              <a:pt x="368" y="843"/>
                            </a:lnTo>
                            <a:lnTo>
                              <a:pt x="370" y="841"/>
                            </a:lnTo>
                            <a:lnTo>
                              <a:pt x="373" y="838"/>
                            </a:lnTo>
                            <a:lnTo>
                              <a:pt x="376" y="836"/>
                            </a:lnTo>
                            <a:lnTo>
                              <a:pt x="380" y="834"/>
                            </a:lnTo>
                            <a:lnTo>
                              <a:pt x="383" y="833"/>
                            </a:lnTo>
                            <a:lnTo>
                              <a:pt x="387" y="832"/>
                            </a:lnTo>
                            <a:lnTo>
                              <a:pt x="391" y="832"/>
                            </a:lnTo>
                            <a:lnTo>
                              <a:pt x="399" y="833"/>
                            </a:lnTo>
                            <a:lnTo>
                              <a:pt x="402" y="834"/>
                            </a:lnTo>
                            <a:lnTo>
                              <a:pt x="405" y="835"/>
                            </a:lnTo>
                            <a:lnTo>
                              <a:pt x="408" y="837"/>
                            </a:lnTo>
                            <a:lnTo>
                              <a:pt x="411" y="840"/>
                            </a:lnTo>
                            <a:lnTo>
                              <a:pt x="413" y="842"/>
                            </a:lnTo>
                            <a:lnTo>
                              <a:pt x="415" y="845"/>
                            </a:lnTo>
                            <a:lnTo>
                              <a:pt x="417" y="849"/>
                            </a:lnTo>
                            <a:lnTo>
                              <a:pt x="418" y="853"/>
                            </a:lnTo>
                            <a:lnTo>
                              <a:pt x="419" y="857"/>
                            </a:lnTo>
                            <a:lnTo>
                              <a:pt x="419" y="862"/>
                            </a:lnTo>
                            <a:lnTo>
                              <a:pt x="419" y="867"/>
                            </a:lnTo>
                            <a:lnTo>
                              <a:pt x="379" y="867"/>
                            </a:lnTo>
                            <a:lnTo>
                              <a:pt x="379" y="870"/>
                            </a:lnTo>
                            <a:lnTo>
                              <a:pt x="380" y="872"/>
                            </a:lnTo>
                            <a:lnTo>
                              <a:pt x="381" y="875"/>
                            </a:lnTo>
                            <a:lnTo>
                              <a:pt x="382" y="877"/>
                            </a:lnTo>
                            <a:lnTo>
                              <a:pt x="384" y="879"/>
                            </a:lnTo>
                            <a:lnTo>
                              <a:pt x="387" y="880"/>
                            </a:lnTo>
                            <a:lnTo>
                              <a:pt x="389" y="881"/>
                            </a:lnTo>
                            <a:lnTo>
                              <a:pt x="392" y="881"/>
                            </a:lnTo>
                            <a:lnTo>
                              <a:pt x="396" y="880"/>
                            </a:lnTo>
                            <a:lnTo>
                              <a:pt x="399" y="879"/>
                            </a:lnTo>
                            <a:lnTo>
                              <a:pt x="401" y="878"/>
                            </a:lnTo>
                            <a:lnTo>
                              <a:pt x="402" y="877"/>
                            </a:lnTo>
                            <a:lnTo>
                              <a:pt x="403" y="874"/>
                            </a:lnTo>
                            <a:lnTo>
                              <a:pt x="419" y="875"/>
                            </a:lnTo>
                            <a:lnTo>
                              <a:pt x="417" y="879"/>
                            </a:lnTo>
                            <a:lnTo>
                              <a:pt x="416" y="882"/>
                            </a:lnTo>
                            <a:lnTo>
                              <a:pt x="413" y="885"/>
                            </a:lnTo>
                            <a:lnTo>
                              <a:pt x="410" y="888"/>
                            </a:lnTo>
                            <a:lnTo>
                              <a:pt x="406" y="890"/>
                            </a:lnTo>
                            <a:lnTo>
                              <a:pt x="402" y="892"/>
                            </a:lnTo>
                            <a:lnTo>
                              <a:pt x="397" y="893"/>
                            </a:lnTo>
                            <a:lnTo>
                              <a:pt x="392" y="893"/>
                            </a:lnTo>
                            <a:close/>
                            <a:moveTo>
                              <a:pt x="379" y="856"/>
                            </a:moveTo>
                            <a:lnTo>
                              <a:pt x="404" y="856"/>
                            </a:lnTo>
                            <a:lnTo>
                              <a:pt x="403" y="854"/>
                            </a:lnTo>
                            <a:lnTo>
                              <a:pt x="403" y="852"/>
                            </a:lnTo>
                            <a:lnTo>
                              <a:pt x="402" y="850"/>
                            </a:lnTo>
                            <a:lnTo>
                              <a:pt x="400" y="848"/>
                            </a:lnTo>
                            <a:lnTo>
                              <a:pt x="398" y="846"/>
                            </a:lnTo>
                            <a:lnTo>
                              <a:pt x="396" y="845"/>
                            </a:lnTo>
                            <a:lnTo>
                              <a:pt x="392" y="844"/>
                            </a:lnTo>
                            <a:lnTo>
                              <a:pt x="389" y="845"/>
                            </a:lnTo>
                            <a:lnTo>
                              <a:pt x="387" y="845"/>
                            </a:lnTo>
                            <a:lnTo>
                              <a:pt x="384" y="846"/>
                            </a:lnTo>
                            <a:lnTo>
                              <a:pt x="383" y="848"/>
                            </a:lnTo>
                            <a:lnTo>
                              <a:pt x="381" y="850"/>
                            </a:lnTo>
                            <a:lnTo>
                              <a:pt x="380" y="852"/>
                            </a:lnTo>
                            <a:lnTo>
                              <a:pt x="379" y="854"/>
                            </a:lnTo>
                            <a:lnTo>
                              <a:pt x="379" y="856"/>
                            </a:lnTo>
                            <a:close/>
                            <a:moveTo>
                              <a:pt x="430" y="892"/>
                            </a:moveTo>
                            <a:lnTo>
                              <a:pt x="430" y="833"/>
                            </a:lnTo>
                            <a:lnTo>
                              <a:pt x="446" y="833"/>
                            </a:lnTo>
                            <a:lnTo>
                              <a:pt x="446" y="843"/>
                            </a:lnTo>
                            <a:lnTo>
                              <a:pt x="449" y="838"/>
                            </a:lnTo>
                            <a:lnTo>
                              <a:pt x="450" y="836"/>
                            </a:lnTo>
                            <a:lnTo>
                              <a:pt x="452" y="835"/>
                            </a:lnTo>
                            <a:lnTo>
                              <a:pt x="454" y="834"/>
                            </a:lnTo>
                            <a:lnTo>
                              <a:pt x="456" y="833"/>
                            </a:lnTo>
                            <a:lnTo>
                              <a:pt x="461" y="832"/>
                            </a:lnTo>
                            <a:lnTo>
                              <a:pt x="466" y="833"/>
                            </a:lnTo>
                            <a:lnTo>
                              <a:pt x="466" y="847"/>
                            </a:lnTo>
                            <a:lnTo>
                              <a:pt x="463" y="846"/>
                            </a:lnTo>
                            <a:lnTo>
                              <a:pt x="459" y="846"/>
                            </a:lnTo>
                            <a:lnTo>
                              <a:pt x="454" y="847"/>
                            </a:lnTo>
                            <a:lnTo>
                              <a:pt x="452" y="848"/>
                            </a:lnTo>
                            <a:lnTo>
                              <a:pt x="450" y="850"/>
                            </a:lnTo>
                            <a:lnTo>
                              <a:pt x="449" y="851"/>
                            </a:lnTo>
                            <a:lnTo>
                              <a:pt x="447" y="854"/>
                            </a:lnTo>
                            <a:lnTo>
                              <a:pt x="447" y="856"/>
                            </a:lnTo>
                            <a:lnTo>
                              <a:pt x="447" y="858"/>
                            </a:lnTo>
                            <a:lnTo>
                              <a:pt x="447" y="892"/>
                            </a:lnTo>
                            <a:lnTo>
                              <a:pt x="430" y="892"/>
                            </a:lnTo>
                            <a:close/>
                            <a:moveTo>
                              <a:pt x="482" y="825"/>
                            </a:moveTo>
                            <a:lnTo>
                              <a:pt x="479" y="825"/>
                            </a:lnTo>
                            <a:lnTo>
                              <a:pt x="476" y="823"/>
                            </a:lnTo>
                            <a:lnTo>
                              <a:pt x="474" y="820"/>
                            </a:lnTo>
                            <a:lnTo>
                              <a:pt x="474" y="819"/>
                            </a:lnTo>
                            <a:lnTo>
                              <a:pt x="474" y="817"/>
                            </a:lnTo>
                            <a:lnTo>
                              <a:pt x="474" y="815"/>
                            </a:lnTo>
                            <a:lnTo>
                              <a:pt x="474" y="814"/>
                            </a:lnTo>
                            <a:lnTo>
                              <a:pt x="476" y="811"/>
                            </a:lnTo>
                            <a:lnTo>
                              <a:pt x="478" y="810"/>
                            </a:lnTo>
                            <a:lnTo>
                              <a:pt x="479" y="809"/>
                            </a:lnTo>
                            <a:lnTo>
                              <a:pt x="481" y="809"/>
                            </a:lnTo>
                            <a:lnTo>
                              <a:pt x="482" y="809"/>
                            </a:lnTo>
                            <a:lnTo>
                              <a:pt x="486" y="809"/>
                            </a:lnTo>
                            <a:lnTo>
                              <a:pt x="489" y="811"/>
                            </a:lnTo>
                            <a:lnTo>
                              <a:pt x="491" y="814"/>
                            </a:lnTo>
                            <a:lnTo>
                              <a:pt x="491" y="815"/>
                            </a:lnTo>
                            <a:lnTo>
                              <a:pt x="491" y="817"/>
                            </a:lnTo>
                            <a:lnTo>
                              <a:pt x="491" y="819"/>
                            </a:lnTo>
                            <a:lnTo>
                              <a:pt x="491" y="820"/>
                            </a:lnTo>
                            <a:lnTo>
                              <a:pt x="489" y="823"/>
                            </a:lnTo>
                            <a:lnTo>
                              <a:pt x="487" y="824"/>
                            </a:lnTo>
                            <a:lnTo>
                              <a:pt x="486" y="825"/>
                            </a:lnTo>
                            <a:lnTo>
                              <a:pt x="484" y="825"/>
                            </a:lnTo>
                            <a:lnTo>
                              <a:pt x="482" y="825"/>
                            </a:lnTo>
                            <a:close/>
                            <a:moveTo>
                              <a:pt x="474" y="833"/>
                            </a:moveTo>
                            <a:lnTo>
                              <a:pt x="491" y="833"/>
                            </a:lnTo>
                            <a:lnTo>
                              <a:pt x="491" y="892"/>
                            </a:lnTo>
                            <a:lnTo>
                              <a:pt x="474" y="892"/>
                            </a:lnTo>
                            <a:lnTo>
                              <a:pt x="474" y="833"/>
                            </a:lnTo>
                            <a:close/>
                            <a:moveTo>
                              <a:pt x="521" y="858"/>
                            </a:moveTo>
                            <a:lnTo>
                              <a:pt x="521" y="892"/>
                            </a:lnTo>
                            <a:lnTo>
                              <a:pt x="504" y="892"/>
                            </a:lnTo>
                            <a:lnTo>
                              <a:pt x="504" y="833"/>
                            </a:lnTo>
                            <a:lnTo>
                              <a:pt x="520" y="833"/>
                            </a:lnTo>
                            <a:lnTo>
                              <a:pt x="520" y="843"/>
                            </a:lnTo>
                            <a:lnTo>
                              <a:pt x="521" y="841"/>
                            </a:lnTo>
                            <a:lnTo>
                              <a:pt x="523" y="839"/>
                            </a:lnTo>
                            <a:lnTo>
                              <a:pt x="527" y="835"/>
                            </a:lnTo>
                            <a:lnTo>
                              <a:pt x="530" y="834"/>
                            </a:lnTo>
                            <a:lnTo>
                              <a:pt x="532" y="833"/>
                            </a:lnTo>
                            <a:lnTo>
                              <a:pt x="535" y="832"/>
                            </a:lnTo>
                            <a:lnTo>
                              <a:pt x="538" y="832"/>
                            </a:lnTo>
                            <a:lnTo>
                              <a:pt x="543" y="832"/>
                            </a:lnTo>
                            <a:lnTo>
                              <a:pt x="547" y="834"/>
                            </a:lnTo>
                            <a:lnTo>
                              <a:pt x="550" y="835"/>
                            </a:lnTo>
                            <a:lnTo>
                              <a:pt x="553" y="838"/>
                            </a:lnTo>
                            <a:lnTo>
                              <a:pt x="556" y="841"/>
                            </a:lnTo>
                            <a:lnTo>
                              <a:pt x="557" y="845"/>
                            </a:lnTo>
                            <a:lnTo>
                              <a:pt x="558" y="849"/>
                            </a:lnTo>
                            <a:lnTo>
                              <a:pt x="559" y="854"/>
                            </a:lnTo>
                            <a:lnTo>
                              <a:pt x="559" y="892"/>
                            </a:lnTo>
                            <a:lnTo>
                              <a:pt x="542" y="892"/>
                            </a:lnTo>
                            <a:lnTo>
                              <a:pt x="542" y="857"/>
                            </a:lnTo>
                            <a:lnTo>
                              <a:pt x="542" y="855"/>
                            </a:lnTo>
                            <a:lnTo>
                              <a:pt x="542" y="852"/>
                            </a:lnTo>
                            <a:lnTo>
                              <a:pt x="540" y="849"/>
                            </a:lnTo>
                            <a:lnTo>
                              <a:pt x="538" y="847"/>
                            </a:lnTo>
                            <a:lnTo>
                              <a:pt x="536" y="846"/>
                            </a:lnTo>
                            <a:lnTo>
                              <a:pt x="534" y="846"/>
                            </a:lnTo>
                            <a:lnTo>
                              <a:pt x="532" y="846"/>
                            </a:lnTo>
                            <a:lnTo>
                              <a:pt x="529" y="846"/>
                            </a:lnTo>
                            <a:lnTo>
                              <a:pt x="527" y="846"/>
                            </a:lnTo>
                            <a:lnTo>
                              <a:pt x="525" y="847"/>
                            </a:lnTo>
                            <a:lnTo>
                              <a:pt x="524" y="849"/>
                            </a:lnTo>
                            <a:lnTo>
                              <a:pt x="522" y="851"/>
                            </a:lnTo>
                            <a:lnTo>
                              <a:pt x="521" y="853"/>
                            </a:lnTo>
                            <a:lnTo>
                              <a:pt x="521" y="855"/>
                            </a:lnTo>
                            <a:lnTo>
                              <a:pt x="521" y="858"/>
                            </a:lnTo>
                            <a:close/>
                          </a:path>
                        </a:pathLst>
                      </a:custGeom>
                      <a:solidFill>
                        <a:schemeClr val="tx1"/>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284129F" id="Freeform 20" o:spid="_x0000_s1026" alt="&quot;&quot;" style="position:absolute;margin-left:56.7pt;margin-top:43.95pt;width:85.9pt;height:77.9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" path="m599,879r2,-1l604,878r2,-2l608,874r1,-2l610,869r1,-3l611,862r,-4l610,855r-1,-3l608,850r-2,-2l604,846r-3,-1l599,845r-3,l593,846r-2,2l589,850r-1,2l587,855r-1,4l586,862r,4l587,869r1,3l589,874r2,2l593,878r3,l599,879xm598,915r-5,l588,914r-5,-2l580,910r-3,-2l574,905r-2,-3l571,899r16,-2l587,898r1,1l590,901r2,1l594,903r5,l601,903r3,l606,902r2,-1l609,899r1,-2l611,895r,-3l611,881r-3,4l605,888r-3,1l600,890r-3,1l594,891r-7,-1l584,889r-3,-1l579,886r-2,-2l575,881r-2,-3l571,875r-1,-4l570,867r,-5l570,857r,-4l571,849r2,-3l575,842r2,-2l579,837r3,-2l584,834r3,-1l593,832r5,1l602,834r3,2l607,838r3,5l611,833r16,l627,892r,4l626,899r-1,3l623,905r-2,2l619,909r-6,4l606,914r-8,1xm301,298l242,128,183,298r118,xm483,479r-120,l334,394r-184,l120,479,,479,170,,314,,483,479xm528,479r,-109l637,370r,109l528,479xm640,166l612,332r-64,l525,166,525,,640,r,166xm18,662l,662,27,584r22,l76,662r-18,l52,645r-28,l18,662xm28,632r20,l38,602,28,632xm101,664r-4,-1l94,662r-2,l90,661r-3,-2l85,657r-2,-3l82,650r,-4l82,643r1,-3l84,638r1,-2l89,632r2,-1l93,630r5,-1l104,628r11,-2l117,625r1,-1l118,623r,-4l116,617r-1,-1l113,615r-4,l106,615r-2,1l102,617r-2,2l99,622,84,620r1,-4l87,613r2,-3l92,608r4,-3l100,604r5,-1l110,603r6,l122,605r3,1l127,608r2,1l131,611r2,3l134,616r,3l135,623r,39l119,662r,-8l116,658r-4,3l107,663r-3,l101,664xm106,652r5,l113,651r2,-2l116,648r1,-2l118,644r,-3l118,635r-3,1l111,637r-4,1l103,639r-3,1l99,641r-1,1l98,644r-1,1l98,648r2,3l103,652r3,xm164,662r-16,l148,584r16,l164,662xm209,604r,12l198,616r,28l198,647r1,2l201,650r2,l206,650r2,l210,662r-3,1l201,663r-4,l193,663r-3,-2l187,659r-1,-1l185,657r-2,-3l182,651r,-4l182,616r-8,l174,604r8,l182,589r16,l198,604r11,xm245,664r-5,-1l236,663r-3,-2l229,660r-3,-2l223,655r-2,-3l219,649r-1,-3l217,642r-1,-4l216,633r,-4l217,625r1,-4l219,617r2,-3l223,611r3,-2l229,607r4,-2l236,604r4,-1l245,603r4,l253,604r4,1l260,607r3,2l266,611r2,3l270,617r2,4l273,625r,4l274,633r-1,5l273,642r-1,4l270,649r-2,3l266,655r-3,3l260,660r-3,1l253,663r-4,l245,664xm245,651r3,l250,650r2,-2l254,646r1,-3l256,640r1,-3l257,633r,-4l256,626r-1,-3l254,620r-2,-2l250,617r-2,-1l245,615r-3,1l239,617r-2,1l235,620r-1,3l233,626r-1,3l232,633r,4l233,640r1,3l235,646r2,2l238,649r1,1l242,651r3,xm358,584r17,l375,635r,4l374,643r-2,4l371,650r-3,3l366,656r-3,2l359,660r-3,2l351,663r-4,l342,664r-5,-1l333,663r-4,-1l325,660r-3,-2l319,656r-3,-3l314,650r-2,-3l311,643r-1,-4l310,635r,-51l326,584r,50l327,637r,3l329,642r2,3l333,647r3,1l339,649r3,l346,649r3,-1l351,647r3,-2l356,642r1,-2l358,637r,-3l358,584xm406,628r,34l389,662r,-58l405,604r,10l406,612r2,-3l412,606r2,-2l417,604r3,-1l423,603r5,l432,604r3,2l438,609r2,3l442,616r1,4l444,625r,37l427,662r,-34l427,625r,-2l424,619r-1,-1l421,617r-2,l417,616r-3,1l412,617r-2,1l409,620r-2,1l406,623r,3l406,628xm465,596r-3,-1l459,594r-2,-3l456,589r,-1l456,586r1,-1l459,582r1,-1l462,580r1,l465,579r3,1l471,582r2,3l474,586r,2l474,589r-1,2l471,594r-1,1l468,595r-1,1l465,596xm457,604r16,l473,662r-16,l457,604xm541,604r-21,58l502,662,481,604r18,l511,646r13,-42l541,604xm574,664r-5,-1l565,663r-3,-1l558,660r-3,-2l552,655r-2,-2l548,649r-2,-3l545,642r,-4l544,633r1,-4l545,625r1,-4l548,617r2,-3l552,611r3,-2l558,607r3,-2l565,604r4,-1l573,603r7,1l584,605r3,1l590,608r3,2l595,613r2,3l599,620r1,4l601,628r,5l601,637r-40,l561,640r,2l562,643r1,3l564,648r2,1l568,650r3,1l574,651r4,l581,650r1,-1l584,648r1,-3l600,646r-1,3l597,653r-2,3l592,659r-4,2l584,662r-5,1l574,664xm561,627r24,l585,625r,-3l583,620r-1,-2l580,617r-2,-1l573,615r-2,l568,616r-2,1l564,619r-1,1l562,622r-1,3l561,627xm612,662r,-58l628,604r,10l631,609r1,-2l634,606r2,-2l638,603r5,l648,603r,15l645,617r-4,l636,618r-2,1l632,620r-2,2l629,624r,3l628,629r,33l612,662xm706,620r-15,1l690,619r-2,-3l686,616r-1,-1l681,614r-4,1l674,616r-2,2l672,619r,1l672,621r,1l673,624r3,1l679,626r11,2l694,629r3,2l700,632r3,2l705,636r1,3l707,641r,3l707,647r-1,3l705,652r-1,2l700,658r-3,2l694,661r-3,1l688,663r-4,l681,664r-6,-1l670,662r-4,-1l662,659r-2,-2l659,656r-2,-3l655,649r-1,-4l670,645r1,3l672,649r2,1l677,651r4,1l685,651r3,-1l689,649r1,-1l690,647r,-1l690,644r-2,-2l686,641r-3,-1l673,638r-4,-1l665,636r-3,-2l660,632r-2,-2l657,627r-1,-3l656,621r,-4l657,614r2,-4l662,608r4,-2l670,604r5,-1l681,603r5,l690,604r5,1l698,608r3,2l703,613r2,4l706,620xm726,596r-4,-1l720,594r-2,-3l717,589r,-1l717,586r1,-1l720,582r1,-1l722,580r2,l726,579r3,1l732,582r2,3l735,586r,2l735,589r-1,2l732,594r-1,1l729,595r-1,1l726,596xm718,604r16,l734,662r-16,l718,604xm778,604r,12l767,616r,28l767,647r1,2l770,650r2,l775,650r2,l779,662r-3,1l770,663r-4,l762,663r-3,-2l756,659r-1,-1l754,657r-2,-3l751,651r,-4l751,616r-8,l743,604r8,l751,589r16,l767,604r11,xm800,685r-6,-1l790,683r3,-12l797,672r4,-1l802,671r1,-1l805,667r1,-3l785,604r17,l814,647r13,-43l845,604r-23,65l820,672r-1,3l817,678r-3,2l811,682r-3,1l804,684r-4,1xm45,720r,-2l44,716r-1,-2l41,713r-4,-2l35,710r-3,l26,711r-3,2l21,714r-1,2l19,717r,2l19,721r1,2l21,724r2,1l27,727r5,2l39,730r6,2l51,735r5,3l58,740r1,2l61,745r1,2l62,750r,4l62,759r-1,2l60,763r-2,4l54,771r-4,2l45,775r-6,2l32,777r-7,l19,775r-5,-2l9,771,7,769,5,767,3,762,1,757,,754r,-3l16,751r1,3l18,756r,2l19,759r2,1l23,761r3,1l28,763r4,l37,762r3,l42,760r1,-1l45,757r,-1l46,753r-1,-1l45,750r-1,-1l42,747r-2,-1l38,745r-6,-1l24,742r-5,-2l15,738r-4,-2l8,734,5,731,4,728,3,724,2,720r,-3l3,713r1,-3l6,708r2,-3l11,703r2,-2l17,699r3,-1l24,697r4,l32,696r4,1l40,697r4,1l47,699r3,2l53,703r2,2l57,708r2,2l60,713r1,4l61,720r-16,xm100,777r-4,l92,776r-4,-1l85,773r-3,-2l79,769r-2,-3l75,763r-2,-4l72,755r-1,-4l71,747r,-5l72,738r1,-4l75,731r2,-3l79,725r3,-3l85,720r3,-2l92,717r4,l100,716r7,1l114,719r5,3l121,725r2,2l124,730r1,2l126,736r1,3l111,739r,-2l110,735r-1,-2l108,732r-2,-1l104,730r-4,-1l98,729r-3,1l93,732r-2,2l90,736r-1,3l88,743r,4l88,750r,2l89,754r1,3l91,760r2,2l95,763r3,1l100,764r4,l106,763r2,-1l109,760r1,-1l111,754r16,l125,761r-1,3l123,766r-2,3l119,771r-5,3l111,776r-3,l100,777xm154,742r,34l137,776r,-79l153,697r,30l157,723r3,-4l163,718r2,-1l168,716r4,l176,717r4,1l183,720r3,2l189,725r2,4l192,734r,4l192,776r-16,l176,741r-1,-2l175,737r-2,-4l171,732r-1,-1l167,730r-2,l163,730r-2,1l159,732r-2,1l155,737r-1,2l154,742xm232,777r-5,l223,776r-3,-1l216,773r-3,-2l210,769r-2,-3l206,763r-1,-4l204,755r-1,-4l203,747r,-5l204,738r1,-4l206,731r2,-3l210,725r3,-3l216,720r4,-2l223,717r4,l232,716r4,1l240,717r4,1l247,720r3,2l253,725r2,3l257,731r2,3l260,738r,4l261,747r-1,4l260,755r-1,4l257,763r-2,3l253,769r-3,2l247,773r-3,2l240,776r-4,1l232,777xm232,764r3,l237,763r2,-1l241,759r1,-2l243,754r1,-4l244,747r,-4l243,740r-1,-3l241,734r-2,-2l237,730r-2,-1l232,729r-3,l226,730r-2,2l222,734r-1,3l220,740r-1,3l219,747r,3l220,754r1,3l222,759r2,3l225,762r1,1l229,764r3,xm298,777r-4,l290,776r-4,-1l282,773r-3,-2l277,769r-3,-3l272,763r-1,-4l270,755r-1,-4l269,747r,-5l270,738r1,-4l272,731r2,-3l277,725r2,-3l282,720r4,-2l290,717r4,l298,716r4,1l306,717r4,1l313,720r3,2l319,725r2,3l323,731r2,3l326,738r1,4l327,747r,4l326,755r-1,4l323,763r-2,3l319,769r-3,2l313,773r-3,2l306,776r-4,1l298,777xm298,764r3,l303,763r2,-1l307,759r1,-2l309,754r1,-4l310,747r,-4l309,740r-1,-3l307,734r-2,-2l303,730r-2,-1l298,729r-3,l293,730r-3,2l289,734r-2,3l286,740r,3l285,747r1,3l286,754r1,3l289,759r1,3l291,762r2,1l295,764r3,xm354,776r-16,l338,697r16,l354,776xm419,777r-4,l411,776r-4,-1l404,773r-4,-2l398,769r-3,-3l394,763r-2,-4l391,755r-1,-4l390,747r,-5l391,738r1,-4l394,731r1,-3l398,725r2,-3l404,720r3,-2l411,717r4,l419,716r4,1l427,717r4,1l434,720r3,2l440,725r2,3l444,731r2,3l447,738r1,4l448,747r,4l447,755r-1,4l444,763r-2,3l440,769r-3,2l434,773r-3,2l427,776r-4,1l419,777xm419,764r3,l424,763r2,-1l428,759r2,-2l431,754r,-4l431,747r,-4l431,740r-1,-3l428,734r-2,-2l424,730r-2,-1l419,729r-3,l414,730r-3,2l410,734r-2,3l407,740r,3l407,747r,3l407,754r1,3l410,759r1,3l413,762r1,1l416,764r3,xm490,717r,12l478,729r,47l462,776r,-47l453,729r,-12l462,717r,-4l462,708r1,-4l465,701r2,-3l470,696r3,-1l477,694r4,l488,694r4,1l489,708r-2,-1l484,707r-3,l479,708r-1,2l478,713r,4l490,717xm525,776r,-79l578,697r,14l541,711r,19l575,730r,14l541,744r,18l578,762r,14l525,776xm607,776r-16,l591,697r16,l607,776xm648,777r-5,l639,776r-3,-1l632,773r-3,-2l626,769r-2,-3l622,763r-1,-4l619,755r,-4l619,747r,-5l619,738r2,-4l622,731r2,-3l626,725r3,-3l632,720r3,-2l639,717r4,l647,716r8,1l658,718r3,2l664,721r3,3l669,726r2,4l673,733r1,4l675,741r,5l675,751r-40,l635,754r,1l636,757r1,2l638,761r2,2l643,764r2,1l648,765r4,-1l655,763r2,-1l658,761r1,-3l674,759r-1,4l671,766r-2,4l666,772r-4,2l658,776r-5,1l648,777xm635,741r24,l659,738r,-2l658,734r-2,-2l654,730r-2,-1l647,728r-2,1l642,729r-2,1l638,732r-1,2l636,736r-1,2l635,741xm712,777r-4,l704,776r-4,-1l697,773r-3,-2l691,769r-2,-3l687,763r-2,-4l684,755r,-4l683,747r1,-5l684,738r1,-4l687,731r2,-3l691,725r3,-3l697,720r3,-2l704,717r4,l712,716r7,1l726,719r5,3l733,725r2,2l736,730r2,2l738,736r1,3l723,739r,-2l722,735r-1,-2l720,732r-2,-1l717,730r-5,-1l710,729r-3,1l705,732r-2,2l702,736r-1,3l700,743r,4l700,750r,2l701,754r1,3l703,760r2,2l707,763r3,1l712,764r4,l718,763r2,-1l721,760r1,-1l723,754r16,l737,761r-1,3l735,766r-2,3l731,771r-5,3l723,776r-3,l712,777xm780,717r,12l769,729r,29l770,761r1,1l773,763r2,1l777,763r2,l782,775r-4,1l773,777r-5,l765,776r-4,-1l758,773r-1,-1l756,771r-2,-3l753,764r,-4l753,729r-8,l745,717r8,l753,703r16,l769,717r11,xm791,776r,-59l807,717r,10l810,723r1,-2l813,719r2,-1l817,717r5,-1l827,717r,14l824,731r-4,-1l815,731r-2,1l811,734r-2,2l808,738r,2l807,743r,33l791,776xm843,709r-3,l837,707r-2,-3l835,703r-1,-2l835,700r,-2l837,695r1,-1l840,694r2,-1l843,693r4,1l850,695r2,3l852,700r,1l852,703r,1l850,707r-2,1l847,709r-2,l843,709xm835,717r16,l851,776r-16,l835,717xm891,777r-4,l883,776r-4,-1l876,773r-3,-2l870,769r-2,-3l866,763r-2,-4l863,755r,-4l862,747r1,-5l863,738r1,-4l866,731r2,-3l870,725r3,-3l876,720r3,-2l883,717r4,l891,716r7,1l905,719r5,3l912,725r2,2l915,730r2,2l917,736r1,3l902,739r,-2l901,735r-1,-2l899,732r-2,-1l896,730r-4,-1l889,729r-3,1l884,732r-2,2l881,736r-1,3l879,743r,4l879,750r,2l880,754r1,3l882,760r2,2l886,763r3,1l892,764r3,l897,763r2,-1l900,760r1,-1l902,754r16,l917,761r-2,3l914,766r-2,3l910,771r-5,3l902,776r-3,l891,777xm945,777r-4,l937,776r-1,-1l934,775r-3,-2l929,770r-2,-3l926,764r,-4l926,756r,-2l927,751r2,-2l932,746r2,-1l937,744r5,-2l948,741r11,-1l961,738r1,-1l962,736r-1,-3l960,730r-2,-1l957,729r-4,-1l949,729r-1,l946,730r-2,2l943,735r-15,-1l929,730r2,-3l933,724r3,-3l940,719r4,-2l948,717r5,-1l960,717r6,1l968,720r3,1l973,723r2,2l976,727r1,3l978,733r,3l978,776r-15,l963,768r-3,4l956,774r-5,2l948,777r-3,xm950,766r5,-1l957,764r2,-1l960,761r1,-2l962,757r,-2l962,749r-3,1l955,751r-4,l947,752r-3,2l943,755r-1,1l941,757r,2l942,762r2,2l946,765r4,1xm1008,776r-16,l992,697r16,l1008,776xm,892l,813r53,l53,827r-36,l17,846r33,l50,859r-33,l17,878r36,l53,892,,892xm83,858r,34l66,892r,-59l82,833r,10l83,841r2,-2l89,835r3,-1l94,833r3,-1l100,832r5,l109,834r3,1l115,838r2,3l119,845r1,4l121,854r,38l104,892r,-35l104,855r,-3l102,849r-2,-2l98,846r-2,l94,846r-3,l89,846r-2,1l86,849r-2,2l83,853r,2l83,858xm160,915r-5,l150,914r-5,-2l142,910r-3,-2l136,905r-2,-3l133,899r16,-2l149,898r1,1l152,901r2,1l156,903r5,l163,903r3,l168,902r2,-1l171,899r1,-2l173,895r,-3l173,881r-3,4l167,888r-3,1l162,890r-3,1l156,891r-7,-1l146,889r-3,-1l141,886r-2,-2l137,881r-2,-3l133,875r-1,-4l132,867r,-5l132,857r,-4l133,849r2,-3l137,842r2,-2l141,837r3,-2l146,834r3,-1l155,832r5,1l164,834r3,2l169,838r3,5l173,833r16,l189,892r,4l188,899r-1,3l185,905r-2,2l181,909r-6,4l168,914r-8,1xm161,879r2,-1l166,878r2,-2l170,874r1,-2l172,869r1,-3l173,862r,-4l172,855r-1,-3l170,850r-2,-2l166,846r-3,-1l161,845r-3,l155,846r-2,2l151,850r-1,2l149,855r-1,4l148,862r,4l149,869r1,3l151,874r2,2l155,878r3,l161,879xm211,825r-3,l205,823r-2,-3l202,819r,-2l202,815r1,-1l205,811r1,-1l208,809r1,l211,809r3,l217,811r2,3l220,815r,2l220,819r-1,1l217,823r-1,1l214,825r-1,l211,825xm203,833r16,l219,892r-16,l203,833xm249,858r,34l233,892r,-59l249,833r,10l250,841r2,-2l256,835r2,-1l261,833r3,-1l267,832r4,l275,834r4,1l282,838r2,3l286,845r1,4l287,854r,38l271,892r,-35l271,855r-1,-3l268,849r-1,-2l265,846r-2,l260,846r-2,l256,846r-2,1l252,849r-1,2l250,853r,2l249,858xm327,893r-4,l319,892r-4,-1l312,889r-4,-2l306,885r-3,-3l301,879r-1,-4l299,871r-1,-4l298,863r,-5l299,854r1,-4l301,847r2,-4l306,841r2,-3l311,836r4,-2l318,833r4,-1l327,832r7,1l337,834r4,1l344,837r2,3l349,842r2,3l352,849r1,4l354,857r,5l354,867r-40,l314,870r1,2l316,875r2,2l320,879r2,1l325,881r2,l331,880r4,-1l336,878r1,-1l339,874r15,1l353,879r-2,3l348,885r-3,3l341,890r-4,2l332,893r-5,xm314,856r25,l339,854r-1,-2l337,850r-2,-2l334,846r-2,-1l327,844r-3,1l322,845r-2,1l318,848r-2,2l315,852r-1,2l314,856xm392,893r-4,l383,892r-3,-1l376,889r-3,-2l371,885r-3,-3l366,879r-1,-4l364,871r-1,-4l363,863r,-5l364,854r1,-4l366,847r2,-4l370,841r3,-3l376,836r4,-2l383,833r4,-1l391,832r8,1l402,834r3,1l408,837r3,3l413,842r2,3l417,849r1,4l419,857r,5l419,867r-40,l379,870r1,2l381,875r1,2l384,879r3,1l389,881r3,l396,880r3,-1l401,878r1,-1l403,874r16,1l417,879r-1,3l413,885r-3,3l406,890r-4,2l397,893r-5,xm379,856r25,l403,854r,-2l402,850r-2,-2l398,846r-2,-1l392,844r-3,1l387,845r-3,1l383,848r-2,2l380,852r-1,2l379,856xm430,892r,-59l446,833r,10l449,838r1,-2l452,835r2,-1l456,833r5,-1l466,833r,14l463,846r-4,l454,847r-2,1l450,850r-1,1l447,854r,2l447,858r,34l430,892xm482,825r-3,l476,823r-2,-3l474,819r,-2l474,815r,-1l476,811r2,-1l479,809r2,l482,809r4,l489,811r2,3l491,815r,2l491,819r,1l489,823r-2,1l486,825r-2,l482,825xm474,833r17,l491,892r-17,l474,833xm521,858r,34l504,892r,-59l520,833r,10l521,841r2,-2l527,835r3,-1l532,833r3,-1l538,832r5,l547,834r3,1l553,838r3,3l557,845r1,4l559,854r,38l542,892r,-35l542,855r,-3l540,849r-2,-2l536,846r-2,l532,846r-3,l527,846r-2,1l524,849r-2,2l521,853r,2l521,858xe" fillcolor="black [3213]" stroked="f">
              <v:path arrowok="t" o:connecttype="custom" o:connectlocs="647121,990000;626561,958623;655779,988918;25971,697869;114707,665410;122282,704361;225086,703279;233743,680557;269454,717344;261879,704361;356025,694623;479389,670820;509689,629705;589768,694623;614657,703279;662271,716262;727200,670820;707721,697869;742350,652426;794293,653508;865714,741148;22725,772525;5411,829869;5411,790918;88736,834197;114707,790918;116871,839607;172061,792000;270536,781180;256468,789836;292179,798492;322479,840689;322479,826623;469650,779016;460993,792000;505361,755213;701229,840689;730446,801738;705557,788754;770486,774689;770486,826623;819182,835279;873289,839607;955532,839607;975011,795246;984750,834197;1025871,788754;1037775,825541;57354,949967;98475,915344;180718,960787;204525,965115;160157,932656;219675,901279;284604,915344;353861,900197;359271,966197;394982,919672;435021,948885;489129,903443;531332,883967;604918,965115" o:connectangles="0,0,0,0,0,0,0,0,0,0,0,0,0,0,0,0,0,0,0,0,0,0,0,0,0,0,0,0,0,0,0,0,0,0,0,0,0,0,0,0,0,0,0,0,0,0,0,0,0,0,0,0,0,0,0,0,0,0,0,0,0,0"/>
              <o:lock v:ext="edit" aspectratio="t" verticies="t"/>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Layout w:type="fixed"/>
      <w:tblCellMar>
        <w:left w:w="0" w:type="dxa"/>
        <w:right w:w="0" w:type="dxa"/>
      </w:tblCellMar>
      <w:tblLook w:val="01E0" w:firstRow="1" w:lastRow="1" w:firstColumn="1" w:lastColumn="1" w:noHBand="0" w:noVBand="0"/>
    </w:tblPr>
    <w:tblGrid>
      <w:gridCol w:w="2694"/>
      <w:gridCol w:w="1417"/>
      <w:gridCol w:w="1418"/>
      <w:gridCol w:w="1701"/>
      <w:gridCol w:w="1134"/>
      <w:gridCol w:w="1264"/>
    </w:tblGrid>
    <w:tr w:rsidR="003B1414" w:rsidRPr="00FD0730" w14:paraId="3F701C2D" w14:textId="77777777" w:rsidTr="00C820CF">
      <w:tc>
        <w:tcPr>
          <w:tcW w:w="2694" w:type="dxa"/>
          <w:hideMark/>
        </w:tcPr>
        <w:p w14:paraId="42D7B853" w14:textId="77777777" w:rsidR="003B1414" w:rsidRPr="00FD0730" w:rsidRDefault="003B1414">
          <w:pPr>
            <w:pStyle w:val="Footer"/>
            <w:tabs>
              <w:tab w:val="right" w:pos="2160"/>
            </w:tabs>
            <w:rPr>
              <w:b/>
              <w:bCs/>
            </w:rPr>
          </w:pPr>
          <w:r w:rsidRPr="00FD0730">
            <w:rPr>
              <w:b/>
              <w:bCs/>
            </w:rPr>
            <w:t>Aalto University</w:t>
          </w:r>
          <w:r w:rsidRPr="00FD0730">
            <w:rPr>
              <w:b/>
              <w:bCs/>
            </w:rPr>
            <w:tab/>
          </w:r>
        </w:p>
      </w:tc>
      <w:tc>
        <w:tcPr>
          <w:tcW w:w="1417" w:type="dxa"/>
          <w:hideMark/>
        </w:tcPr>
        <w:p w14:paraId="68C71BEC" w14:textId="77777777" w:rsidR="003B1414" w:rsidRPr="00FD0730" w:rsidRDefault="003B1414">
          <w:pPr>
            <w:pStyle w:val="Footer"/>
          </w:pPr>
          <w:r w:rsidRPr="00FD0730">
            <w:t>Postal address</w:t>
          </w:r>
        </w:p>
      </w:tc>
      <w:tc>
        <w:tcPr>
          <w:tcW w:w="1418" w:type="dxa"/>
          <w:hideMark/>
        </w:tcPr>
        <w:p w14:paraId="3987096C" w14:textId="77777777" w:rsidR="003B1414" w:rsidRPr="00FD0730" w:rsidRDefault="003B1414">
          <w:pPr>
            <w:pStyle w:val="Footer"/>
          </w:pPr>
          <w:r w:rsidRPr="00FD0730">
            <w:t>Visiting address</w:t>
          </w:r>
        </w:p>
      </w:tc>
      <w:tc>
        <w:tcPr>
          <w:tcW w:w="1701" w:type="dxa"/>
          <w:hideMark/>
        </w:tcPr>
        <w:p w14:paraId="0C81422A" w14:textId="77777777" w:rsidR="003B1414" w:rsidRPr="00FD0730" w:rsidRDefault="003B1414">
          <w:pPr>
            <w:pStyle w:val="Footer"/>
          </w:pPr>
          <w:r w:rsidRPr="00FD0730">
            <w:t>Tel. +358 9 47001</w:t>
          </w:r>
        </w:p>
      </w:tc>
      <w:tc>
        <w:tcPr>
          <w:tcW w:w="2398" w:type="dxa"/>
          <w:gridSpan w:val="2"/>
          <w:hideMark/>
        </w:tcPr>
        <w:p w14:paraId="55D3F523" w14:textId="77777777" w:rsidR="003B1414" w:rsidRPr="00FD0730" w:rsidRDefault="003B1414">
          <w:pPr>
            <w:pStyle w:val="Footer"/>
          </w:pPr>
          <w:r w:rsidRPr="00FD0730">
            <w:t>aalto.fi/en</w:t>
          </w:r>
        </w:p>
      </w:tc>
    </w:tr>
    <w:tr w:rsidR="003B1414" w:rsidRPr="00FD0730" w14:paraId="35252C85" w14:textId="77777777" w:rsidTr="00C820CF">
      <w:tc>
        <w:tcPr>
          <w:tcW w:w="2694" w:type="dxa"/>
          <w:hideMark/>
        </w:tcPr>
        <w:p w14:paraId="4AF5C9BB" w14:textId="77777777" w:rsidR="003B1414" w:rsidRPr="00C820CF" w:rsidRDefault="00CA731E" w:rsidP="00C820CF">
          <w:pPr>
            <w:pStyle w:val="Footer"/>
          </w:pPr>
          <w:r w:rsidRPr="00CA731E">
            <w:t>School of Electrical Engineering</w:t>
          </w:r>
        </w:p>
      </w:tc>
      <w:tc>
        <w:tcPr>
          <w:tcW w:w="1417" w:type="dxa"/>
          <w:hideMark/>
        </w:tcPr>
        <w:p w14:paraId="5248ED8A" w14:textId="77777777" w:rsidR="003B1414" w:rsidRPr="00FD0730" w:rsidRDefault="003B1414" w:rsidP="0030294A">
          <w:pPr>
            <w:pStyle w:val="Footer"/>
          </w:pPr>
          <w:r w:rsidRPr="00FD0730">
            <w:t xml:space="preserve">P.O. Box </w:t>
          </w:r>
          <w:r w:rsidR="00CA731E">
            <w:t>156</w:t>
          </w:r>
          <w:r w:rsidRPr="00FD0730">
            <w:t>00</w:t>
          </w:r>
        </w:p>
      </w:tc>
      <w:tc>
        <w:tcPr>
          <w:tcW w:w="1418" w:type="dxa"/>
          <w:hideMark/>
        </w:tcPr>
        <w:p w14:paraId="52CDA278" w14:textId="77777777" w:rsidR="003B1414" w:rsidRPr="00FD0730" w:rsidRDefault="00CA731E">
          <w:pPr>
            <w:pStyle w:val="Footer"/>
          </w:pPr>
          <w:r w:rsidRPr="00CA731E">
            <w:t>Konemiehentie 1</w:t>
          </w:r>
        </w:p>
      </w:tc>
      <w:tc>
        <w:tcPr>
          <w:tcW w:w="1701" w:type="dxa"/>
        </w:tcPr>
        <w:p w14:paraId="35DEBF8B" w14:textId="77777777" w:rsidR="003B1414" w:rsidRPr="00FD0730" w:rsidRDefault="003B1414">
          <w:pPr>
            <w:pStyle w:val="Footer"/>
          </w:pPr>
        </w:p>
      </w:tc>
      <w:tc>
        <w:tcPr>
          <w:tcW w:w="2398" w:type="dxa"/>
          <w:gridSpan w:val="2"/>
          <w:hideMark/>
        </w:tcPr>
        <w:p w14:paraId="3D670B31" w14:textId="77777777" w:rsidR="003B1414" w:rsidRPr="00FD0730" w:rsidRDefault="003B1414">
          <w:pPr>
            <w:pStyle w:val="Footer"/>
          </w:pPr>
          <w:r w:rsidRPr="00FD0730">
            <w:t>firstname.lastname@aalto.fi</w:t>
          </w:r>
        </w:p>
      </w:tc>
    </w:tr>
    <w:tr w:rsidR="003B1414" w:rsidRPr="00FD0730" w14:paraId="0F70229C" w14:textId="77777777" w:rsidTr="00C820CF">
      <w:tc>
        <w:tcPr>
          <w:tcW w:w="2694" w:type="dxa"/>
          <w:hideMark/>
        </w:tcPr>
        <w:sdt>
          <w:sdtPr>
            <w:id w:val="-1323655366"/>
          </w:sdtPr>
          <w:sdtEndPr/>
          <w:sdtContent>
            <w:p w14:paraId="6E29BC5C" w14:textId="77777777" w:rsidR="003B1414" w:rsidRPr="00FD0730" w:rsidRDefault="00463894">
              <w:pPr>
                <w:pStyle w:val="Footer"/>
              </w:pPr>
              <w:r w:rsidRPr="00FD0730">
                <w:fldChar w:fldCharType="begin"/>
              </w:r>
              <w:r w:rsidRPr="00FD0730">
                <w:instrText xml:space="preserve"> MACROBUTTON  AcceptAllChangesInDocAndStopTracking [Unit/Author] </w:instrText>
              </w:r>
              <w:r w:rsidRPr="00FD0730">
                <w:fldChar w:fldCharType="end"/>
              </w:r>
            </w:p>
          </w:sdtContent>
        </w:sdt>
      </w:tc>
      <w:tc>
        <w:tcPr>
          <w:tcW w:w="1417" w:type="dxa"/>
          <w:hideMark/>
        </w:tcPr>
        <w:p w14:paraId="522C11A7" w14:textId="77777777" w:rsidR="003B1414" w:rsidRPr="00FD0730" w:rsidRDefault="003B1414">
          <w:pPr>
            <w:pStyle w:val="Footer"/>
          </w:pPr>
          <w:r w:rsidRPr="00FD0730">
            <w:t>FI-00076 AALTO</w:t>
          </w:r>
        </w:p>
      </w:tc>
      <w:tc>
        <w:tcPr>
          <w:tcW w:w="1418" w:type="dxa"/>
          <w:hideMark/>
        </w:tcPr>
        <w:p w14:paraId="7FAE13CC" w14:textId="77777777" w:rsidR="003B1414" w:rsidRPr="00FD0730" w:rsidRDefault="0030294A">
          <w:pPr>
            <w:pStyle w:val="Footer"/>
          </w:pPr>
          <w:r w:rsidRPr="00FD0730">
            <w:t>Espoo</w:t>
          </w:r>
          <w:r w:rsidR="003B1414" w:rsidRPr="00FD0730">
            <w:t>, Finland</w:t>
          </w:r>
        </w:p>
      </w:tc>
      <w:tc>
        <w:tcPr>
          <w:tcW w:w="1701" w:type="dxa"/>
          <w:hideMark/>
        </w:tcPr>
        <w:p w14:paraId="543A7B09" w14:textId="77777777" w:rsidR="003B1414" w:rsidRPr="00FD0730" w:rsidRDefault="003B1414">
          <w:pPr>
            <w:pStyle w:val="Footer"/>
          </w:pPr>
          <w:r w:rsidRPr="00FD0730">
            <w:t>Business ID 2228357-4</w:t>
          </w:r>
        </w:p>
      </w:tc>
      <w:tc>
        <w:tcPr>
          <w:tcW w:w="1134" w:type="dxa"/>
          <w:hideMark/>
        </w:tcPr>
        <w:p w14:paraId="628EE0E8" w14:textId="77777777" w:rsidR="003B1414" w:rsidRPr="00FD0730" w:rsidRDefault="003B1414">
          <w:pPr>
            <w:pStyle w:val="Footer"/>
          </w:pPr>
          <w:r w:rsidRPr="00FD0730">
            <w:t>VAT FI22283574</w:t>
          </w:r>
        </w:p>
      </w:tc>
      <w:tc>
        <w:tcPr>
          <w:tcW w:w="1264" w:type="dxa"/>
          <w:hideMark/>
        </w:tcPr>
        <w:p w14:paraId="1E571FEA" w14:textId="77777777" w:rsidR="003B1414" w:rsidRPr="00FD0730" w:rsidRDefault="003B1414">
          <w:pPr>
            <w:pStyle w:val="Footer"/>
            <w:jc w:val="right"/>
          </w:pPr>
          <w:r w:rsidRPr="00FD0730">
            <w:t>Domicile Helsinki</w:t>
          </w:r>
        </w:p>
      </w:tc>
    </w:tr>
  </w:tbl>
  <w:p w14:paraId="5BEC82E7" w14:textId="77777777" w:rsidR="00EB1192" w:rsidRPr="00FD0730" w:rsidRDefault="00C820CF">
    <w:pPr>
      <w:pStyle w:val="Footer"/>
      <w:rPr>
        <w:sz w:val="2"/>
        <w:szCs w:val="2"/>
      </w:rPr>
    </w:pPr>
    <w:r w:rsidRPr="00C820CF">
      <w:rPr>
        <w:sz w:val="2"/>
        <w:szCs w:val="2"/>
      </w:rPr>
      <w:t xml:space="preserve"> </w:t>
    </w:r>
    <w:r w:rsidR="00CA731E" w:rsidRPr="00CA731E">
      <w:rPr>
        <w:noProof/>
        <w:sz w:val="2"/>
        <w:szCs w:val="2"/>
      </w:rPr>
      <mc:AlternateContent>
        <mc:Choice Requires="wps">
          <w:drawing>
            <wp:anchor distT="0" distB="0" distL="114300" distR="114300" simplePos="0" relativeHeight="251671552" behindDoc="0" locked="1" layoutInCell="1" allowOverlap="1" wp14:anchorId="075625AA" wp14:editId="259A5166">
              <wp:simplePos x="0" y="0"/>
              <wp:positionH relativeFrom="page">
                <wp:posOffset>720090</wp:posOffset>
              </wp:positionH>
              <wp:positionV relativeFrom="page">
                <wp:posOffset>558165</wp:posOffset>
              </wp:positionV>
              <wp:extent cx="1090800" cy="990000"/>
              <wp:effectExtent l="0" t="0" r="0" b="635"/>
              <wp:wrapNone/>
              <wp:docPr id="10" name="Freeform 20">
                <a:extLst xmlns:a="http://schemas.openxmlformats.org/drawingml/2006/main">
                  <a:ext uri="{FF2B5EF4-FFF2-40B4-BE49-F238E27FC236}">
                    <a16:creationId xmlns:a16="http://schemas.microsoft.com/office/drawing/2014/main" id="{6B6BC474-5191-113E-8C5E-C19EE0107C2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090800" cy="990000"/>
                      </a:xfrm>
                      <a:custGeom>
                        <a:avLst/>
                        <a:gdLst>
                          <a:gd name="T0" fmla="*/ 598 w 1008"/>
                          <a:gd name="T1" fmla="*/ 915 h 915"/>
                          <a:gd name="T2" fmla="*/ 579 w 1008"/>
                          <a:gd name="T3" fmla="*/ 886 h 915"/>
                          <a:gd name="T4" fmla="*/ 606 w 1008"/>
                          <a:gd name="T5" fmla="*/ 914 h 915"/>
                          <a:gd name="T6" fmla="*/ 24 w 1008"/>
                          <a:gd name="T7" fmla="*/ 645 h 915"/>
                          <a:gd name="T8" fmla="*/ 106 w 1008"/>
                          <a:gd name="T9" fmla="*/ 615 h 915"/>
                          <a:gd name="T10" fmla="*/ 113 w 1008"/>
                          <a:gd name="T11" fmla="*/ 651 h 915"/>
                          <a:gd name="T12" fmla="*/ 208 w 1008"/>
                          <a:gd name="T13" fmla="*/ 650 h 915"/>
                          <a:gd name="T14" fmla="*/ 216 w 1008"/>
                          <a:gd name="T15" fmla="*/ 629 h 915"/>
                          <a:gd name="T16" fmla="*/ 249 w 1008"/>
                          <a:gd name="T17" fmla="*/ 663 h 915"/>
                          <a:gd name="T18" fmla="*/ 242 w 1008"/>
                          <a:gd name="T19" fmla="*/ 651 h 915"/>
                          <a:gd name="T20" fmla="*/ 329 w 1008"/>
                          <a:gd name="T21" fmla="*/ 642 h 915"/>
                          <a:gd name="T22" fmla="*/ 443 w 1008"/>
                          <a:gd name="T23" fmla="*/ 620 h 915"/>
                          <a:gd name="T24" fmla="*/ 471 w 1008"/>
                          <a:gd name="T25" fmla="*/ 582 h 915"/>
                          <a:gd name="T26" fmla="*/ 545 w 1008"/>
                          <a:gd name="T27" fmla="*/ 642 h 915"/>
                          <a:gd name="T28" fmla="*/ 568 w 1008"/>
                          <a:gd name="T29" fmla="*/ 650 h 915"/>
                          <a:gd name="T30" fmla="*/ 612 w 1008"/>
                          <a:gd name="T31" fmla="*/ 662 h 915"/>
                          <a:gd name="T32" fmla="*/ 672 w 1008"/>
                          <a:gd name="T33" fmla="*/ 620 h 915"/>
                          <a:gd name="T34" fmla="*/ 654 w 1008"/>
                          <a:gd name="T35" fmla="*/ 645 h 915"/>
                          <a:gd name="T36" fmla="*/ 686 w 1008"/>
                          <a:gd name="T37" fmla="*/ 603 h 915"/>
                          <a:gd name="T38" fmla="*/ 734 w 1008"/>
                          <a:gd name="T39" fmla="*/ 604 h 915"/>
                          <a:gd name="T40" fmla="*/ 800 w 1008"/>
                          <a:gd name="T41" fmla="*/ 685 h 915"/>
                          <a:gd name="T42" fmla="*/ 21 w 1008"/>
                          <a:gd name="T43" fmla="*/ 714 h 915"/>
                          <a:gd name="T44" fmla="*/ 5 w 1008"/>
                          <a:gd name="T45" fmla="*/ 767 h 915"/>
                          <a:gd name="T46" fmla="*/ 5 w 1008"/>
                          <a:gd name="T47" fmla="*/ 731 h 915"/>
                          <a:gd name="T48" fmla="*/ 82 w 1008"/>
                          <a:gd name="T49" fmla="*/ 771 h 915"/>
                          <a:gd name="T50" fmla="*/ 106 w 1008"/>
                          <a:gd name="T51" fmla="*/ 731 h 915"/>
                          <a:gd name="T52" fmla="*/ 108 w 1008"/>
                          <a:gd name="T53" fmla="*/ 776 h 915"/>
                          <a:gd name="T54" fmla="*/ 159 w 1008"/>
                          <a:gd name="T55" fmla="*/ 732 h 915"/>
                          <a:gd name="T56" fmla="*/ 250 w 1008"/>
                          <a:gd name="T57" fmla="*/ 722 h 915"/>
                          <a:gd name="T58" fmla="*/ 237 w 1008"/>
                          <a:gd name="T59" fmla="*/ 730 h 915"/>
                          <a:gd name="T60" fmla="*/ 270 w 1008"/>
                          <a:gd name="T61" fmla="*/ 738 h 915"/>
                          <a:gd name="T62" fmla="*/ 298 w 1008"/>
                          <a:gd name="T63" fmla="*/ 777 h 915"/>
                          <a:gd name="T64" fmla="*/ 298 w 1008"/>
                          <a:gd name="T65" fmla="*/ 764 h 915"/>
                          <a:gd name="T66" fmla="*/ 434 w 1008"/>
                          <a:gd name="T67" fmla="*/ 720 h 915"/>
                          <a:gd name="T68" fmla="*/ 426 w 1008"/>
                          <a:gd name="T69" fmla="*/ 732 h 915"/>
                          <a:gd name="T70" fmla="*/ 467 w 1008"/>
                          <a:gd name="T71" fmla="*/ 698 h 915"/>
                          <a:gd name="T72" fmla="*/ 648 w 1008"/>
                          <a:gd name="T73" fmla="*/ 777 h 915"/>
                          <a:gd name="T74" fmla="*/ 675 w 1008"/>
                          <a:gd name="T75" fmla="*/ 741 h 915"/>
                          <a:gd name="T76" fmla="*/ 652 w 1008"/>
                          <a:gd name="T77" fmla="*/ 729 h 915"/>
                          <a:gd name="T78" fmla="*/ 712 w 1008"/>
                          <a:gd name="T79" fmla="*/ 716 h 915"/>
                          <a:gd name="T80" fmla="*/ 712 w 1008"/>
                          <a:gd name="T81" fmla="*/ 764 h 915"/>
                          <a:gd name="T82" fmla="*/ 757 w 1008"/>
                          <a:gd name="T83" fmla="*/ 772 h 915"/>
                          <a:gd name="T84" fmla="*/ 807 w 1008"/>
                          <a:gd name="T85" fmla="*/ 776 h 915"/>
                          <a:gd name="T86" fmla="*/ 883 w 1008"/>
                          <a:gd name="T87" fmla="*/ 776 h 915"/>
                          <a:gd name="T88" fmla="*/ 901 w 1008"/>
                          <a:gd name="T89" fmla="*/ 735 h 915"/>
                          <a:gd name="T90" fmla="*/ 910 w 1008"/>
                          <a:gd name="T91" fmla="*/ 771 h 915"/>
                          <a:gd name="T92" fmla="*/ 948 w 1008"/>
                          <a:gd name="T93" fmla="*/ 729 h 915"/>
                          <a:gd name="T94" fmla="*/ 959 w 1008"/>
                          <a:gd name="T95" fmla="*/ 763 h 915"/>
                          <a:gd name="T96" fmla="*/ 53 w 1008"/>
                          <a:gd name="T97" fmla="*/ 878 h 915"/>
                          <a:gd name="T98" fmla="*/ 91 w 1008"/>
                          <a:gd name="T99" fmla="*/ 846 h 915"/>
                          <a:gd name="T100" fmla="*/ 167 w 1008"/>
                          <a:gd name="T101" fmla="*/ 888 h 915"/>
                          <a:gd name="T102" fmla="*/ 189 w 1008"/>
                          <a:gd name="T103" fmla="*/ 892 h 915"/>
                          <a:gd name="T104" fmla="*/ 148 w 1008"/>
                          <a:gd name="T105" fmla="*/ 862 h 915"/>
                          <a:gd name="T106" fmla="*/ 203 w 1008"/>
                          <a:gd name="T107" fmla="*/ 833 h 915"/>
                          <a:gd name="T108" fmla="*/ 263 w 1008"/>
                          <a:gd name="T109" fmla="*/ 846 h 915"/>
                          <a:gd name="T110" fmla="*/ 327 w 1008"/>
                          <a:gd name="T111" fmla="*/ 832 h 915"/>
                          <a:gd name="T112" fmla="*/ 332 w 1008"/>
                          <a:gd name="T113" fmla="*/ 893 h 915"/>
                          <a:gd name="T114" fmla="*/ 365 w 1008"/>
                          <a:gd name="T115" fmla="*/ 850 h 915"/>
                          <a:gd name="T116" fmla="*/ 402 w 1008"/>
                          <a:gd name="T117" fmla="*/ 877 h 915"/>
                          <a:gd name="T118" fmla="*/ 452 w 1008"/>
                          <a:gd name="T119" fmla="*/ 835 h 915"/>
                          <a:gd name="T120" fmla="*/ 491 w 1008"/>
                          <a:gd name="T121" fmla="*/ 817 h 915"/>
                          <a:gd name="T122" fmla="*/ 559 w 1008"/>
                          <a:gd name="T123" fmla="*/ 892 h 9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08" h="915">
                            <a:moveTo>
                              <a:pt x="599" y="879"/>
                            </a:moveTo>
                            <a:lnTo>
                              <a:pt x="601" y="878"/>
                            </a:lnTo>
                            <a:lnTo>
                              <a:pt x="604" y="878"/>
                            </a:lnTo>
                            <a:lnTo>
                              <a:pt x="606" y="876"/>
                            </a:lnTo>
                            <a:lnTo>
                              <a:pt x="608" y="874"/>
                            </a:lnTo>
                            <a:lnTo>
                              <a:pt x="609" y="872"/>
                            </a:lnTo>
                            <a:lnTo>
                              <a:pt x="610" y="869"/>
                            </a:lnTo>
                            <a:lnTo>
                              <a:pt x="611" y="866"/>
                            </a:lnTo>
                            <a:lnTo>
                              <a:pt x="611" y="862"/>
                            </a:lnTo>
                            <a:lnTo>
                              <a:pt x="611" y="858"/>
                            </a:lnTo>
                            <a:lnTo>
                              <a:pt x="610" y="855"/>
                            </a:lnTo>
                            <a:lnTo>
                              <a:pt x="609" y="852"/>
                            </a:lnTo>
                            <a:lnTo>
                              <a:pt x="608" y="850"/>
                            </a:lnTo>
                            <a:lnTo>
                              <a:pt x="606" y="848"/>
                            </a:lnTo>
                            <a:lnTo>
                              <a:pt x="604" y="846"/>
                            </a:lnTo>
                            <a:lnTo>
                              <a:pt x="601" y="845"/>
                            </a:lnTo>
                            <a:lnTo>
                              <a:pt x="599" y="845"/>
                            </a:lnTo>
                            <a:lnTo>
                              <a:pt x="596" y="845"/>
                            </a:lnTo>
                            <a:lnTo>
                              <a:pt x="593" y="846"/>
                            </a:lnTo>
                            <a:lnTo>
                              <a:pt x="591" y="848"/>
                            </a:lnTo>
                            <a:lnTo>
                              <a:pt x="589" y="850"/>
                            </a:lnTo>
                            <a:lnTo>
                              <a:pt x="588" y="852"/>
                            </a:lnTo>
                            <a:lnTo>
                              <a:pt x="587" y="855"/>
                            </a:lnTo>
                            <a:lnTo>
                              <a:pt x="586" y="859"/>
                            </a:lnTo>
                            <a:lnTo>
                              <a:pt x="586" y="862"/>
                            </a:lnTo>
                            <a:lnTo>
                              <a:pt x="586" y="866"/>
                            </a:lnTo>
                            <a:lnTo>
                              <a:pt x="587" y="869"/>
                            </a:lnTo>
                            <a:lnTo>
                              <a:pt x="588" y="872"/>
                            </a:lnTo>
                            <a:lnTo>
                              <a:pt x="589" y="874"/>
                            </a:lnTo>
                            <a:lnTo>
                              <a:pt x="591" y="876"/>
                            </a:lnTo>
                            <a:lnTo>
                              <a:pt x="593" y="878"/>
                            </a:lnTo>
                            <a:lnTo>
                              <a:pt x="596" y="878"/>
                            </a:lnTo>
                            <a:lnTo>
                              <a:pt x="599" y="879"/>
                            </a:lnTo>
                            <a:close/>
                            <a:moveTo>
                              <a:pt x="598" y="915"/>
                            </a:moveTo>
                            <a:lnTo>
                              <a:pt x="593" y="915"/>
                            </a:lnTo>
                            <a:lnTo>
                              <a:pt x="588" y="914"/>
                            </a:lnTo>
                            <a:lnTo>
                              <a:pt x="583" y="912"/>
                            </a:lnTo>
                            <a:lnTo>
                              <a:pt x="580" y="910"/>
                            </a:lnTo>
                            <a:lnTo>
                              <a:pt x="577" y="908"/>
                            </a:lnTo>
                            <a:lnTo>
                              <a:pt x="574" y="905"/>
                            </a:lnTo>
                            <a:lnTo>
                              <a:pt x="572" y="902"/>
                            </a:lnTo>
                            <a:lnTo>
                              <a:pt x="571" y="899"/>
                            </a:lnTo>
                            <a:lnTo>
                              <a:pt x="587" y="897"/>
                            </a:lnTo>
                            <a:lnTo>
                              <a:pt x="587" y="898"/>
                            </a:lnTo>
                            <a:lnTo>
                              <a:pt x="588" y="899"/>
                            </a:lnTo>
                            <a:lnTo>
                              <a:pt x="590" y="901"/>
                            </a:lnTo>
                            <a:lnTo>
                              <a:pt x="592" y="902"/>
                            </a:lnTo>
                            <a:lnTo>
                              <a:pt x="594" y="903"/>
                            </a:lnTo>
                            <a:lnTo>
                              <a:pt x="599" y="903"/>
                            </a:lnTo>
                            <a:lnTo>
                              <a:pt x="601" y="903"/>
                            </a:lnTo>
                            <a:lnTo>
                              <a:pt x="604" y="903"/>
                            </a:lnTo>
                            <a:lnTo>
                              <a:pt x="606" y="902"/>
                            </a:lnTo>
                            <a:lnTo>
                              <a:pt x="608" y="901"/>
                            </a:lnTo>
                            <a:lnTo>
                              <a:pt x="609" y="899"/>
                            </a:lnTo>
                            <a:lnTo>
                              <a:pt x="610" y="897"/>
                            </a:lnTo>
                            <a:lnTo>
                              <a:pt x="611" y="895"/>
                            </a:lnTo>
                            <a:lnTo>
                              <a:pt x="611" y="892"/>
                            </a:lnTo>
                            <a:lnTo>
                              <a:pt x="611" y="881"/>
                            </a:lnTo>
                            <a:lnTo>
                              <a:pt x="608" y="885"/>
                            </a:lnTo>
                            <a:lnTo>
                              <a:pt x="605" y="888"/>
                            </a:lnTo>
                            <a:lnTo>
                              <a:pt x="602" y="889"/>
                            </a:lnTo>
                            <a:lnTo>
                              <a:pt x="600" y="890"/>
                            </a:lnTo>
                            <a:lnTo>
                              <a:pt x="597" y="891"/>
                            </a:lnTo>
                            <a:lnTo>
                              <a:pt x="594" y="891"/>
                            </a:lnTo>
                            <a:lnTo>
                              <a:pt x="587" y="890"/>
                            </a:lnTo>
                            <a:lnTo>
                              <a:pt x="584" y="889"/>
                            </a:lnTo>
                            <a:lnTo>
                              <a:pt x="581" y="888"/>
                            </a:lnTo>
                            <a:lnTo>
                              <a:pt x="579" y="886"/>
                            </a:lnTo>
                            <a:lnTo>
                              <a:pt x="577" y="884"/>
                            </a:lnTo>
                            <a:lnTo>
                              <a:pt x="575" y="881"/>
                            </a:lnTo>
                            <a:lnTo>
                              <a:pt x="573" y="878"/>
                            </a:lnTo>
                            <a:lnTo>
                              <a:pt x="571" y="875"/>
                            </a:lnTo>
                            <a:lnTo>
                              <a:pt x="570" y="871"/>
                            </a:lnTo>
                            <a:lnTo>
                              <a:pt x="570" y="867"/>
                            </a:lnTo>
                            <a:lnTo>
                              <a:pt x="570" y="862"/>
                            </a:lnTo>
                            <a:lnTo>
                              <a:pt x="570" y="857"/>
                            </a:lnTo>
                            <a:lnTo>
                              <a:pt x="570" y="853"/>
                            </a:lnTo>
                            <a:lnTo>
                              <a:pt x="571" y="849"/>
                            </a:lnTo>
                            <a:lnTo>
                              <a:pt x="573" y="846"/>
                            </a:lnTo>
                            <a:lnTo>
                              <a:pt x="575" y="842"/>
                            </a:lnTo>
                            <a:lnTo>
                              <a:pt x="577" y="840"/>
                            </a:lnTo>
                            <a:lnTo>
                              <a:pt x="579" y="837"/>
                            </a:lnTo>
                            <a:lnTo>
                              <a:pt x="582" y="835"/>
                            </a:lnTo>
                            <a:lnTo>
                              <a:pt x="584" y="834"/>
                            </a:lnTo>
                            <a:lnTo>
                              <a:pt x="587" y="833"/>
                            </a:lnTo>
                            <a:lnTo>
                              <a:pt x="593" y="832"/>
                            </a:lnTo>
                            <a:lnTo>
                              <a:pt x="598" y="833"/>
                            </a:lnTo>
                            <a:lnTo>
                              <a:pt x="602" y="834"/>
                            </a:lnTo>
                            <a:lnTo>
                              <a:pt x="605" y="836"/>
                            </a:lnTo>
                            <a:lnTo>
                              <a:pt x="607" y="838"/>
                            </a:lnTo>
                            <a:lnTo>
                              <a:pt x="610" y="843"/>
                            </a:lnTo>
                            <a:lnTo>
                              <a:pt x="611" y="833"/>
                            </a:lnTo>
                            <a:lnTo>
                              <a:pt x="627" y="833"/>
                            </a:lnTo>
                            <a:lnTo>
                              <a:pt x="627" y="892"/>
                            </a:lnTo>
                            <a:lnTo>
                              <a:pt x="627" y="896"/>
                            </a:lnTo>
                            <a:lnTo>
                              <a:pt x="626" y="899"/>
                            </a:lnTo>
                            <a:lnTo>
                              <a:pt x="625" y="902"/>
                            </a:lnTo>
                            <a:lnTo>
                              <a:pt x="623" y="905"/>
                            </a:lnTo>
                            <a:lnTo>
                              <a:pt x="621" y="907"/>
                            </a:lnTo>
                            <a:lnTo>
                              <a:pt x="619" y="909"/>
                            </a:lnTo>
                            <a:lnTo>
                              <a:pt x="613" y="913"/>
                            </a:lnTo>
                            <a:lnTo>
                              <a:pt x="606" y="914"/>
                            </a:lnTo>
                            <a:lnTo>
                              <a:pt x="598" y="915"/>
                            </a:lnTo>
                            <a:close/>
                            <a:moveTo>
                              <a:pt x="301" y="298"/>
                            </a:moveTo>
                            <a:lnTo>
                              <a:pt x="242" y="128"/>
                            </a:lnTo>
                            <a:lnTo>
                              <a:pt x="183" y="298"/>
                            </a:lnTo>
                            <a:lnTo>
                              <a:pt x="301" y="298"/>
                            </a:lnTo>
                            <a:close/>
                            <a:moveTo>
                              <a:pt x="483" y="479"/>
                            </a:moveTo>
                            <a:lnTo>
                              <a:pt x="363" y="479"/>
                            </a:lnTo>
                            <a:lnTo>
                              <a:pt x="334" y="394"/>
                            </a:lnTo>
                            <a:lnTo>
                              <a:pt x="150" y="394"/>
                            </a:lnTo>
                            <a:lnTo>
                              <a:pt x="120" y="479"/>
                            </a:lnTo>
                            <a:lnTo>
                              <a:pt x="0" y="479"/>
                            </a:lnTo>
                            <a:lnTo>
                              <a:pt x="170" y="0"/>
                            </a:lnTo>
                            <a:lnTo>
                              <a:pt x="314" y="0"/>
                            </a:lnTo>
                            <a:lnTo>
                              <a:pt x="483" y="479"/>
                            </a:lnTo>
                            <a:close/>
                            <a:moveTo>
                              <a:pt x="528" y="479"/>
                            </a:moveTo>
                            <a:lnTo>
                              <a:pt x="528" y="370"/>
                            </a:lnTo>
                            <a:lnTo>
                              <a:pt x="637" y="370"/>
                            </a:lnTo>
                            <a:lnTo>
                              <a:pt x="637" y="479"/>
                            </a:lnTo>
                            <a:lnTo>
                              <a:pt x="528" y="479"/>
                            </a:lnTo>
                            <a:close/>
                            <a:moveTo>
                              <a:pt x="640" y="166"/>
                            </a:moveTo>
                            <a:lnTo>
                              <a:pt x="612" y="332"/>
                            </a:lnTo>
                            <a:lnTo>
                              <a:pt x="548" y="332"/>
                            </a:lnTo>
                            <a:lnTo>
                              <a:pt x="525" y="166"/>
                            </a:lnTo>
                            <a:lnTo>
                              <a:pt x="525" y="0"/>
                            </a:lnTo>
                            <a:lnTo>
                              <a:pt x="640" y="0"/>
                            </a:lnTo>
                            <a:lnTo>
                              <a:pt x="640" y="166"/>
                            </a:lnTo>
                            <a:close/>
                            <a:moveTo>
                              <a:pt x="18" y="662"/>
                            </a:moveTo>
                            <a:lnTo>
                              <a:pt x="0" y="662"/>
                            </a:lnTo>
                            <a:lnTo>
                              <a:pt x="27" y="584"/>
                            </a:lnTo>
                            <a:lnTo>
                              <a:pt x="49" y="584"/>
                            </a:lnTo>
                            <a:lnTo>
                              <a:pt x="76" y="662"/>
                            </a:lnTo>
                            <a:lnTo>
                              <a:pt x="58" y="662"/>
                            </a:lnTo>
                            <a:lnTo>
                              <a:pt x="52" y="645"/>
                            </a:lnTo>
                            <a:lnTo>
                              <a:pt x="24" y="645"/>
                            </a:lnTo>
                            <a:lnTo>
                              <a:pt x="18" y="662"/>
                            </a:lnTo>
                            <a:close/>
                            <a:moveTo>
                              <a:pt x="28" y="632"/>
                            </a:moveTo>
                            <a:lnTo>
                              <a:pt x="48" y="632"/>
                            </a:lnTo>
                            <a:lnTo>
                              <a:pt x="38" y="602"/>
                            </a:lnTo>
                            <a:lnTo>
                              <a:pt x="28" y="632"/>
                            </a:lnTo>
                            <a:close/>
                            <a:moveTo>
                              <a:pt x="101" y="664"/>
                            </a:moveTo>
                            <a:lnTo>
                              <a:pt x="97" y="663"/>
                            </a:lnTo>
                            <a:lnTo>
                              <a:pt x="94" y="662"/>
                            </a:lnTo>
                            <a:lnTo>
                              <a:pt x="92" y="662"/>
                            </a:lnTo>
                            <a:lnTo>
                              <a:pt x="90" y="661"/>
                            </a:lnTo>
                            <a:lnTo>
                              <a:pt x="87" y="659"/>
                            </a:lnTo>
                            <a:lnTo>
                              <a:pt x="85" y="657"/>
                            </a:lnTo>
                            <a:lnTo>
                              <a:pt x="83" y="654"/>
                            </a:lnTo>
                            <a:lnTo>
                              <a:pt x="82" y="650"/>
                            </a:lnTo>
                            <a:lnTo>
                              <a:pt x="82" y="646"/>
                            </a:lnTo>
                            <a:lnTo>
                              <a:pt x="82" y="643"/>
                            </a:lnTo>
                            <a:lnTo>
                              <a:pt x="83" y="640"/>
                            </a:lnTo>
                            <a:lnTo>
                              <a:pt x="84" y="638"/>
                            </a:lnTo>
                            <a:lnTo>
                              <a:pt x="85" y="636"/>
                            </a:lnTo>
                            <a:lnTo>
                              <a:pt x="89" y="632"/>
                            </a:lnTo>
                            <a:lnTo>
                              <a:pt x="91" y="631"/>
                            </a:lnTo>
                            <a:lnTo>
                              <a:pt x="93" y="630"/>
                            </a:lnTo>
                            <a:lnTo>
                              <a:pt x="98" y="629"/>
                            </a:lnTo>
                            <a:lnTo>
                              <a:pt x="104" y="628"/>
                            </a:lnTo>
                            <a:lnTo>
                              <a:pt x="115" y="626"/>
                            </a:lnTo>
                            <a:lnTo>
                              <a:pt x="117" y="625"/>
                            </a:lnTo>
                            <a:lnTo>
                              <a:pt x="118" y="624"/>
                            </a:lnTo>
                            <a:lnTo>
                              <a:pt x="118" y="623"/>
                            </a:lnTo>
                            <a:lnTo>
                              <a:pt x="118" y="619"/>
                            </a:lnTo>
                            <a:lnTo>
                              <a:pt x="116" y="617"/>
                            </a:lnTo>
                            <a:lnTo>
                              <a:pt x="115" y="616"/>
                            </a:lnTo>
                            <a:lnTo>
                              <a:pt x="113" y="615"/>
                            </a:lnTo>
                            <a:lnTo>
                              <a:pt x="109" y="615"/>
                            </a:lnTo>
                            <a:lnTo>
                              <a:pt x="106" y="615"/>
                            </a:lnTo>
                            <a:lnTo>
                              <a:pt x="104" y="616"/>
                            </a:lnTo>
                            <a:lnTo>
                              <a:pt x="102" y="617"/>
                            </a:lnTo>
                            <a:lnTo>
                              <a:pt x="100" y="619"/>
                            </a:lnTo>
                            <a:lnTo>
                              <a:pt x="99" y="622"/>
                            </a:lnTo>
                            <a:lnTo>
                              <a:pt x="84" y="620"/>
                            </a:lnTo>
                            <a:lnTo>
                              <a:pt x="85" y="616"/>
                            </a:lnTo>
                            <a:lnTo>
                              <a:pt x="87" y="613"/>
                            </a:lnTo>
                            <a:lnTo>
                              <a:pt x="89" y="610"/>
                            </a:lnTo>
                            <a:lnTo>
                              <a:pt x="92" y="608"/>
                            </a:lnTo>
                            <a:lnTo>
                              <a:pt x="96" y="605"/>
                            </a:lnTo>
                            <a:lnTo>
                              <a:pt x="100" y="604"/>
                            </a:lnTo>
                            <a:lnTo>
                              <a:pt x="105" y="603"/>
                            </a:lnTo>
                            <a:lnTo>
                              <a:pt x="110" y="603"/>
                            </a:lnTo>
                            <a:lnTo>
                              <a:pt x="116" y="603"/>
                            </a:lnTo>
                            <a:lnTo>
                              <a:pt x="122" y="605"/>
                            </a:lnTo>
                            <a:lnTo>
                              <a:pt x="125" y="606"/>
                            </a:lnTo>
                            <a:lnTo>
                              <a:pt x="127" y="608"/>
                            </a:lnTo>
                            <a:lnTo>
                              <a:pt x="129" y="609"/>
                            </a:lnTo>
                            <a:lnTo>
                              <a:pt x="131" y="611"/>
                            </a:lnTo>
                            <a:lnTo>
                              <a:pt x="133" y="614"/>
                            </a:lnTo>
                            <a:lnTo>
                              <a:pt x="134" y="616"/>
                            </a:lnTo>
                            <a:lnTo>
                              <a:pt x="134" y="619"/>
                            </a:lnTo>
                            <a:lnTo>
                              <a:pt x="135" y="623"/>
                            </a:lnTo>
                            <a:lnTo>
                              <a:pt x="135" y="662"/>
                            </a:lnTo>
                            <a:lnTo>
                              <a:pt x="119" y="662"/>
                            </a:lnTo>
                            <a:lnTo>
                              <a:pt x="119" y="654"/>
                            </a:lnTo>
                            <a:lnTo>
                              <a:pt x="116" y="658"/>
                            </a:lnTo>
                            <a:lnTo>
                              <a:pt x="112" y="661"/>
                            </a:lnTo>
                            <a:lnTo>
                              <a:pt x="107" y="663"/>
                            </a:lnTo>
                            <a:lnTo>
                              <a:pt x="104" y="663"/>
                            </a:lnTo>
                            <a:lnTo>
                              <a:pt x="101" y="664"/>
                            </a:lnTo>
                            <a:close/>
                            <a:moveTo>
                              <a:pt x="106" y="652"/>
                            </a:moveTo>
                            <a:lnTo>
                              <a:pt x="111" y="652"/>
                            </a:lnTo>
                            <a:lnTo>
                              <a:pt x="113" y="651"/>
                            </a:lnTo>
                            <a:lnTo>
                              <a:pt x="115" y="649"/>
                            </a:lnTo>
                            <a:lnTo>
                              <a:pt x="116" y="648"/>
                            </a:lnTo>
                            <a:lnTo>
                              <a:pt x="117" y="646"/>
                            </a:lnTo>
                            <a:lnTo>
                              <a:pt x="118" y="644"/>
                            </a:lnTo>
                            <a:lnTo>
                              <a:pt x="118" y="641"/>
                            </a:lnTo>
                            <a:lnTo>
                              <a:pt x="118" y="635"/>
                            </a:lnTo>
                            <a:lnTo>
                              <a:pt x="115" y="636"/>
                            </a:lnTo>
                            <a:lnTo>
                              <a:pt x="111" y="637"/>
                            </a:lnTo>
                            <a:lnTo>
                              <a:pt x="107" y="638"/>
                            </a:lnTo>
                            <a:lnTo>
                              <a:pt x="103" y="639"/>
                            </a:lnTo>
                            <a:lnTo>
                              <a:pt x="100" y="640"/>
                            </a:lnTo>
                            <a:lnTo>
                              <a:pt x="99" y="641"/>
                            </a:lnTo>
                            <a:lnTo>
                              <a:pt x="98" y="642"/>
                            </a:lnTo>
                            <a:lnTo>
                              <a:pt x="98" y="644"/>
                            </a:lnTo>
                            <a:lnTo>
                              <a:pt x="97" y="645"/>
                            </a:lnTo>
                            <a:lnTo>
                              <a:pt x="98" y="648"/>
                            </a:lnTo>
                            <a:lnTo>
                              <a:pt x="100" y="651"/>
                            </a:lnTo>
                            <a:lnTo>
                              <a:pt x="103" y="652"/>
                            </a:lnTo>
                            <a:lnTo>
                              <a:pt x="106" y="652"/>
                            </a:lnTo>
                            <a:close/>
                            <a:moveTo>
                              <a:pt x="164" y="662"/>
                            </a:moveTo>
                            <a:lnTo>
                              <a:pt x="148" y="662"/>
                            </a:lnTo>
                            <a:lnTo>
                              <a:pt x="148" y="584"/>
                            </a:lnTo>
                            <a:lnTo>
                              <a:pt x="164" y="584"/>
                            </a:lnTo>
                            <a:lnTo>
                              <a:pt x="164" y="662"/>
                            </a:lnTo>
                            <a:close/>
                            <a:moveTo>
                              <a:pt x="209" y="604"/>
                            </a:moveTo>
                            <a:lnTo>
                              <a:pt x="209" y="616"/>
                            </a:lnTo>
                            <a:lnTo>
                              <a:pt x="198" y="616"/>
                            </a:lnTo>
                            <a:lnTo>
                              <a:pt x="198" y="644"/>
                            </a:lnTo>
                            <a:lnTo>
                              <a:pt x="198" y="647"/>
                            </a:lnTo>
                            <a:lnTo>
                              <a:pt x="199" y="649"/>
                            </a:lnTo>
                            <a:lnTo>
                              <a:pt x="201" y="650"/>
                            </a:lnTo>
                            <a:lnTo>
                              <a:pt x="203" y="650"/>
                            </a:lnTo>
                            <a:lnTo>
                              <a:pt x="206" y="650"/>
                            </a:lnTo>
                            <a:lnTo>
                              <a:pt x="208" y="650"/>
                            </a:lnTo>
                            <a:lnTo>
                              <a:pt x="210" y="662"/>
                            </a:lnTo>
                            <a:lnTo>
                              <a:pt x="207" y="663"/>
                            </a:lnTo>
                            <a:lnTo>
                              <a:pt x="201" y="663"/>
                            </a:lnTo>
                            <a:lnTo>
                              <a:pt x="197" y="663"/>
                            </a:lnTo>
                            <a:lnTo>
                              <a:pt x="193" y="663"/>
                            </a:lnTo>
                            <a:lnTo>
                              <a:pt x="190" y="661"/>
                            </a:lnTo>
                            <a:lnTo>
                              <a:pt x="187" y="659"/>
                            </a:lnTo>
                            <a:lnTo>
                              <a:pt x="186" y="658"/>
                            </a:lnTo>
                            <a:lnTo>
                              <a:pt x="185" y="657"/>
                            </a:lnTo>
                            <a:lnTo>
                              <a:pt x="183" y="654"/>
                            </a:lnTo>
                            <a:lnTo>
                              <a:pt x="182" y="651"/>
                            </a:lnTo>
                            <a:lnTo>
                              <a:pt x="182" y="647"/>
                            </a:lnTo>
                            <a:lnTo>
                              <a:pt x="182" y="616"/>
                            </a:lnTo>
                            <a:lnTo>
                              <a:pt x="174" y="616"/>
                            </a:lnTo>
                            <a:lnTo>
                              <a:pt x="174" y="604"/>
                            </a:lnTo>
                            <a:lnTo>
                              <a:pt x="182" y="604"/>
                            </a:lnTo>
                            <a:lnTo>
                              <a:pt x="182" y="589"/>
                            </a:lnTo>
                            <a:lnTo>
                              <a:pt x="198" y="589"/>
                            </a:lnTo>
                            <a:lnTo>
                              <a:pt x="198" y="604"/>
                            </a:lnTo>
                            <a:lnTo>
                              <a:pt x="209" y="604"/>
                            </a:lnTo>
                            <a:close/>
                            <a:moveTo>
                              <a:pt x="245" y="664"/>
                            </a:moveTo>
                            <a:lnTo>
                              <a:pt x="240" y="663"/>
                            </a:lnTo>
                            <a:lnTo>
                              <a:pt x="236" y="663"/>
                            </a:lnTo>
                            <a:lnTo>
                              <a:pt x="233" y="661"/>
                            </a:lnTo>
                            <a:lnTo>
                              <a:pt x="229" y="660"/>
                            </a:lnTo>
                            <a:lnTo>
                              <a:pt x="226" y="658"/>
                            </a:lnTo>
                            <a:lnTo>
                              <a:pt x="223" y="655"/>
                            </a:lnTo>
                            <a:lnTo>
                              <a:pt x="221" y="652"/>
                            </a:lnTo>
                            <a:lnTo>
                              <a:pt x="219" y="649"/>
                            </a:lnTo>
                            <a:lnTo>
                              <a:pt x="218" y="646"/>
                            </a:lnTo>
                            <a:lnTo>
                              <a:pt x="217" y="642"/>
                            </a:lnTo>
                            <a:lnTo>
                              <a:pt x="216" y="638"/>
                            </a:lnTo>
                            <a:lnTo>
                              <a:pt x="216" y="633"/>
                            </a:lnTo>
                            <a:lnTo>
                              <a:pt x="216" y="629"/>
                            </a:lnTo>
                            <a:lnTo>
                              <a:pt x="217" y="625"/>
                            </a:lnTo>
                            <a:lnTo>
                              <a:pt x="218" y="621"/>
                            </a:lnTo>
                            <a:lnTo>
                              <a:pt x="219" y="617"/>
                            </a:lnTo>
                            <a:lnTo>
                              <a:pt x="221" y="614"/>
                            </a:lnTo>
                            <a:lnTo>
                              <a:pt x="223" y="611"/>
                            </a:lnTo>
                            <a:lnTo>
                              <a:pt x="226" y="609"/>
                            </a:lnTo>
                            <a:lnTo>
                              <a:pt x="229" y="607"/>
                            </a:lnTo>
                            <a:lnTo>
                              <a:pt x="233" y="605"/>
                            </a:lnTo>
                            <a:lnTo>
                              <a:pt x="236" y="604"/>
                            </a:lnTo>
                            <a:lnTo>
                              <a:pt x="240" y="603"/>
                            </a:lnTo>
                            <a:lnTo>
                              <a:pt x="245" y="603"/>
                            </a:lnTo>
                            <a:lnTo>
                              <a:pt x="249" y="603"/>
                            </a:lnTo>
                            <a:lnTo>
                              <a:pt x="253" y="604"/>
                            </a:lnTo>
                            <a:lnTo>
                              <a:pt x="257" y="605"/>
                            </a:lnTo>
                            <a:lnTo>
                              <a:pt x="260" y="607"/>
                            </a:lnTo>
                            <a:lnTo>
                              <a:pt x="263" y="609"/>
                            </a:lnTo>
                            <a:lnTo>
                              <a:pt x="266" y="611"/>
                            </a:lnTo>
                            <a:lnTo>
                              <a:pt x="268" y="614"/>
                            </a:lnTo>
                            <a:lnTo>
                              <a:pt x="270" y="617"/>
                            </a:lnTo>
                            <a:lnTo>
                              <a:pt x="272" y="621"/>
                            </a:lnTo>
                            <a:lnTo>
                              <a:pt x="273" y="625"/>
                            </a:lnTo>
                            <a:lnTo>
                              <a:pt x="273" y="629"/>
                            </a:lnTo>
                            <a:lnTo>
                              <a:pt x="274" y="633"/>
                            </a:lnTo>
                            <a:lnTo>
                              <a:pt x="273" y="638"/>
                            </a:lnTo>
                            <a:lnTo>
                              <a:pt x="273" y="642"/>
                            </a:lnTo>
                            <a:lnTo>
                              <a:pt x="272" y="646"/>
                            </a:lnTo>
                            <a:lnTo>
                              <a:pt x="270" y="649"/>
                            </a:lnTo>
                            <a:lnTo>
                              <a:pt x="268" y="652"/>
                            </a:lnTo>
                            <a:lnTo>
                              <a:pt x="266" y="655"/>
                            </a:lnTo>
                            <a:lnTo>
                              <a:pt x="263" y="658"/>
                            </a:lnTo>
                            <a:lnTo>
                              <a:pt x="260" y="660"/>
                            </a:lnTo>
                            <a:lnTo>
                              <a:pt x="257" y="661"/>
                            </a:lnTo>
                            <a:lnTo>
                              <a:pt x="253" y="663"/>
                            </a:lnTo>
                            <a:lnTo>
                              <a:pt x="249" y="663"/>
                            </a:lnTo>
                            <a:lnTo>
                              <a:pt x="245" y="664"/>
                            </a:lnTo>
                            <a:close/>
                            <a:moveTo>
                              <a:pt x="245" y="651"/>
                            </a:moveTo>
                            <a:lnTo>
                              <a:pt x="248" y="651"/>
                            </a:lnTo>
                            <a:lnTo>
                              <a:pt x="250" y="650"/>
                            </a:lnTo>
                            <a:lnTo>
                              <a:pt x="252" y="648"/>
                            </a:lnTo>
                            <a:lnTo>
                              <a:pt x="254" y="646"/>
                            </a:lnTo>
                            <a:lnTo>
                              <a:pt x="255" y="643"/>
                            </a:lnTo>
                            <a:lnTo>
                              <a:pt x="256" y="640"/>
                            </a:lnTo>
                            <a:lnTo>
                              <a:pt x="257" y="637"/>
                            </a:lnTo>
                            <a:lnTo>
                              <a:pt x="257" y="633"/>
                            </a:lnTo>
                            <a:lnTo>
                              <a:pt x="257" y="629"/>
                            </a:lnTo>
                            <a:lnTo>
                              <a:pt x="256" y="626"/>
                            </a:lnTo>
                            <a:lnTo>
                              <a:pt x="255" y="623"/>
                            </a:lnTo>
                            <a:lnTo>
                              <a:pt x="254" y="620"/>
                            </a:lnTo>
                            <a:lnTo>
                              <a:pt x="252" y="618"/>
                            </a:lnTo>
                            <a:lnTo>
                              <a:pt x="250" y="617"/>
                            </a:lnTo>
                            <a:lnTo>
                              <a:pt x="248" y="616"/>
                            </a:lnTo>
                            <a:lnTo>
                              <a:pt x="245" y="615"/>
                            </a:lnTo>
                            <a:lnTo>
                              <a:pt x="242" y="616"/>
                            </a:lnTo>
                            <a:lnTo>
                              <a:pt x="239" y="617"/>
                            </a:lnTo>
                            <a:lnTo>
                              <a:pt x="237" y="618"/>
                            </a:lnTo>
                            <a:lnTo>
                              <a:pt x="235" y="620"/>
                            </a:lnTo>
                            <a:lnTo>
                              <a:pt x="234" y="623"/>
                            </a:lnTo>
                            <a:lnTo>
                              <a:pt x="233" y="626"/>
                            </a:lnTo>
                            <a:lnTo>
                              <a:pt x="232" y="629"/>
                            </a:lnTo>
                            <a:lnTo>
                              <a:pt x="232" y="633"/>
                            </a:lnTo>
                            <a:lnTo>
                              <a:pt x="232" y="637"/>
                            </a:lnTo>
                            <a:lnTo>
                              <a:pt x="233" y="640"/>
                            </a:lnTo>
                            <a:lnTo>
                              <a:pt x="234" y="643"/>
                            </a:lnTo>
                            <a:lnTo>
                              <a:pt x="235" y="646"/>
                            </a:lnTo>
                            <a:lnTo>
                              <a:pt x="237" y="648"/>
                            </a:lnTo>
                            <a:lnTo>
                              <a:pt x="238" y="649"/>
                            </a:lnTo>
                            <a:lnTo>
                              <a:pt x="239" y="650"/>
                            </a:lnTo>
                            <a:lnTo>
                              <a:pt x="242" y="651"/>
                            </a:lnTo>
                            <a:lnTo>
                              <a:pt x="245" y="651"/>
                            </a:lnTo>
                            <a:close/>
                            <a:moveTo>
                              <a:pt x="358" y="584"/>
                            </a:moveTo>
                            <a:lnTo>
                              <a:pt x="375" y="584"/>
                            </a:lnTo>
                            <a:lnTo>
                              <a:pt x="375" y="635"/>
                            </a:lnTo>
                            <a:lnTo>
                              <a:pt x="375" y="639"/>
                            </a:lnTo>
                            <a:lnTo>
                              <a:pt x="374" y="643"/>
                            </a:lnTo>
                            <a:lnTo>
                              <a:pt x="372" y="647"/>
                            </a:lnTo>
                            <a:lnTo>
                              <a:pt x="371" y="650"/>
                            </a:lnTo>
                            <a:lnTo>
                              <a:pt x="368" y="653"/>
                            </a:lnTo>
                            <a:lnTo>
                              <a:pt x="366" y="656"/>
                            </a:lnTo>
                            <a:lnTo>
                              <a:pt x="363" y="658"/>
                            </a:lnTo>
                            <a:lnTo>
                              <a:pt x="359" y="660"/>
                            </a:lnTo>
                            <a:lnTo>
                              <a:pt x="356" y="662"/>
                            </a:lnTo>
                            <a:lnTo>
                              <a:pt x="351" y="663"/>
                            </a:lnTo>
                            <a:lnTo>
                              <a:pt x="347" y="663"/>
                            </a:lnTo>
                            <a:lnTo>
                              <a:pt x="342" y="664"/>
                            </a:lnTo>
                            <a:lnTo>
                              <a:pt x="337" y="663"/>
                            </a:lnTo>
                            <a:lnTo>
                              <a:pt x="333" y="663"/>
                            </a:lnTo>
                            <a:lnTo>
                              <a:pt x="329" y="662"/>
                            </a:lnTo>
                            <a:lnTo>
                              <a:pt x="325" y="660"/>
                            </a:lnTo>
                            <a:lnTo>
                              <a:pt x="322" y="658"/>
                            </a:lnTo>
                            <a:lnTo>
                              <a:pt x="319" y="656"/>
                            </a:lnTo>
                            <a:lnTo>
                              <a:pt x="316" y="653"/>
                            </a:lnTo>
                            <a:lnTo>
                              <a:pt x="314" y="650"/>
                            </a:lnTo>
                            <a:lnTo>
                              <a:pt x="312" y="647"/>
                            </a:lnTo>
                            <a:lnTo>
                              <a:pt x="311" y="643"/>
                            </a:lnTo>
                            <a:lnTo>
                              <a:pt x="310" y="639"/>
                            </a:lnTo>
                            <a:lnTo>
                              <a:pt x="310" y="635"/>
                            </a:lnTo>
                            <a:lnTo>
                              <a:pt x="310" y="584"/>
                            </a:lnTo>
                            <a:lnTo>
                              <a:pt x="326" y="584"/>
                            </a:lnTo>
                            <a:lnTo>
                              <a:pt x="326" y="634"/>
                            </a:lnTo>
                            <a:lnTo>
                              <a:pt x="327" y="637"/>
                            </a:lnTo>
                            <a:lnTo>
                              <a:pt x="327" y="640"/>
                            </a:lnTo>
                            <a:lnTo>
                              <a:pt x="329" y="642"/>
                            </a:lnTo>
                            <a:lnTo>
                              <a:pt x="331" y="645"/>
                            </a:lnTo>
                            <a:lnTo>
                              <a:pt x="333" y="647"/>
                            </a:lnTo>
                            <a:lnTo>
                              <a:pt x="336" y="648"/>
                            </a:lnTo>
                            <a:lnTo>
                              <a:pt x="339" y="649"/>
                            </a:lnTo>
                            <a:lnTo>
                              <a:pt x="342" y="649"/>
                            </a:lnTo>
                            <a:lnTo>
                              <a:pt x="346" y="649"/>
                            </a:lnTo>
                            <a:lnTo>
                              <a:pt x="349" y="648"/>
                            </a:lnTo>
                            <a:lnTo>
                              <a:pt x="351" y="647"/>
                            </a:lnTo>
                            <a:lnTo>
                              <a:pt x="354" y="645"/>
                            </a:lnTo>
                            <a:lnTo>
                              <a:pt x="356" y="642"/>
                            </a:lnTo>
                            <a:lnTo>
                              <a:pt x="357" y="640"/>
                            </a:lnTo>
                            <a:lnTo>
                              <a:pt x="358" y="637"/>
                            </a:lnTo>
                            <a:lnTo>
                              <a:pt x="358" y="634"/>
                            </a:lnTo>
                            <a:lnTo>
                              <a:pt x="358" y="584"/>
                            </a:lnTo>
                            <a:close/>
                            <a:moveTo>
                              <a:pt x="406" y="628"/>
                            </a:moveTo>
                            <a:lnTo>
                              <a:pt x="406" y="662"/>
                            </a:lnTo>
                            <a:lnTo>
                              <a:pt x="389" y="662"/>
                            </a:lnTo>
                            <a:lnTo>
                              <a:pt x="389" y="604"/>
                            </a:lnTo>
                            <a:lnTo>
                              <a:pt x="405" y="604"/>
                            </a:lnTo>
                            <a:lnTo>
                              <a:pt x="405" y="614"/>
                            </a:lnTo>
                            <a:lnTo>
                              <a:pt x="406" y="612"/>
                            </a:lnTo>
                            <a:lnTo>
                              <a:pt x="408" y="609"/>
                            </a:lnTo>
                            <a:lnTo>
                              <a:pt x="412" y="606"/>
                            </a:lnTo>
                            <a:lnTo>
                              <a:pt x="414" y="604"/>
                            </a:lnTo>
                            <a:lnTo>
                              <a:pt x="417" y="604"/>
                            </a:lnTo>
                            <a:lnTo>
                              <a:pt x="420" y="603"/>
                            </a:lnTo>
                            <a:lnTo>
                              <a:pt x="423" y="603"/>
                            </a:lnTo>
                            <a:lnTo>
                              <a:pt x="428" y="603"/>
                            </a:lnTo>
                            <a:lnTo>
                              <a:pt x="432" y="604"/>
                            </a:lnTo>
                            <a:lnTo>
                              <a:pt x="435" y="606"/>
                            </a:lnTo>
                            <a:lnTo>
                              <a:pt x="438" y="609"/>
                            </a:lnTo>
                            <a:lnTo>
                              <a:pt x="440" y="612"/>
                            </a:lnTo>
                            <a:lnTo>
                              <a:pt x="442" y="616"/>
                            </a:lnTo>
                            <a:lnTo>
                              <a:pt x="443" y="620"/>
                            </a:lnTo>
                            <a:lnTo>
                              <a:pt x="444" y="625"/>
                            </a:lnTo>
                            <a:lnTo>
                              <a:pt x="444" y="662"/>
                            </a:lnTo>
                            <a:lnTo>
                              <a:pt x="427" y="662"/>
                            </a:lnTo>
                            <a:lnTo>
                              <a:pt x="427" y="628"/>
                            </a:lnTo>
                            <a:lnTo>
                              <a:pt x="427" y="625"/>
                            </a:lnTo>
                            <a:lnTo>
                              <a:pt x="427" y="623"/>
                            </a:lnTo>
                            <a:lnTo>
                              <a:pt x="424" y="619"/>
                            </a:lnTo>
                            <a:lnTo>
                              <a:pt x="423" y="618"/>
                            </a:lnTo>
                            <a:lnTo>
                              <a:pt x="421" y="617"/>
                            </a:lnTo>
                            <a:lnTo>
                              <a:pt x="419" y="617"/>
                            </a:lnTo>
                            <a:lnTo>
                              <a:pt x="417" y="616"/>
                            </a:lnTo>
                            <a:lnTo>
                              <a:pt x="414" y="617"/>
                            </a:lnTo>
                            <a:lnTo>
                              <a:pt x="412" y="617"/>
                            </a:lnTo>
                            <a:lnTo>
                              <a:pt x="410" y="618"/>
                            </a:lnTo>
                            <a:lnTo>
                              <a:pt x="409" y="620"/>
                            </a:lnTo>
                            <a:lnTo>
                              <a:pt x="407" y="621"/>
                            </a:lnTo>
                            <a:lnTo>
                              <a:pt x="406" y="623"/>
                            </a:lnTo>
                            <a:lnTo>
                              <a:pt x="406" y="626"/>
                            </a:lnTo>
                            <a:lnTo>
                              <a:pt x="406" y="628"/>
                            </a:lnTo>
                            <a:close/>
                            <a:moveTo>
                              <a:pt x="465" y="596"/>
                            </a:moveTo>
                            <a:lnTo>
                              <a:pt x="462" y="595"/>
                            </a:lnTo>
                            <a:lnTo>
                              <a:pt x="459" y="594"/>
                            </a:lnTo>
                            <a:lnTo>
                              <a:pt x="457" y="591"/>
                            </a:lnTo>
                            <a:lnTo>
                              <a:pt x="456" y="589"/>
                            </a:lnTo>
                            <a:lnTo>
                              <a:pt x="456" y="588"/>
                            </a:lnTo>
                            <a:lnTo>
                              <a:pt x="456" y="586"/>
                            </a:lnTo>
                            <a:lnTo>
                              <a:pt x="457" y="585"/>
                            </a:lnTo>
                            <a:lnTo>
                              <a:pt x="459" y="582"/>
                            </a:lnTo>
                            <a:lnTo>
                              <a:pt x="460" y="581"/>
                            </a:lnTo>
                            <a:lnTo>
                              <a:pt x="462" y="580"/>
                            </a:lnTo>
                            <a:lnTo>
                              <a:pt x="463" y="580"/>
                            </a:lnTo>
                            <a:lnTo>
                              <a:pt x="465" y="579"/>
                            </a:lnTo>
                            <a:lnTo>
                              <a:pt x="468" y="580"/>
                            </a:lnTo>
                            <a:lnTo>
                              <a:pt x="471" y="582"/>
                            </a:lnTo>
                            <a:lnTo>
                              <a:pt x="473" y="585"/>
                            </a:lnTo>
                            <a:lnTo>
                              <a:pt x="474" y="586"/>
                            </a:lnTo>
                            <a:lnTo>
                              <a:pt x="474" y="588"/>
                            </a:lnTo>
                            <a:lnTo>
                              <a:pt x="474" y="589"/>
                            </a:lnTo>
                            <a:lnTo>
                              <a:pt x="473" y="591"/>
                            </a:lnTo>
                            <a:lnTo>
                              <a:pt x="471" y="594"/>
                            </a:lnTo>
                            <a:lnTo>
                              <a:pt x="470" y="595"/>
                            </a:lnTo>
                            <a:lnTo>
                              <a:pt x="468" y="595"/>
                            </a:lnTo>
                            <a:lnTo>
                              <a:pt x="467" y="596"/>
                            </a:lnTo>
                            <a:lnTo>
                              <a:pt x="465" y="596"/>
                            </a:lnTo>
                            <a:close/>
                            <a:moveTo>
                              <a:pt x="457" y="604"/>
                            </a:moveTo>
                            <a:lnTo>
                              <a:pt x="473" y="604"/>
                            </a:lnTo>
                            <a:lnTo>
                              <a:pt x="473" y="662"/>
                            </a:lnTo>
                            <a:lnTo>
                              <a:pt x="457" y="662"/>
                            </a:lnTo>
                            <a:lnTo>
                              <a:pt x="457" y="604"/>
                            </a:lnTo>
                            <a:close/>
                            <a:moveTo>
                              <a:pt x="541" y="604"/>
                            </a:moveTo>
                            <a:lnTo>
                              <a:pt x="520" y="662"/>
                            </a:lnTo>
                            <a:lnTo>
                              <a:pt x="502" y="662"/>
                            </a:lnTo>
                            <a:lnTo>
                              <a:pt x="481" y="604"/>
                            </a:lnTo>
                            <a:lnTo>
                              <a:pt x="499" y="604"/>
                            </a:lnTo>
                            <a:lnTo>
                              <a:pt x="511" y="646"/>
                            </a:lnTo>
                            <a:lnTo>
                              <a:pt x="524" y="604"/>
                            </a:lnTo>
                            <a:lnTo>
                              <a:pt x="541" y="604"/>
                            </a:lnTo>
                            <a:close/>
                            <a:moveTo>
                              <a:pt x="574" y="664"/>
                            </a:moveTo>
                            <a:lnTo>
                              <a:pt x="569" y="663"/>
                            </a:lnTo>
                            <a:lnTo>
                              <a:pt x="565" y="663"/>
                            </a:lnTo>
                            <a:lnTo>
                              <a:pt x="562" y="662"/>
                            </a:lnTo>
                            <a:lnTo>
                              <a:pt x="558" y="660"/>
                            </a:lnTo>
                            <a:lnTo>
                              <a:pt x="555" y="658"/>
                            </a:lnTo>
                            <a:lnTo>
                              <a:pt x="552" y="655"/>
                            </a:lnTo>
                            <a:lnTo>
                              <a:pt x="550" y="653"/>
                            </a:lnTo>
                            <a:lnTo>
                              <a:pt x="548" y="649"/>
                            </a:lnTo>
                            <a:lnTo>
                              <a:pt x="546" y="646"/>
                            </a:lnTo>
                            <a:lnTo>
                              <a:pt x="545" y="642"/>
                            </a:lnTo>
                            <a:lnTo>
                              <a:pt x="545" y="638"/>
                            </a:lnTo>
                            <a:lnTo>
                              <a:pt x="544" y="633"/>
                            </a:lnTo>
                            <a:lnTo>
                              <a:pt x="545" y="629"/>
                            </a:lnTo>
                            <a:lnTo>
                              <a:pt x="545" y="625"/>
                            </a:lnTo>
                            <a:lnTo>
                              <a:pt x="546" y="621"/>
                            </a:lnTo>
                            <a:lnTo>
                              <a:pt x="548" y="617"/>
                            </a:lnTo>
                            <a:lnTo>
                              <a:pt x="550" y="614"/>
                            </a:lnTo>
                            <a:lnTo>
                              <a:pt x="552" y="611"/>
                            </a:lnTo>
                            <a:lnTo>
                              <a:pt x="555" y="609"/>
                            </a:lnTo>
                            <a:lnTo>
                              <a:pt x="558" y="607"/>
                            </a:lnTo>
                            <a:lnTo>
                              <a:pt x="561" y="605"/>
                            </a:lnTo>
                            <a:lnTo>
                              <a:pt x="565" y="604"/>
                            </a:lnTo>
                            <a:lnTo>
                              <a:pt x="569" y="603"/>
                            </a:lnTo>
                            <a:lnTo>
                              <a:pt x="573" y="603"/>
                            </a:lnTo>
                            <a:lnTo>
                              <a:pt x="580" y="604"/>
                            </a:lnTo>
                            <a:lnTo>
                              <a:pt x="584" y="605"/>
                            </a:lnTo>
                            <a:lnTo>
                              <a:pt x="587" y="606"/>
                            </a:lnTo>
                            <a:lnTo>
                              <a:pt x="590" y="608"/>
                            </a:lnTo>
                            <a:lnTo>
                              <a:pt x="593" y="610"/>
                            </a:lnTo>
                            <a:lnTo>
                              <a:pt x="595" y="613"/>
                            </a:lnTo>
                            <a:lnTo>
                              <a:pt x="597" y="616"/>
                            </a:lnTo>
                            <a:lnTo>
                              <a:pt x="599" y="620"/>
                            </a:lnTo>
                            <a:lnTo>
                              <a:pt x="600" y="624"/>
                            </a:lnTo>
                            <a:lnTo>
                              <a:pt x="601" y="628"/>
                            </a:lnTo>
                            <a:lnTo>
                              <a:pt x="601" y="633"/>
                            </a:lnTo>
                            <a:lnTo>
                              <a:pt x="601" y="637"/>
                            </a:lnTo>
                            <a:lnTo>
                              <a:pt x="561" y="637"/>
                            </a:lnTo>
                            <a:lnTo>
                              <a:pt x="561" y="640"/>
                            </a:lnTo>
                            <a:lnTo>
                              <a:pt x="561" y="642"/>
                            </a:lnTo>
                            <a:lnTo>
                              <a:pt x="562" y="643"/>
                            </a:lnTo>
                            <a:lnTo>
                              <a:pt x="563" y="646"/>
                            </a:lnTo>
                            <a:lnTo>
                              <a:pt x="564" y="648"/>
                            </a:lnTo>
                            <a:lnTo>
                              <a:pt x="566" y="649"/>
                            </a:lnTo>
                            <a:lnTo>
                              <a:pt x="568" y="650"/>
                            </a:lnTo>
                            <a:lnTo>
                              <a:pt x="571" y="651"/>
                            </a:lnTo>
                            <a:lnTo>
                              <a:pt x="574" y="651"/>
                            </a:lnTo>
                            <a:lnTo>
                              <a:pt x="578" y="651"/>
                            </a:lnTo>
                            <a:lnTo>
                              <a:pt x="581" y="650"/>
                            </a:lnTo>
                            <a:lnTo>
                              <a:pt x="582" y="649"/>
                            </a:lnTo>
                            <a:lnTo>
                              <a:pt x="584" y="648"/>
                            </a:lnTo>
                            <a:lnTo>
                              <a:pt x="585" y="645"/>
                            </a:lnTo>
                            <a:lnTo>
                              <a:pt x="600" y="646"/>
                            </a:lnTo>
                            <a:lnTo>
                              <a:pt x="599" y="649"/>
                            </a:lnTo>
                            <a:lnTo>
                              <a:pt x="597" y="653"/>
                            </a:lnTo>
                            <a:lnTo>
                              <a:pt x="595" y="656"/>
                            </a:lnTo>
                            <a:lnTo>
                              <a:pt x="592" y="659"/>
                            </a:lnTo>
                            <a:lnTo>
                              <a:pt x="588" y="661"/>
                            </a:lnTo>
                            <a:lnTo>
                              <a:pt x="584" y="662"/>
                            </a:lnTo>
                            <a:lnTo>
                              <a:pt x="579" y="663"/>
                            </a:lnTo>
                            <a:lnTo>
                              <a:pt x="574" y="664"/>
                            </a:lnTo>
                            <a:close/>
                            <a:moveTo>
                              <a:pt x="561" y="627"/>
                            </a:moveTo>
                            <a:lnTo>
                              <a:pt x="585" y="627"/>
                            </a:lnTo>
                            <a:lnTo>
                              <a:pt x="585" y="625"/>
                            </a:lnTo>
                            <a:lnTo>
                              <a:pt x="585" y="622"/>
                            </a:lnTo>
                            <a:lnTo>
                              <a:pt x="583" y="620"/>
                            </a:lnTo>
                            <a:lnTo>
                              <a:pt x="582" y="618"/>
                            </a:lnTo>
                            <a:lnTo>
                              <a:pt x="580" y="617"/>
                            </a:lnTo>
                            <a:lnTo>
                              <a:pt x="578" y="616"/>
                            </a:lnTo>
                            <a:lnTo>
                              <a:pt x="573" y="615"/>
                            </a:lnTo>
                            <a:lnTo>
                              <a:pt x="571" y="615"/>
                            </a:lnTo>
                            <a:lnTo>
                              <a:pt x="568" y="616"/>
                            </a:lnTo>
                            <a:lnTo>
                              <a:pt x="566" y="617"/>
                            </a:lnTo>
                            <a:lnTo>
                              <a:pt x="564" y="619"/>
                            </a:lnTo>
                            <a:lnTo>
                              <a:pt x="563" y="620"/>
                            </a:lnTo>
                            <a:lnTo>
                              <a:pt x="562" y="622"/>
                            </a:lnTo>
                            <a:lnTo>
                              <a:pt x="561" y="625"/>
                            </a:lnTo>
                            <a:lnTo>
                              <a:pt x="561" y="627"/>
                            </a:lnTo>
                            <a:close/>
                            <a:moveTo>
                              <a:pt x="612" y="662"/>
                            </a:moveTo>
                            <a:lnTo>
                              <a:pt x="612" y="604"/>
                            </a:lnTo>
                            <a:lnTo>
                              <a:pt x="628" y="604"/>
                            </a:lnTo>
                            <a:lnTo>
                              <a:pt x="628" y="614"/>
                            </a:lnTo>
                            <a:lnTo>
                              <a:pt x="631" y="609"/>
                            </a:lnTo>
                            <a:lnTo>
                              <a:pt x="632" y="607"/>
                            </a:lnTo>
                            <a:lnTo>
                              <a:pt x="634" y="606"/>
                            </a:lnTo>
                            <a:lnTo>
                              <a:pt x="636" y="604"/>
                            </a:lnTo>
                            <a:lnTo>
                              <a:pt x="638" y="603"/>
                            </a:lnTo>
                            <a:lnTo>
                              <a:pt x="643" y="603"/>
                            </a:lnTo>
                            <a:lnTo>
                              <a:pt x="648" y="603"/>
                            </a:lnTo>
                            <a:lnTo>
                              <a:pt x="648" y="618"/>
                            </a:lnTo>
                            <a:lnTo>
                              <a:pt x="645" y="617"/>
                            </a:lnTo>
                            <a:lnTo>
                              <a:pt x="641" y="617"/>
                            </a:lnTo>
                            <a:lnTo>
                              <a:pt x="636" y="618"/>
                            </a:lnTo>
                            <a:lnTo>
                              <a:pt x="634" y="619"/>
                            </a:lnTo>
                            <a:lnTo>
                              <a:pt x="632" y="620"/>
                            </a:lnTo>
                            <a:lnTo>
                              <a:pt x="630" y="622"/>
                            </a:lnTo>
                            <a:lnTo>
                              <a:pt x="629" y="624"/>
                            </a:lnTo>
                            <a:lnTo>
                              <a:pt x="629" y="627"/>
                            </a:lnTo>
                            <a:lnTo>
                              <a:pt x="628" y="629"/>
                            </a:lnTo>
                            <a:lnTo>
                              <a:pt x="628" y="662"/>
                            </a:lnTo>
                            <a:lnTo>
                              <a:pt x="612" y="662"/>
                            </a:lnTo>
                            <a:close/>
                            <a:moveTo>
                              <a:pt x="706" y="620"/>
                            </a:moveTo>
                            <a:lnTo>
                              <a:pt x="691" y="621"/>
                            </a:lnTo>
                            <a:lnTo>
                              <a:pt x="690" y="619"/>
                            </a:lnTo>
                            <a:lnTo>
                              <a:pt x="688" y="616"/>
                            </a:lnTo>
                            <a:lnTo>
                              <a:pt x="686" y="616"/>
                            </a:lnTo>
                            <a:lnTo>
                              <a:pt x="685" y="615"/>
                            </a:lnTo>
                            <a:lnTo>
                              <a:pt x="681" y="614"/>
                            </a:lnTo>
                            <a:lnTo>
                              <a:pt x="677" y="615"/>
                            </a:lnTo>
                            <a:lnTo>
                              <a:pt x="674" y="616"/>
                            </a:lnTo>
                            <a:lnTo>
                              <a:pt x="672" y="618"/>
                            </a:lnTo>
                            <a:lnTo>
                              <a:pt x="672" y="619"/>
                            </a:lnTo>
                            <a:lnTo>
                              <a:pt x="672" y="620"/>
                            </a:lnTo>
                            <a:lnTo>
                              <a:pt x="672" y="621"/>
                            </a:lnTo>
                            <a:lnTo>
                              <a:pt x="672" y="622"/>
                            </a:lnTo>
                            <a:lnTo>
                              <a:pt x="673" y="624"/>
                            </a:lnTo>
                            <a:lnTo>
                              <a:pt x="676" y="625"/>
                            </a:lnTo>
                            <a:lnTo>
                              <a:pt x="679" y="626"/>
                            </a:lnTo>
                            <a:lnTo>
                              <a:pt x="690" y="628"/>
                            </a:lnTo>
                            <a:lnTo>
                              <a:pt x="694" y="629"/>
                            </a:lnTo>
                            <a:lnTo>
                              <a:pt x="697" y="631"/>
                            </a:lnTo>
                            <a:lnTo>
                              <a:pt x="700" y="632"/>
                            </a:lnTo>
                            <a:lnTo>
                              <a:pt x="703" y="634"/>
                            </a:lnTo>
                            <a:lnTo>
                              <a:pt x="705" y="636"/>
                            </a:lnTo>
                            <a:lnTo>
                              <a:pt x="706" y="639"/>
                            </a:lnTo>
                            <a:lnTo>
                              <a:pt x="707" y="641"/>
                            </a:lnTo>
                            <a:lnTo>
                              <a:pt x="707" y="644"/>
                            </a:lnTo>
                            <a:lnTo>
                              <a:pt x="707" y="647"/>
                            </a:lnTo>
                            <a:lnTo>
                              <a:pt x="706" y="650"/>
                            </a:lnTo>
                            <a:lnTo>
                              <a:pt x="705" y="652"/>
                            </a:lnTo>
                            <a:lnTo>
                              <a:pt x="704" y="654"/>
                            </a:lnTo>
                            <a:lnTo>
                              <a:pt x="700" y="658"/>
                            </a:lnTo>
                            <a:lnTo>
                              <a:pt x="697" y="660"/>
                            </a:lnTo>
                            <a:lnTo>
                              <a:pt x="694" y="661"/>
                            </a:lnTo>
                            <a:lnTo>
                              <a:pt x="691" y="662"/>
                            </a:lnTo>
                            <a:lnTo>
                              <a:pt x="688" y="663"/>
                            </a:lnTo>
                            <a:lnTo>
                              <a:pt x="684" y="663"/>
                            </a:lnTo>
                            <a:lnTo>
                              <a:pt x="681" y="664"/>
                            </a:lnTo>
                            <a:lnTo>
                              <a:pt x="675" y="663"/>
                            </a:lnTo>
                            <a:lnTo>
                              <a:pt x="670" y="662"/>
                            </a:lnTo>
                            <a:lnTo>
                              <a:pt x="666" y="661"/>
                            </a:lnTo>
                            <a:lnTo>
                              <a:pt x="662" y="659"/>
                            </a:lnTo>
                            <a:lnTo>
                              <a:pt x="660" y="657"/>
                            </a:lnTo>
                            <a:lnTo>
                              <a:pt x="659" y="656"/>
                            </a:lnTo>
                            <a:lnTo>
                              <a:pt x="657" y="653"/>
                            </a:lnTo>
                            <a:lnTo>
                              <a:pt x="655" y="649"/>
                            </a:lnTo>
                            <a:lnTo>
                              <a:pt x="654" y="645"/>
                            </a:lnTo>
                            <a:lnTo>
                              <a:pt x="670" y="645"/>
                            </a:lnTo>
                            <a:lnTo>
                              <a:pt x="671" y="648"/>
                            </a:lnTo>
                            <a:lnTo>
                              <a:pt x="672" y="649"/>
                            </a:lnTo>
                            <a:lnTo>
                              <a:pt x="674" y="650"/>
                            </a:lnTo>
                            <a:lnTo>
                              <a:pt x="677" y="651"/>
                            </a:lnTo>
                            <a:lnTo>
                              <a:pt x="681" y="652"/>
                            </a:lnTo>
                            <a:lnTo>
                              <a:pt x="685" y="651"/>
                            </a:lnTo>
                            <a:lnTo>
                              <a:pt x="688" y="650"/>
                            </a:lnTo>
                            <a:lnTo>
                              <a:pt x="689" y="649"/>
                            </a:lnTo>
                            <a:lnTo>
                              <a:pt x="690" y="648"/>
                            </a:lnTo>
                            <a:lnTo>
                              <a:pt x="690" y="647"/>
                            </a:lnTo>
                            <a:lnTo>
                              <a:pt x="690" y="646"/>
                            </a:lnTo>
                            <a:lnTo>
                              <a:pt x="690" y="644"/>
                            </a:lnTo>
                            <a:lnTo>
                              <a:pt x="688" y="642"/>
                            </a:lnTo>
                            <a:lnTo>
                              <a:pt x="686" y="641"/>
                            </a:lnTo>
                            <a:lnTo>
                              <a:pt x="683" y="640"/>
                            </a:lnTo>
                            <a:lnTo>
                              <a:pt x="673" y="638"/>
                            </a:lnTo>
                            <a:lnTo>
                              <a:pt x="669" y="637"/>
                            </a:lnTo>
                            <a:lnTo>
                              <a:pt x="665" y="636"/>
                            </a:lnTo>
                            <a:lnTo>
                              <a:pt x="662" y="634"/>
                            </a:lnTo>
                            <a:lnTo>
                              <a:pt x="660" y="632"/>
                            </a:lnTo>
                            <a:lnTo>
                              <a:pt x="658" y="630"/>
                            </a:lnTo>
                            <a:lnTo>
                              <a:pt x="657" y="627"/>
                            </a:lnTo>
                            <a:lnTo>
                              <a:pt x="656" y="624"/>
                            </a:lnTo>
                            <a:lnTo>
                              <a:pt x="656" y="621"/>
                            </a:lnTo>
                            <a:lnTo>
                              <a:pt x="656" y="617"/>
                            </a:lnTo>
                            <a:lnTo>
                              <a:pt x="657" y="614"/>
                            </a:lnTo>
                            <a:lnTo>
                              <a:pt x="659" y="610"/>
                            </a:lnTo>
                            <a:lnTo>
                              <a:pt x="662" y="608"/>
                            </a:lnTo>
                            <a:lnTo>
                              <a:pt x="666" y="606"/>
                            </a:lnTo>
                            <a:lnTo>
                              <a:pt x="670" y="604"/>
                            </a:lnTo>
                            <a:lnTo>
                              <a:pt x="675" y="603"/>
                            </a:lnTo>
                            <a:lnTo>
                              <a:pt x="681" y="603"/>
                            </a:lnTo>
                            <a:lnTo>
                              <a:pt x="686" y="603"/>
                            </a:lnTo>
                            <a:lnTo>
                              <a:pt x="690" y="604"/>
                            </a:lnTo>
                            <a:lnTo>
                              <a:pt x="695" y="605"/>
                            </a:lnTo>
                            <a:lnTo>
                              <a:pt x="698" y="608"/>
                            </a:lnTo>
                            <a:lnTo>
                              <a:pt x="701" y="610"/>
                            </a:lnTo>
                            <a:lnTo>
                              <a:pt x="703" y="613"/>
                            </a:lnTo>
                            <a:lnTo>
                              <a:pt x="705" y="617"/>
                            </a:lnTo>
                            <a:lnTo>
                              <a:pt x="706" y="620"/>
                            </a:lnTo>
                            <a:close/>
                            <a:moveTo>
                              <a:pt x="726" y="596"/>
                            </a:moveTo>
                            <a:lnTo>
                              <a:pt x="722" y="595"/>
                            </a:lnTo>
                            <a:lnTo>
                              <a:pt x="720" y="594"/>
                            </a:lnTo>
                            <a:lnTo>
                              <a:pt x="718" y="591"/>
                            </a:lnTo>
                            <a:lnTo>
                              <a:pt x="717" y="589"/>
                            </a:lnTo>
                            <a:lnTo>
                              <a:pt x="717" y="588"/>
                            </a:lnTo>
                            <a:lnTo>
                              <a:pt x="717" y="586"/>
                            </a:lnTo>
                            <a:lnTo>
                              <a:pt x="718" y="585"/>
                            </a:lnTo>
                            <a:lnTo>
                              <a:pt x="720" y="582"/>
                            </a:lnTo>
                            <a:lnTo>
                              <a:pt x="721" y="581"/>
                            </a:lnTo>
                            <a:lnTo>
                              <a:pt x="722" y="580"/>
                            </a:lnTo>
                            <a:lnTo>
                              <a:pt x="724" y="580"/>
                            </a:lnTo>
                            <a:lnTo>
                              <a:pt x="726" y="579"/>
                            </a:lnTo>
                            <a:lnTo>
                              <a:pt x="729" y="580"/>
                            </a:lnTo>
                            <a:lnTo>
                              <a:pt x="732" y="582"/>
                            </a:lnTo>
                            <a:lnTo>
                              <a:pt x="734" y="585"/>
                            </a:lnTo>
                            <a:lnTo>
                              <a:pt x="735" y="586"/>
                            </a:lnTo>
                            <a:lnTo>
                              <a:pt x="735" y="588"/>
                            </a:lnTo>
                            <a:lnTo>
                              <a:pt x="735" y="589"/>
                            </a:lnTo>
                            <a:lnTo>
                              <a:pt x="734" y="591"/>
                            </a:lnTo>
                            <a:lnTo>
                              <a:pt x="732" y="594"/>
                            </a:lnTo>
                            <a:lnTo>
                              <a:pt x="731" y="595"/>
                            </a:lnTo>
                            <a:lnTo>
                              <a:pt x="729" y="595"/>
                            </a:lnTo>
                            <a:lnTo>
                              <a:pt x="728" y="596"/>
                            </a:lnTo>
                            <a:lnTo>
                              <a:pt x="726" y="596"/>
                            </a:lnTo>
                            <a:close/>
                            <a:moveTo>
                              <a:pt x="718" y="604"/>
                            </a:moveTo>
                            <a:lnTo>
                              <a:pt x="734" y="604"/>
                            </a:lnTo>
                            <a:lnTo>
                              <a:pt x="734" y="662"/>
                            </a:lnTo>
                            <a:lnTo>
                              <a:pt x="718" y="662"/>
                            </a:lnTo>
                            <a:lnTo>
                              <a:pt x="718" y="604"/>
                            </a:lnTo>
                            <a:close/>
                            <a:moveTo>
                              <a:pt x="778" y="604"/>
                            </a:moveTo>
                            <a:lnTo>
                              <a:pt x="778" y="616"/>
                            </a:lnTo>
                            <a:lnTo>
                              <a:pt x="767" y="616"/>
                            </a:lnTo>
                            <a:lnTo>
                              <a:pt x="767" y="644"/>
                            </a:lnTo>
                            <a:lnTo>
                              <a:pt x="767" y="647"/>
                            </a:lnTo>
                            <a:lnTo>
                              <a:pt x="768" y="649"/>
                            </a:lnTo>
                            <a:lnTo>
                              <a:pt x="770" y="650"/>
                            </a:lnTo>
                            <a:lnTo>
                              <a:pt x="772" y="650"/>
                            </a:lnTo>
                            <a:lnTo>
                              <a:pt x="775" y="650"/>
                            </a:lnTo>
                            <a:lnTo>
                              <a:pt x="777" y="650"/>
                            </a:lnTo>
                            <a:lnTo>
                              <a:pt x="779" y="662"/>
                            </a:lnTo>
                            <a:lnTo>
                              <a:pt x="776" y="663"/>
                            </a:lnTo>
                            <a:lnTo>
                              <a:pt x="770" y="663"/>
                            </a:lnTo>
                            <a:lnTo>
                              <a:pt x="766" y="663"/>
                            </a:lnTo>
                            <a:lnTo>
                              <a:pt x="762" y="663"/>
                            </a:lnTo>
                            <a:lnTo>
                              <a:pt x="759" y="661"/>
                            </a:lnTo>
                            <a:lnTo>
                              <a:pt x="756" y="659"/>
                            </a:lnTo>
                            <a:lnTo>
                              <a:pt x="755" y="658"/>
                            </a:lnTo>
                            <a:lnTo>
                              <a:pt x="754" y="657"/>
                            </a:lnTo>
                            <a:lnTo>
                              <a:pt x="752" y="654"/>
                            </a:lnTo>
                            <a:lnTo>
                              <a:pt x="751" y="651"/>
                            </a:lnTo>
                            <a:lnTo>
                              <a:pt x="751" y="647"/>
                            </a:lnTo>
                            <a:lnTo>
                              <a:pt x="751" y="616"/>
                            </a:lnTo>
                            <a:lnTo>
                              <a:pt x="743" y="616"/>
                            </a:lnTo>
                            <a:lnTo>
                              <a:pt x="743" y="604"/>
                            </a:lnTo>
                            <a:lnTo>
                              <a:pt x="751" y="604"/>
                            </a:lnTo>
                            <a:lnTo>
                              <a:pt x="751" y="589"/>
                            </a:lnTo>
                            <a:lnTo>
                              <a:pt x="767" y="589"/>
                            </a:lnTo>
                            <a:lnTo>
                              <a:pt x="767" y="604"/>
                            </a:lnTo>
                            <a:lnTo>
                              <a:pt x="778" y="604"/>
                            </a:lnTo>
                            <a:close/>
                            <a:moveTo>
                              <a:pt x="800" y="685"/>
                            </a:moveTo>
                            <a:lnTo>
                              <a:pt x="794" y="684"/>
                            </a:lnTo>
                            <a:lnTo>
                              <a:pt x="790" y="683"/>
                            </a:lnTo>
                            <a:lnTo>
                              <a:pt x="793" y="671"/>
                            </a:lnTo>
                            <a:lnTo>
                              <a:pt x="797" y="672"/>
                            </a:lnTo>
                            <a:lnTo>
                              <a:pt x="801" y="671"/>
                            </a:lnTo>
                            <a:lnTo>
                              <a:pt x="802" y="671"/>
                            </a:lnTo>
                            <a:lnTo>
                              <a:pt x="803" y="670"/>
                            </a:lnTo>
                            <a:lnTo>
                              <a:pt x="805" y="667"/>
                            </a:lnTo>
                            <a:lnTo>
                              <a:pt x="806" y="664"/>
                            </a:lnTo>
                            <a:lnTo>
                              <a:pt x="785" y="604"/>
                            </a:lnTo>
                            <a:lnTo>
                              <a:pt x="802" y="604"/>
                            </a:lnTo>
                            <a:lnTo>
                              <a:pt x="814" y="647"/>
                            </a:lnTo>
                            <a:lnTo>
                              <a:pt x="827" y="604"/>
                            </a:lnTo>
                            <a:lnTo>
                              <a:pt x="845" y="604"/>
                            </a:lnTo>
                            <a:lnTo>
                              <a:pt x="822" y="669"/>
                            </a:lnTo>
                            <a:lnTo>
                              <a:pt x="820" y="672"/>
                            </a:lnTo>
                            <a:lnTo>
                              <a:pt x="819" y="675"/>
                            </a:lnTo>
                            <a:lnTo>
                              <a:pt x="817" y="678"/>
                            </a:lnTo>
                            <a:lnTo>
                              <a:pt x="814" y="680"/>
                            </a:lnTo>
                            <a:lnTo>
                              <a:pt x="811" y="682"/>
                            </a:lnTo>
                            <a:lnTo>
                              <a:pt x="808" y="683"/>
                            </a:lnTo>
                            <a:lnTo>
                              <a:pt x="804" y="684"/>
                            </a:lnTo>
                            <a:lnTo>
                              <a:pt x="800" y="685"/>
                            </a:lnTo>
                            <a:close/>
                            <a:moveTo>
                              <a:pt x="45" y="720"/>
                            </a:moveTo>
                            <a:lnTo>
                              <a:pt x="45" y="718"/>
                            </a:lnTo>
                            <a:lnTo>
                              <a:pt x="44" y="716"/>
                            </a:lnTo>
                            <a:lnTo>
                              <a:pt x="43" y="714"/>
                            </a:lnTo>
                            <a:lnTo>
                              <a:pt x="41" y="713"/>
                            </a:lnTo>
                            <a:lnTo>
                              <a:pt x="37" y="711"/>
                            </a:lnTo>
                            <a:lnTo>
                              <a:pt x="35" y="710"/>
                            </a:lnTo>
                            <a:lnTo>
                              <a:pt x="32" y="710"/>
                            </a:lnTo>
                            <a:lnTo>
                              <a:pt x="26" y="711"/>
                            </a:lnTo>
                            <a:lnTo>
                              <a:pt x="23" y="713"/>
                            </a:lnTo>
                            <a:lnTo>
                              <a:pt x="21" y="714"/>
                            </a:lnTo>
                            <a:lnTo>
                              <a:pt x="20" y="716"/>
                            </a:lnTo>
                            <a:lnTo>
                              <a:pt x="19" y="717"/>
                            </a:lnTo>
                            <a:lnTo>
                              <a:pt x="19" y="719"/>
                            </a:lnTo>
                            <a:lnTo>
                              <a:pt x="19" y="721"/>
                            </a:lnTo>
                            <a:lnTo>
                              <a:pt x="20" y="723"/>
                            </a:lnTo>
                            <a:lnTo>
                              <a:pt x="21" y="724"/>
                            </a:lnTo>
                            <a:lnTo>
                              <a:pt x="23" y="725"/>
                            </a:lnTo>
                            <a:lnTo>
                              <a:pt x="27" y="727"/>
                            </a:lnTo>
                            <a:lnTo>
                              <a:pt x="32" y="729"/>
                            </a:lnTo>
                            <a:lnTo>
                              <a:pt x="39" y="730"/>
                            </a:lnTo>
                            <a:lnTo>
                              <a:pt x="45" y="732"/>
                            </a:lnTo>
                            <a:lnTo>
                              <a:pt x="51" y="735"/>
                            </a:lnTo>
                            <a:lnTo>
                              <a:pt x="56" y="738"/>
                            </a:lnTo>
                            <a:lnTo>
                              <a:pt x="58" y="740"/>
                            </a:lnTo>
                            <a:lnTo>
                              <a:pt x="59" y="742"/>
                            </a:lnTo>
                            <a:lnTo>
                              <a:pt x="61" y="745"/>
                            </a:lnTo>
                            <a:lnTo>
                              <a:pt x="62" y="747"/>
                            </a:lnTo>
                            <a:lnTo>
                              <a:pt x="62" y="750"/>
                            </a:lnTo>
                            <a:lnTo>
                              <a:pt x="62" y="754"/>
                            </a:lnTo>
                            <a:lnTo>
                              <a:pt x="62" y="759"/>
                            </a:lnTo>
                            <a:lnTo>
                              <a:pt x="61" y="761"/>
                            </a:lnTo>
                            <a:lnTo>
                              <a:pt x="60" y="763"/>
                            </a:lnTo>
                            <a:lnTo>
                              <a:pt x="58" y="767"/>
                            </a:lnTo>
                            <a:lnTo>
                              <a:pt x="54" y="771"/>
                            </a:lnTo>
                            <a:lnTo>
                              <a:pt x="50" y="773"/>
                            </a:lnTo>
                            <a:lnTo>
                              <a:pt x="45" y="775"/>
                            </a:lnTo>
                            <a:lnTo>
                              <a:pt x="39" y="777"/>
                            </a:lnTo>
                            <a:lnTo>
                              <a:pt x="32" y="777"/>
                            </a:lnTo>
                            <a:lnTo>
                              <a:pt x="25" y="777"/>
                            </a:lnTo>
                            <a:lnTo>
                              <a:pt x="19" y="775"/>
                            </a:lnTo>
                            <a:lnTo>
                              <a:pt x="14" y="773"/>
                            </a:lnTo>
                            <a:lnTo>
                              <a:pt x="9" y="771"/>
                            </a:lnTo>
                            <a:lnTo>
                              <a:pt x="7" y="769"/>
                            </a:lnTo>
                            <a:lnTo>
                              <a:pt x="5" y="767"/>
                            </a:lnTo>
                            <a:lnTo>
                              <a:pt x="3" y="762"/>
                            </a:lnTo>
                            <a:lnTo>
                              <a:pt x="1" y="757"/>
                            </a:lnTo>
                            <a:lnTo>
                              <a:pt x="0" y="754"/>
                            </a:lnTo>
                            <a:lnTo>
                              <a:pt x="0" y="751"/>
                            </a:lnTo>
                            <a:lnTo>
                              <a:pt x="16" y="751"/>
                            </a:lnTo>
                            <a:lnTo>
                              <a:pt x="17" y="754"/>
                            </a:lnTo>
                            <a:lnTo>
                              <a:pt x="18" y="756"/>
                            </a:lnTo>
                            <a:lnTo>
                              <a:pt x="18" y="758"/>
                            </a:lnTo>
                            <a:lnTo>
                              <a:pt x="19" y="759"/>
                            </a:lnTo>
                            <a:lnTo>
                              <a:pt x="21" y="760"/>
                            </a:lnTo>
                            <a:lnTo>
                              <a:pt x="23" y="761"/>
                            </a:lnTo>
                            <a:lnTo>
                              <a:pt x="26" y="762"/>
                            </a:lnTo>
                            <a:lnTo>
                              <a:pt x="28" y="763"/>
                            </a:lnTo>
                            <a:lnTo>
                              <a:pt x="32" y="763"/>
                            </a:lnTo>
                            <a:lnTo>
                              <a:pt x="37" y="762"/>
                            </a:lnTo>
                            <a:lnTo>
                              <a:pt x="40" y="762"/>
                            </a:lnTo>
                            <a:lnTo>
                              <a:pt x="42" y="760"/>
                            </a:lnTo>
                            <a:lnTo>
                              <a:pt x="43" y="759"/>
                            </a:lnTo>
                            <a:lnTo>
                              <a:pt x="45" y="757"/>
                            </a:lnTo>
                            <a:lnTo>
                              <a:pt x="45" y="756"/>
                            </a:lnTo>
                            <a:lnTo>
                              <a:pt x="46" y="753"/>
                            </a:lnTo>
                            <a:lnTo>
                              <a:pt x="45" y="752"/>
                            </a:lnTo>
                            <a:lnTo>
                              <a:pt x="45" y="750"/>
                            </a:lnTo>
                            <a:lnTo>
                              <a:pt x="44" y="749"/>
                            </a:lnTo>
                            <a:lnTo>
                              <a:pt x="42" y="747"/>
                            </a:lnTo>
                            <a:lnTo>
                              <a:pt x="40" y="746"/>
                            </a:lnTo>
                            <a:lnTo>
                              <a:pt x="38" y="745"/>
                            </a:lnTo>
                            <a:lnTo>
                              <a:pt x="32" y="744"/>
                            </a:lnTo>
                            <a:lnTo>
                              <a:pt x="24" y="742"/>
                            </a:lnTo>
                            <a:lnTo>
                              <a:pt x="19" y="740"/>
                            </a:lnTo>
                            <a:lnTo>
                              <a:pt x="15" y="738"/>
                            </a:lnTo>
                            <a:lnTo>
                              <a:pt x="11" y="736"/>
                            </a:lnTo>
                            <a:lnTo>
                              <a:pt x="8" y="734"/>
                            </a:lnTo>
                            <a:lnTo>
                              <a:pt x="5" y="731"/>
                            </a:lnTo>
                            <a:lnTo>
                              <a:pt x="4" y="728"/>
                            </a:lnTo>
                            <a:lnTo>
                              <a:pt x="3" y="724"/>
                            </a:lnTo>
                            <a:lnTo>
                              <a:pt x="2" y="720"/>
                            </a:lnTo>
                            <a:lnTo>
                              <a:pt x="2" y="717"/>
                            </a:lnTo>
                            <a:lnTo>
                              <a:pt x="3" y="713"/>
                            </a:lnTo>
                            <a:lnTo>
                              <a:pt x="4" y="710"/>
                            </a:lnTo>
                            <a:lnTo>
                              <a:pt x="6" y="708"/>
                            </a:lnTo>
                            <a:lnTo>
                              <a:pt x="8" y="705"/>
                            </a:lnTo>
                            <a:lnTo>
                              <a:pt x="11" y="703"/>
                            </a:lnTo>
                            <a:lnTo>
                              <a:pt x="13" y="701"/>
                            </a:lnTo>
                            <a:lnTo>
                              <a:pt x="17" y="699"/>
                            </a:lnTo>
                            <a:lnTo>
                              <a:pt x="20" y="698"/>
                            </a:lnTo>
                            <a:lnTo>
                              <a:pt x="24" y="697"/>
                            </a:lnTo>
                            <a:lnTo>
                              <a:pt x="28" y="697"/>
                            </a:lnTo>
                            <a:lnTo>
                              <a:pt x="32" y="696"/>
                            </a:lnTo>
                            <a:lnTo>
                              <a:pt x="36" y="697"/>
                            </a:lnTo>
                            <a:lnTo>
                              <a:pt x="40" y="697"/>
                            </a:lnTo>
                            <a:lnTo>
                              <a:pt x="44" y="698"/>
                            </a:lnTo>
                            <a:lnTo>
                              <a:pt x="47" y="699"/>
                            </a:lnTo>
                            <a:lnTo>
                              <a:pt x="50" y="701"/>
                            </a:lnTo>
                            <a:lnTo>
                              <a:pt x="53" y="703"/>
                            </a:lnTo>
                            <a:lnTo>
                              <a:pt x="55" y="705"/>
                            </a:lnTo>
                            <a:lnTo>
                              <a:pt x="57" y="708"/>
                            </a:lnTo>
                            <a:lnTo>
                              <a:pt x="59" y="710"/>
                            </a:lnTo>
                            <a:lnTo>
                              <a:pt x="60" y="713"/>
                            </a:lnTo>
                            <a:lnTo>
                              <a:pt x="61" y="717"/>
                            </a:lnTo>
                            <a:lnTo>
                              <a:pt x="61" y="720"/>
                            </a:lnTo>
                            <a:lnTo>
                              <a:pt x="45" y="720"/>
                            </a:lnTo>
                            <a:close/>
                            <a:moveTo>
                              <a:pt x="100" y="777"/>
                            </a:moveTo>
                            <a:lnTo>
                              <a:pt x="96" y="777"/>
                            </a:lnTo>
                            <a:lnTo>
                              <a:pt x="92" y="776"/>
                            </a:lnTo>
                            <a:lnTo>
                              <a:pt x="88" y="775"/>
                            </a:lnTo>
                            <a:lnTo>
                              <a:pt x="85" y="773"/>
                            </a:lnTo>
                            <a:lnTo>
                              <a:pt x="82" y="771"/>
                            </a:lnTo>
                            <a:lnTo>
                              <a:pt x="79" y="769"/>
                            </a:lnTo>
                            <a:lnTo>
                              <a:pt x="77" y="766"/>
                            </a:lnTo>
                            <a:lnTo>
                              <a:pt x="75" y="763"/>
                            </a:lnTo>
                            <a:lnTo>
                              <a:pt x="73" y="759"/>
                            </a:lnTo>
                            <a:lnTo>
                              <a:pt x="72" y="755"/>
                            </a:lnTo>
                            <a:lnTo>
                              <a:pt x="71" y="751"/>
                            </a:lnTo>
                            <a:lnTo>
                              <a:pt x="71" y="747"/>
                            </a:lnTo>
                            <a:lnTo>
                              <a:pt x="71" y="742"/>
                            </a:lnTo>
                            <a:lnTo>
                              <a:pt x="72" y="738"/>
                            </a:lnTo>
                            <a:lnTo>
                              <a:pt x="73" y="734"/>
                            </a:lnTo>
                            <a:lnTo>
                              <a:pt x="75" y="731"/>
                            </a:lnTo>
                            <a:lnTo>
                              <a:pt x="77" y="728"/>
                            </a:lnTo>
                            <a:lnTo>
                              <a:pt x="79" y="725"/>
                            </a:lnTo>
                            <a:lnTo>
                              <a:pt x="82" y="722"/>
                            </a:lnTo>
                            <a:lnTo>
                              <a:pt x="85" y="720"/>
                            </a:lnTo>
                            <a:lnTo>
                              <a:pt x="88" y="718"/>
                            </a:lnTo>
                            <a:lnTo>
                              <a:pt x="92" y="717"/>
                            </a:lnTo>
                            <a:lnTo>
                              <a:pt x="96" y="717"/>
                            </a:lnTo>
                            <a:lnTo>
                              <a:pt x="100" y="716"/>
                            </a:lnTo>
                            <a:lnTo>
                              <a:pt x="107" y="717"/>
                            </a:lnTo>
                            <a:lnTo>
                              <a:pt x="114" y="719"/>
                            </a:lnTo>
                            <a:lnTo>
                              <a:pt x="119" y="722"/>
                            </a:lnTo>
                            <a:lnTo>
                              <a:pt x="121" y="725"/>
                            </a:lnTo>
                            <a:lnTo>
                              <a:pt x="123" y="727"/>
                            </a:lnTo>
                            <a:lnTo>
                              <a:pt x="124" y="730"/>
                            </a:lnTo>
                            <a:lnTo>
                              <a:pt x="125" y="732"/>
                            </a:lnTo>
                            <a:lnTo>
                              <a:pt x="126" y="736"/>
                            </a:lnTo>
                            <a:lnTo>
                              <a:pt x="127" y="739"/>
                            </a:lnTo>
                            <a:lnTo>
                              <a:pt x="111" y="739"/>
                            </a:lnTo>
                            <a:lnTo>
                              <a:pt x="111" y="737"/>
                            </a:lnTo>
                            <a:lnTo>
                              <a:pt x="110" y="735"/>
                            </a:lnTo>
                            <a:lnTo>
                              <a:pt x="109" y="733"/>
                            </a:lnTo>
                            <a:lnTo>
                              <a:pt x="108" y="732"/>
                            </a:lnTo>
                            <a:lnTo>
                              <a:pt x="106" y="731"/>
                            </a:lnTo>
                            <a:lnTo>
                              <a:pt x="104" y="730"/>
                            </a:lnTo>
                            <a:lnTo>
                              <a:pt x="100" y="729"/>
                            </a:lnTo>
                            <a:lnTo>
                              <a:pt x="98" y="729"/>
                            </a:lnTo>
                            <a:lnTo>
                              <a:pt x="95" y="730"/>
                            </a:lnTo>
                            <a:lnTo>
                              <a:pt x="93" y="732"/>
                            </a:lnTo>
                            <a:lnTo>
                              <a:pt x="91" y="734"/>
                            </a:lnTo>
                            <a:lnTo>
                              <a:pt x="90" y="736"/>
                            </a:lnTo>
                            <a:lnTo>
                              <a:pt x="89" y="739"/>
                            </a:lnTo>
                            <a:lnTo>
                              <a:pt x="88" y="743"/>
                            </a:lnTo>
                            <a:lnTo>
                              <a:pt x="88" y="747"/>
                            </a:lnTo>
                            <a:lnTo>
                              <a:pt x="88" y="750"/>
                            </a:lnTo>
                            <a:lnTo>
                              <a:pt x="88" y="752"/>
                            </a:lnTo>
                            <a:lnTo>
                              <a:pt x="89" y="754"/>
                            </a:lnTo>
                            <a:lnTo>
                              <a:pt x="90" y="757"/>
                            </a:lnTo>
                            <a:lnTo>
                              <a:pt x="91" y="760"/>
                            </a:lnTo>
                            <a:lnTo>
                              <a:pt x="93" y="762"/>
                            </a:lnTo>
                            <a:lnTo>
                              <a:pt x="95" y="763"/>
                            </a:lnTo>
                            <a:lnTo>
                              <a:pt x="98" y="764"/>
                            </a:lnTo>
                            <a:lnTo>
                              <a:pt x="100" y="764"/>
                            </a:lnTo>
                            <a:lnTo>
                              <a:pt x="104" y="764"/>
                            </a:lnTo>
                            <a:lnTo>
                              <a:pt x="106" y="763"/>
                            </a:lnTo>
                            <a:lnTo>
                              <a:pt x="108" y="762"/>
                            </a:lnTo>
                            <a:lnTo>
                              <a:pt x="109" y="760"/>
                            </a:lnTo>
                            <a:lnTo>
                              <a:pt x="110" y="759"/>
                            </a:lnTo>
                            <a:lnTo>
                              <a:pt x="111" y="754"/>
                            </a:lnTo>
                            <a:lnTo>
                              <a:pt x="127" y="754"/>
                            </a:lnTo>
                            <a:lnTo>
                              <a:pt x="125" y="761"/>
                            </a:lnTo>
                            <a:lnTo>
                              <a:pt x="124" y="764"/>
                            </a:lnTo>
                            <a:lnTo>
                              <a:pt x="123" y="766"/>
                            </a:lnTo>
                            <a:lnTo>
                              <a:pt x="121" y="769"/>
                            </a:lnTo>
                            <a:lnTo>
                              <a:pt x="119" y="771"/>
                            </a:lnTo>
                            <a:lnTo>
                              <a:pt x="114" y="774"/>
                            </a:lnTo>
                            <a:lnTo>
                              <a:pt x="111" y="776"/>
                            </a:lnTo>
                            <a:lnTo>
                              <a:pt x="108" y="776"/>
                            </a:lnTo>
                            <a:lnTo>
                              <a:pt x="100" y="777"/>
                            </a:lnTo>
                            <a:close/>
                            <a:moveTo>
                              <a:pt x="154" y="742"/>
                            </a:moveTo>
                            <a:lnTo>
                              <a:pt x="154" y="776"/>
                            </a:lnTo>
                            <a:lnTo>
                              <a:pt x="137" y="776"/>
                            </a:lnTo>
                            <a:lnTo>
                              <a:pt x="137" y="697"/>
                            </a:lnTo>
                            <a:lnTo>
                              <a:pt x="153" y="697"/>
                            </a:lnTo>
                            <a:lnTo>
                              <a:pt x="153" y="727"/>
                            </a:lnTo>
                            <a:lnTo>
                              <a:pt x="157" y="723"/>
                            </a:lnTo>
                            <a:lnTo>
                              <a:pt x="160" y="719"/>
                            </a:lnTo>
                            <a:lnTo>
                              <a:pt x="163" y="718"/>
                            </a:lnTo>
                            <a:lnTo>
                              <a:pt x="165" y="717"/>
                            </a:lnTo>
                            <a:lnTo>
                              <a:pt x="168" y="716"/>
                            </a:lnTo>
                            <a:lnTo>
                              <a:pt x="172" y="716"/>
                            </a:lnTo>
                            <a:lnTo>
                              <a:pt x="176" y="717"/>
                            </a:lnTo>
                            <a:lnTo>
                              <a:pt x="180" y="718"/>
                            </a:lnTo>
                            <a:lnTo>
                              <a:pt x="183" y="720"/>
                            </a:lnTo>
                            <a:lnTo>
                              <a:pt x="186" y="722"/>
                            </a:lnTo>
                            <a:lnTo>
                              <a:pt x="189" y="725"/>
                            </a:lnTo>
                            <a:lnTo>
                              <a:pt x="191" y="729"/>
                            </a:lnTo>
                            <a:lnTo>
                              <a:pt x="192" y="734"/>
                            </a:lnTo>
                            <a:lnTo>
                              <a:pt x="192" y="738"/>
                            </a:lnTo>
                            <a:lnTo>
                              <a:pt x="192" y="776"/>
                            </a:lnTo>
                            <a:lnTo>
                              <a:pt x="176" y="776"/>
                            </a:lnTo>
                            <a:lnTo>
                              <a:pt x="176" y="741"/>
                            </a:lnTo>
                            <a:lnTo>
                              <a:pt x="175" y="739"/>
                            </a:lnTo>
                            <a:lnTo>
                              <a:pt x="175" y="737"/>
                            </a:lnTo>
                            <a:lnTo>
                              <a:pt x="173" y="733"/>
                            </a:lnTo>
                            <a:lnTo>
                              <a:pt x="171" y="732"/>
                            </a:lnTo>
                            <a:lnTo>
                              <a:pt x="170" y="731"/>
                            </a:lnTo>
                            <a:lnTo>
                              <a:pt x="167" y="730"/>
                            </a:lnTo>
                            <a:lnTo>
                              <a:pt x="165" y="730"/>
                            </a:lnTo>
                            <a:lnTo>
                              <a:pt x="163" y="730"/>
                            </a:lnTo>
                            <a:lnTo>
                              <a:pt x="161" y="731"/>
                            </a:lnTo>
                            <a:lnTo>
                              <a:pt x="159" y="732"/>
                            </a:lnTo>
                            <a:lnTo>
                              <a:pt x="157" y="733"/>
                            </a:lnTo>
                            <a:lnTo>
                              <a:pt x="155" y="737"/>
                            </a:lnTo>
                            <a:lnTo>
                              <a:pt x="154" y="739"/>
                            </a:lnTo>
                            <a:lnTo>
                              <a:pt x="154" y="742"/>
                            </a:lnTo>
                            <a:close/>
                            <a:moveTo>
                              <a:pt x="232" y="777"/>
                            </a:moveTo>
                            <a:lnTo>
                              <a:pt x="227" y="777"/>
                            </a:lnTo>
                            <a:lnTo>
                              <a:pt x="223" y="776"/>
                            </a:lnTo>
                            <a:lnTo>
                              <a:pt x="220" y="775"/>
                            </a:lnTo>
                            <a:lnTo>
                              <a:pt x="216" y="773"/>
                            </a:lnTo>
                            <a:lnTo>
                              <a:pt x="213" y="771"/>
                            </a:lnTo>
                            <a:lnTo>
                              <a:pt x="210" y="769"/>
                            </a:lnTo>
                            <a:lnTo>
                              <a:pt x="208" y="766"/>
                            </a:lnTo>
                            <a:lnTo>
                              <a:pt x="206" y="763"/>
                            </a:lnTo>
                            <a:lnTo>
                              <a:pt x="205" y="759"/>
                            </a:lnTo>
                            <a:lnTo>
                              <a:pt x="204" y="755"/>
                            </a:lnTo>
                            <a:lnTo>
                              <a:pt x="203" y="751"/>
                            </a:lnTo>
                            <a:lnTo>
                              <a:pt x="203" y="747"/>
                            </a:lnTo>
                            <a:lnTo>
                              <a:pt x="203" y="742"/>
                            </a:lnTo>
                            <a:lnTo>
                              <a:pt x="204" y="738"/>
                            </a:lnTo>
                            <a:lnTo>
                              <a:pt x="205" y="734"/>
                            </a:lnTo>
                            <a:lnTo>
                              <a:pt x="206" y="731"/>
                            </a:lnTo>
                            <a:lnTo>
                              <a:pt x="208" y="728"/>
                            </a:lnTo>
                            <a:lnTo>
                              <a:pt x="210" y="725"/>
                            </a:lnTo>
                            <a:lnTo>
                              <a:pt x="213" y="722"/>
                            </a:lnTo>
                            <a:lnTo>
                              <a:pt x="216" y="720"/>
                            </a:lnTo>
                            <a:lnTo>
                              <a:pt x="220" y="718"/>
                            </a:lnTo>
                            <a:lnTo>
                              <a:pt x="223" y="717"/>
                            </a:lnTo>
                            <a:lnTo>
                              <a:pt x="227" y="717"/>
                            </a:lnTo>
                            <a:lnTo>
                              <a:pt x="232" y="716"/>
                            </a:lnTo>
                            <a:lnTo>
                              <a:pt x="236" y="717"/>
                            </a:lnTo>
                            <a:lnTo>
                              <a:pt x="240" y="717"/>
                            </a:lnTo>
                            <a:lnTo>
                              <a:pt x="244" y="718"/>
                            </a:lnTo>
                            <a:lnTo>
                              <a:pt x="247" y="720"/>
                            </a:lnTo>
                            <a:lnTo>
                              <a:pt x="250" y="722"/>
                            </a:lnTo>
                            <a:lnTo>
                              <a:pt x="253" y="725"/>
                            </a:lnTo>
                            <a:lnTo>
                              <a:pt x="255" y="728"/>
                            </a:lnTo>
                            <a:lnTo>
                              <a:pt x="257" y="731"/>
                            </a:lnTo>
                            <a:lnTo>
                              <a:pt x="259" y="734"/>
                            </a:lnTo>
                            <a:lnTo>
                              <a:pt x="260" y="738"/>
                            </a:lnTo>
                            <a:lnTo>
                              <a:pt x="260" y="742"/>
                            </a:lnTo>
                            <a:lnTo>
                              <a:pt x="261" y="747"/>
                            </a:lnTo>
                            <a:lnTo>
                              <a:pt x="260" y="751"/>
                            </a:lnTo>
                            <a:lnTo>
                              <a:pt x="260" y="755"/>
                            </a:lnTo>
                            <a:lnTo>
                              <a:pt x="259" y="759"/>
                            </a:lnTo>
                            <a:lnTo>
                              <a:pt x="257" y="763"/>
                            </a:lnTo>
                            <a:lnTo>
                              <a:pt x="255" y="766"/>
                            </a:lnTo>
                            <a:lnTo>
                              <a:pt x="253" y="769"/>
                            </a:lnTo>
                            <a:lnTo>
                              <a:pt x="250" y="771"/>
                            </a:lnTo>
                            <a:lnTo>
                              <a:pt x="247" y="773"/>
                            </a:lnTo>
                            <a:lnTo>
                              <a:pt x="244" y="775"/>
                            </a:lnTo>
                            <a:lnTo>
                              <a:pt x="240" y="776"/>
                            </a:lnTo>
                            <a:lnTo>
                              <a:pt x="236" y="777"/>
                            </a:lnTo>
                            <a:lnTo>
                              <a:pt x="232" y="777"/>
                            </a:lnTo>
                            <a:close/>
                            <a:moveTo>
                              <a:pt x="232" y="764"/>
                            </a:moveTo>
                            <a:lnTo>
                              <a:pt x="235" y="764"/>
                            </a:lnTo>
                            <a:lnTo>
                              <a:pt x="237" y="763"/>
                            </a:lnTo>
                            <a:lnTo>
                              <a:pt x="239" y="762"/>
                            </a:lnTo>
                            <a:lnTo>
                              <a:pt x="241" y="759"/>
                            </a:lnTo>
                            <a:lnTo>
                              <a:pt x="242" y="757"/>
                            </a:lnTo>
                            <a:lnTo>
                              <a:pt x="243" y="754"/>
                            </a:lnTo>
                            <a:lnTo>
                              <a:pt x="244" y="750"/>
                            </a:lnTo>
                            <a:lnTo>
                              <a:pt x="244" y="747"/>
                            </a:lnTo>
                            <a:lnTo>
                              <a:pt x="244" y="743"/>
                            </a:lnTo>
                            <a:lnTo>
                              <a:pt x="243" y="740"/>
                            </a:lnTo>
                            <a:lnTo>
                              <a:pt x="242" y="737"/>
                            </a:lnTo>
                            <a:lnTo>
                              <a:pt x="241" y="734"/>
                            </a:lnTo>
                            <a:lnTo>
                              <a:pt x="239" y="732"/>
                            </a:lnTo>
                            <a:lnTo>
                              <a:pt x="237" y="730"/>
                            </a:lnTo>
                            <a:lnTo>
                              <a:pt x="235" y="729"/>
                            </a:lnTo>
                            <a:lnTo>
                              <a:pt x="232" y="729"/>
                            </a:lnTo>
                            <a:lnTo>
                              <a:pt x="229" y="729"/>
                            </a:lnTo>
                            <a:lnTo>
                              <a:pt x="226" y="730"/>
                            </a:lnTo>
                            <a:lnTo>
                              <a:pt x="224" y="732"/>
                            </a:lnTo>
                            <a:lnTo>
                              <a:pt x="222" y="734"/>
                            </a:lnTo>
                            <a:lnTo>
                              <a:pt x="221" y="737"/>
                            </a:lnTo>
                            <a:lnTo>
                              <a:pt x="220" y="740"/>
                            </a:lnTo>
                            <a:lnTo>
                              <a:pt x="219" y="743"/>
                            </a:lnTo>
                            <a:lnTo>
                              <a:pt x="219" y="747"/>
                            </a:lnTo>
                            <a:lnTo>
                              <a:pt x="219" y="750"/>
                            </a:lnTo>
                            <a:lnTo>
                              <a:pt x="220" y="754"/>
                            </a:lnTo>
                            <a:lnTo>
                              <a:pt x="221" y="757"/>
                            </a:lnTo>
                            <a:lnTo>
                              <a:pt x="222" y="759"/>
                            </a:lnTo>
                            <a:lnTo>
                              <a:pt x="224" y="762"/>
                            </a:lnTo>
                            <a:lnTo>
                              <a:pt x="225" y="762"/>
                            </a:lnTo>
                            <a:lnTo>
                              <a:pt x="226" y="763"/>
                            </a:lnTo>
                            <a:lnTo>
                              <a:pt x="229" y="764"/>
                            </a:lnTo>
                            <a:lnTo>
                              <a:pt x="232" y="764"/>
                            </a:lnTo>
                            <a:close/>
                            <a:moveTo>
                              <a:pt x="298" y="777"/>
                            </a:moveTo>
                            <a:lnTo>
                              <a:pt x="294" y="777"/>
                            </a:lnTo>
                            <a:lnTo>
                              <a:pt x="290" y="776"/>
                            </a:lnTo>
                            <a:lnTo>
                              <a:pt x="286" y="775"/>
                            </a:lnTo>
                            <a:lnTo>
                              <a:pt x="282" y="773"/>
                            </a:lnTo>
                            <a:lnTo>
                              <a:pt x="279" y="771"/>
                            </a:lnTo>
                            <a:lnTo>
                              <a:pt x="277" y="769"/>
                            </a:lnTo>
                            <a:lnTo>
                              <a:pt x="274" y="766"/>
                            </a:lnTo>
                            <a:lnTo>
                              <a:pt x="272" y="763"/>
                            </a:lnTo>
                            <a:lnTo>
                              <a:pt x="271" y="759"/>
                            </a:lnTo>
                            <a:lnTo>
                              <a:pt x="270" y="755"/>
                            </a:lnTo>
                            <a:lnTo>
                              <a:pt x="269" y="751"/>
                            </a:lnTo>
                            <a:lnTo>
                              <a:pt x="269" y="747"/>
                            </a:lnTo>
                            <a:lnTo>
                              <a:pt x="269" y="742"/>
                            </a:lnTo>
                            <a:lnTo>
                              <a:pt x="270" y="738"/>
                            </a:lnTo>
                            <a:lnTo>
                              <a:pt x="271" y="734"/>
                            </a:lnTo>
                            <a:lnTo>
                              <a:pt x="272" y="731"/>
                            </a:lnTo>
                            <a:lnTo>
                              <a:pt x="274" y="728"/>
                            </a:lnTo>
                            <a:lnTo>
                              <a:pt x="277" y="725"/>
                            </a:lnTo>
                            <a:lnTo>
                              <a:pt x="279" y="722"/>
                            </a:lnTo>
                            <a:lnTo>
                              <a:pt x="282" y="720"/>
                            </a:lnTo>
                            <a:lnTo>
                              <a:pt x="286" y="718"/>
                            </a:lnTo>
                            <a:lnTo>
                              <a:pt x="290" y="717"/>
                            </a:lnTo>
                            <a:lnTo>
                              <a:pt x="294" y="717"/>
                            </a:lnTo>
                            <a:lnTo>
                              <a:pt x="298" y="716"/>
                            </a:lnTo>
                            <a:lnTo>
                              <a:pt x="302" y="717"/>
                            </a:lnTo>
                            <a:lnTo>
                              <a:pt x="306" y="717"/>
                            </a:lnTo>
                            <a:lnTo>
                              <a:pt x="310" y="718"/>
                            </a:lnTo>
                            <a:lnTo>
                              <a:pt x="313" y="720"/>
                            </a:lnTo>
                            <a:lnTo>
                              <a:pt x="316" y="722"/>
                            </a:lnTo>
                            <a:lnTo>
                              <a:pt x="319" y="725"/>
                            </a:lnTo>
                            <a:lnTo>
                              <a:pt x="321" y="728"/>
                            </a:lnTo>
                            <a:lnTo>
                              <a:pt x="323" y="731"/>
                            </a:lnTo>
                            <a:lnTo>
                              <a:pt x="325" y="734"/>
                            </a:lnTo>
                            <a:lnTo>
                              <a:pt x="326" y="738"/>
                            </a:lnTo>
                            <a:lnTo>
                              <a:pt x="327" y="742"/>
                            </a:lnTo>
                            <a:lnTo>
                              <a:pt x="327" y="747"/>
                            </a:lnTo>
                            <a:lnTo>
                              <a:pt x="327" y="751"/>
                            </a:lnTo>
                            <a:lnTo>
                              <a:pt x="326" y="755"/>
                            </a:lnTo>
                            <a:lnTo>
                              <a:pt x="325" y="759"/>
                            </a:lnTo>
                            <a:lnTo>
                              <a:pt x="323" y="763"/>
                            </a:lnTo>
                            <a:lnTo>
                              <a:pt x="321" y="766"/>
                            </a:lnTo>
                            <a:lnTo>
                              <a:pt x="319" y="769"/>
                            </a:lnTo>
                            <a:lnTo>
                              <a:pt x="316" y="771"/>
                            </a:lnTo>
                            <a:lnTo>
                              <a:pt x="313" y="773"/>
                            </a:lnTo>
                            <a:lnTo>
                              <a:pt x="310" y="775"/>
                            </a:lnTo>
                            <a:lnTo>
                              <a:pt x="306" y="776"/>
                            </a:lnTo>
                            <a:lnTo>
                              <a:pt x="302" y="777"/>
                            </a:lnTo>
                            <a:lnTo>
                              <a:pt x="298" y="777"/>
                            </a:lnTo>
                            <a:close/>
                            <a:moveTo>
                              <a:pt x="298" y="764"/>
                            </a:moveTo>
                            <a:lnTo>
                              <a:pt x="301" y="764"/>
                            </a:lnTo>
                            <a:lnTo>
                              <a:pt x="303" y="763"/>
                            </a:lnTo>
                            <a:lnTo>
                              <a:pt x="305" y="762"/>
                            </a:lnTo>
                            <a:lnTo>
                              <a:pt x="307" y="759"/>
                            </a:lnTo>
                            <a:lnTo>
                              <a:pt x="308" y="757"/>
                            </a:lnTo>
                            <a:lnTo>
                              <a:pt x="309" y="754"/>
                            </a:lnTo>
                            <a:lnTo>
                              <a:pt x="310" y="750"/>
                            </a:lnTo>
                            <a:lnTo>
                              <a:pt x="310" y="747"/>
                            </a:lnTo>
                            <a:lnTo>
                              <a:pt x="310" y="743"/>
                            </a:lnTo>
                            <a:lnTo>
                              <a:pt x="309" y="740"/>
                            </a:lnTo>
                            <a:lnTo>
                              <a:pt x="308" y="737"/>
                            </a:lnTo>
                            <a:lnTo>
                              <a:pt x="307" y="734"/>
                            </a:lnTo>
                            <a:lnTo>
                              <a:pt x="305" y="732"/>
                            </a:lnTo>
                            <a:lnTo>
                              <a:pt x="303" y="730"/>
                            </a:lnTo>
                            <a:lnTo>
                              <a:pt x="301" y="729"/>
                            </a:lnTo>
                            <a:lnTo>
                              <a:pt x="298" y="729"/>
                            </a:lnTo>
                            <a:lnTo>
                              <a:pt x="295" y="729"/>
                            </a:lnTo>
                            <a:lnTo>
                              <a:pt x="293" y="730"/>
                            </a:lnTo>
                            <a:lnTo>
                              <a:pt x="290" y="732"/>
                            </a:lnTo>
                            <a:lnTo>
                              <a:pt x="289" y="734"/>
                            </a:lnTo>
                            <a:lnTo>
                              <a:pt x="287" y="737"/>
                            </a:lnTo>
                            <a:lnTo>
                              <a:pt x="286" y="740"/>
                            </a:lnTo>
                            <a:lnTo>
                              <a:pt x="286" y="743"/>
                            </a:lnTo>
                            <a:lnTo>
                              <a:pt x="285" y="747"/>
                            </a:lnTo>
                            <a:lnTo>
                              <a:pt x="286" y="750"/>
                            </a:lnTo>
                            <a:lnTo>
                              <a:pt x="286" y="754"/>
                            </a:lnTo>
                            <a:lnTo>
                              <a:pt x="287" y="757"/>
                            </a:lnTo>
                            <a:lnTo>
                              <a:pt x="289" y="759"/>
                            </a:lnTo>
                            <a:lnTo>
                              <a:pt x="290" y="762"/>
                            </a:lnTo>
                            <a:lnTo>
                              <a:pt x="291" y="762"/>
                            </a:lnTo>
                            <a:lnTo>
                              <a:pt x="293" y="763"/>
                            </a:lnTo>
                            <a:lnTo>
                              <a:pt x="295" y="764"/>
                            </a:lnTo>
                            <a:lnTo>
                              <a:pt x="298" y="764"/>
                            </a:lnTo>
                            <a:close/>
                            <a:moveTo>
                              <a:pt x="354" y="776"/>
                            </a:moveTo>
                            <a:lnTo>
                              <a:pt x="338" y="776"/>
                            </a:lnTo>
                            <a:lnTo>
                              <a:pt x="338" y="697"/>
                            </a:lnTo>
                            <a:lnTo>
                              <a:pt x="354" y="697"/>
                            </a:lnTo>
                            <a:lnTo>
                              <a:pt x="354" y="776"/>
                            </a:lnTo>
                            <a:close/>
                            <a:moveTo>
                              <a:pt x="419" y="777"/>
                            </a:moveTo>
                            <a:lnTo>
                              <a:pt x="415" y="777"/>
                            </a:lnTo>
                            <a:lnTo>
                              <a:pt x="411" y="776"/>
                            </a:lnTo>
                            <a:lnTo>
                              <a:pt x="407" y="775"/>
                            </a:lnTo>
                            <a:lnTo>
                              <a:pt x="404" y="773"/>
                            </a:lnTo>
                            <a:lnTo>
                              <a:pt x="400" y="771"/>
                            </a:lnTo>
                            <a:lnTo>
                              <a:pt x="398" y="769"/>
                            </a:lnTo>
                            <a:lnTo>
                              <a:pt x="395" y="766"/>
                            </a:lnTo>
                            <a:lnTo>
                              <a:pt x="394" y="763"/>
                            </a:lnTo>
                            <a:lnTo>
                              <a:pt x="392" y="759"/>
                            </a:lnTo>
                            <a:lnTo>
                              <a:pt x="391" y="755"/>
                            </a:lnTo>
                            <a:lnTo>
                              <a:pt x="390" y="751"/>
                            </a:lnTo>
                            <a:lnTo>
                              <a:pt x="390" y="747"/>
                            </a:lnTo>
                            <a:lnTo>
                              <a:pt x="390" y="742"/>
                            </a:lnTo>
                            <a:lnTo>
                              <a:pt x="391" y="738"/>
                            </a:lnTo>
                            <a:lnTo>
                              <a:pt x="392" y="734"/>
                            </a:lnTo>
                            <a:lnTo>
                              <a:pt x="394" y="731"/>
                            </a:lnTo>
                            <a:lnTo>
                              <a:pt x="395" y="728"/>
                            </a:lnTo>
                            <a:lnTo>
                              <a:pt x="398" y="725"/>
                            </a:lnTo>
                            <a:lnTo>
                              <a:pt x="400" y="722"/>
                            </a:lnTo>
                            <a:lnTo>
                              <a:pt x="404" y="720"/>
                            </a:lnTo>
                            <a:lnTo>
                              <a:pt x="407" y="718"/>
                            </a:lnTo>
                            <a:lnTo>
                              <a:pt x="411" y="717"/>
                            </a:lnTo>
                            <a:lnTo>
                              <a:pt x="415" y="717"/>
                            </a:lnTo>
                            <a:lnTo>
                              <a:pt x="419" y="716"/>
                            </a:lnTo>
                            <a:lnTo>
                              <a:pt x="423" y="717"/>
                            </a:lnTo>
                            <a:lnTo>
                              <a:pt x="427" y="717"/>
                            </a:lnTo>
                            <a:lnTo>
                              <a:pt x="431" y="718"/>
                            </a:lnTo>
                            <a:lnTo>
                              <a:pt x="434" y="720"/>
                            </a:lnTo>
                            <a:lnTo>
                              <a:pt x="437" y="722"/>
                            </a:lnTo>
                            <a:lnTo>
                              <a:pt x="440" y="725"/>
                            </a:lnTo>
                            <a:lnTo>
                              <a:pt x="442" y="728"/>
                            </a:lnTo>
                            <a:lnTo>
                              <a:pt x="444" y="731"/>
                            </a:lnTo>
                            <a:lnTo>
                              <a:pt x="446" y="734"/>
                            </a:lnTo>
                            <a:lnTo>
                              <a:pt x="447" y="738"/>
                            </a:lnTo>
                            <a:lnTo>
                              <a:pt x="448" y="742"/>
                            </a:lnTo>
                            <a:lnTo>
                              <a:pt x="448" y="747"/>
                            </a:lnTo>
                            <a:lnTo>
                              <a:pt x="448" y="751"/>
                            </a:lnTo>
                            <a:lnTo>
                              <a:pt x="447" y="755"/>
                            </a:lnTo>
                            <a:lnTo>
                              <a:pt x="446" y="759"/>
                            </a:lnTo>
                            <a:lnTo>
                              <a:pt x="444" y="763"/>
                            </a:lnTo>
                            <a:lnTo>
                              <a:pt x="442" y="766"/>
                            </a:lnTo>
                            <a:lnTo>
                              <a:pt x="440" y="769"/>
                            </a:lnTo>
                            <a:lnTo>
                              <a:pt x="437" y="771"/>
                            </a:lnTo>
                            <a:lnTo>
                              <a:pt x="434" y="773"/>
                            </a:lnTo>
                            <a:lnTo>
                              <a:pt x="431" y="775"/>
                            </a:lnTo>
                            <a:lnTo>
                              <a:pt x="427" y="776"/>
                            </a:lnTo>
                            <a:lnTo>
                              <a:pt x="423" y="777"/>
                            </a:lnTo>
                            <a:lnTo>
                              <a:pt x="419" y="777"/>
                            </a:lnTo>
                            <a:close/>
                            <a:moveTo>
                              <a:pt x="419" y="764"/>
                            </a:moveTo>
                            <a:lnTo>
                              <a:pt x="422" y="764"/>
                            </a:lnTo>
                            <a:lnTo>
                              <a:pt x="424" y="763"/>
                            </a:lnTo>
                            <a:lnTo>
                              <a:pt x="426" y="762"/>
                            </a:lnTo>
                            <a:lnTo>
                              <a:pt x="428" y="759"/>
                            </a:lnTo>
                            <a:lnTo>
                              <a:pt x="430" y="757"/>
                            </a:lnTo>
                            <a:lnTo>
                              <a:pt x="431" y="754"/>
                            </a:lnTo>
                            <a:lnTo>
                              <a:pt x="431" y="750"/>
                            </a:lnTo>
                            <a:lnTo>
                              <a:pt x="431" y="747"/>
                            </a:lnTo>
                            <a:lnTo>
                              <a:pt x="431" y="743"/>
                            </a:lnTo>
                            <a:lnTo>
                              <a:pt x="431" y="740"/>
                            </a:lnTo>
                            <a:lnTo>
                              <a:pt x="430" y="737"/>
                            </a:lnTo>
                            <a:lnTo>
                              <a:pt x="428" y="734"/>
                            </a:lnTo>
                            <a:lnTo>
                              <a:pt x="426" y="732"/>
                            </a:lnTo>
                            <a:lnTo>
                              <a:pt x="424" y="730"/>
                            </a:lnTo>
                            <a:lnTo>
                              <a:pt x="422" y="729"/>
                            </a:lnTo>
                            <a:lnTo>
                              <a:pt x="419" y="729"/>
                            </a:lnTo>
                            <a:lnTo>
                              <a:pt x="416" y="729"/>
                            </a:lnTo>
                            <a:lnTo>
                              <a:pt x="414" y="730"/>
                            </a:lnTo>
                            <a:lnTo>
                              <a:pt x="411" y="732"/>
                            </a:lnTo>
                            <a:lnTo>
                              <a:pt x="410" y="734"/>
                            </a:lnTo>
                            <a:lnTo>
                              <a:pt x="408" y="737"/>
                            </a:lnTo>
                            <a:lnTo>
                              <a:pt x="407" y="740"/>
                            </a:lnTo>
                            <a:lnTo>
                              <a:pt x="407" y="743"/>
                            </a:lnTo>
                            <a:lnTo>
                              <a:pt x="407" y="747"/>
                            </a:lnTo>
                            <a:lnTo>
                              <a:pt x="407" y="750"/>
                            </a:lnTo>
                            <a:lnTo>
                              <a:pt x="407" y="754"/>
                            </a:lnTo>
                            <a:lnTo>
                              <a:pt x="408" y="757"/>
                            </a:lnTo>
                            <a:lnTo>
                              <a:pt x="410" y="759"/>
                            </a:lnTo>
                            <a:lnTo>
                              <a:pt x="411" y="762"/>
                            </a:lnTo>
                            <a:lnTo>
                              <a:pt x="413" y="762"/>
                            </a:lnTo>
                            <a:lnTo>
                              <a:pt x="414" y="763"/>
                            </a:lnTo>
                            <a:lnTo>
                              <a:pt x="416" y="764"/>
                            </a:lnTo>
                            <a:lnTo>
                              <a:pt x="419" y="764"/>
                            </a:lnTo>
                            <a:close/>
                            <a:moveTo>
                              <a:pt x="490" y="717"/>
                            </a:moveTo>
                            <a:lnTo>
                              <a:pt x="490" y="729"/>
                            </a:lnTo>
                            <a:lnTo>
                              <a:pt x="478" y="729"/>
                            </a:lnTo>
                            <a:lnTo>
                              <a:pt x="478" y="776"/>
                            </a:lnTo>
                            <a:lnTo>
                              <a:pt x="462" y="776"/>
                            </a:lnTo>
                            <a:lnTo>
                              <a:pt x="462" y="729"/>
                            </a:lnTo>
                            <a:lnTo>
                              <a:pt x="453" y="729"/>
                            </a:lnTo>
                            <a:lnTo>
                              <a:pt x="453" y="717"/>
                            </a:lnTo>
                            <a:lnTo>
                              <a:pt x="462" y="717"/>
                            </a:lnTo>
                            <a:lnTo>
                              <a:pt x="462" y="713"/>
                            </a:lnTo>
                            <a:lnTo>
                              <a:pt x="462" y="708"/>
                            </a:lnTo>
                            <a:lnTo>
                              <a:pt x="463" y="704"/>
                            </a:lnTo>
                            <a:lnTo>
                              <a:pt x="465" y="701"/>
                            </a:lnTo>
                            <a:lnTo>
                              <a:pt x="467" y="698"/>
                            </a:lnTo>
                            <a:lnTo>
                              <a:pt x="470" y="696"/>
                            </a:lnTo>
                            <a:lnTo>
                              <a:pt x="473" y="695"/>
                            </a:lnTo>
                            <a:lnTo>
                              <a:pt x="477" y="694"/>
                            </a:lnTo>
                            <a:lnTo>
                              <a:pt x="481" y="694"/>
                            </a:lnTo>
                            <a:lnTo>
                              <a:pt x="488" y="694"/>
                            </a:lnTo>
                            <a:lnTo>
                              <a:pt x="492" y="695"/>
                            </a:lnTo>
                            <a:lnTo>
                              <a:pt x="489" y="708"/>
                            </a:lnTo>
                            <a:lnTo>
                              <a:pt x="487" y="707"/>
                            </a:lnTo>
                            <a:lnTo>
                              <a:pt x="484" y="707"/>
                            </a:lnTo>
                            <a:lnTo>
                              <a:pt x="481" y="707"/>
                            </a:lnTo>
                            <a:lnTo>
                              <a:pt x="479" y="708"/>
                            </a:lnTo>
                            <a:lnTo>
                              <a:pt x="478" y="710"/>
                            </a:lnTo>
                            <a:lnTo>
                              <a:pt x="478" y="713"/>
                            </a:lnTo>
                            <a:lnTo>
                              <a:pt x="478" y="717"/>
                            </a:lnTo>
                            <a:lnTo>
                              <a:pt x="490" y="717"/>
                            </a:lnTo>
                            <a:close/>
                            <a:moveTo>
                              <a:pt x="525" y="776"/>
                            </a:moveTo>
                            <a:lnTo>
                              <a:pt x="525" y="697"/>
                            </a:lnTo>
                            <a:lnTo>
                              <a:pt x="578" y="697"/>
                            </a:lnTo>
                            <a:lnTo>
                              <a:pt x="578" y="711"/>
                            </a:lnTo>
                            <a:lnTo>
                              <a:pt x="541" y="711"/>
                            </a:lnTo>
                            <a:lnTo>
                              <a:pt x="541" y="730"/>
                            </a:lnTo>
                            <a:lnTo>
                              <a:pt x="575" y="730"/>
                            </a:lnTo>
                            <a:lnTo>
                              <a:pt x="575" y="744"/>
                            </a:lnTo>
                            <a:lnTo>
                              <a:pt x="541" y="744"/>
                            </a:lnTo>
                            <a:lnTo>
                              <a:pt x="541" y="762"/>
                            </a:lnTo>
                            <a:lnTo>
                              <a:pt x="578" y="762"/>
                            </a:lnTo>
                            <a:lnTo>
                              <a:pt x="578" y="776"/>
                            </a:lnTo>
                            <a:lnTo>
                              <a:pt x="525" y="776"/>
                            </a:lnTo>
                            <a:close/>
                            <a:moveTo>
                              <a:pt x="607" y="776"/>
                            </a:moveTo>
                            <a:lnTo>
                              <a:pt x="591" y="776"/>
                            </a:lnTo>
                            <a:lnTo>
                              <a:pt x="591" y="697"/>
                            </a:lnTo>
                            <a:lnTo>
                              <a:pt x="607" y="697"/>
                            </a:lnTo>
                            <a:lnTo>
                              <a:pt x="607" y="776"/>
                            </a:lnTo>
                            <a:close/>
                            <a:moveTo>
                              <a:pt x="648" y="777"/>
                            </a:moveTo>
                            <a:lnTo>
                              <a:pt x="643" y="777"/>
                            </a:lnTo>
                            <a:lnTo>
                              <a:pt x="639" y="776"/>
                            </a:lnTo>
                            <a:lnTo>
                              <a:pt x="636" y="775"/>
                            </a:lnTo>
                            <a:lnTo>
                              <a:pt x="632" y="773"/>
                            </a:lnTo>
                            <a:lnTo>
                              <a:pt x="629" y="771"/>
                            </a:lnTo>
                            <a:lnTo>
                              <a:pt x="626" y="769"/>
                            </a:lnTo>
                            <a:lnTo>
                              <a:pt x="624" y="766"/>
                            </a:lnTo>
                            <a:lnTo>
                              <a:pt x="622" y="763"/>
                            </a:lnTo>
                            <a:lnTo>
                              <a:pt x="621" y="759"/>
                            </a:lnTo>
                            <a:lnTo>
                              <a:pt x="619" y="755"/>
                            </a:lnTo>
                            <a:lnTo>
                              <a:pt x="619" y="751"/>
                            </a:lnTo>
                            <a:lnTo>
                              <a:pt x="619" y="747"/>
                            </a:lnTo>
                            <a:lnTo>
                              <a:pt x="619" y="742"/>
                            </a:lnTo>
                            <a:lnTo>
                              <a:pt x="619" y="738"/>
                            </a:lnTo>
                            <a:lnTo>
                              <a:pt x="621" y="734"/>
                            </a:lnTo>
                            <a:lnTo>
                              <a:pt x="622" y="731"/>
                            </a:lnTo>
                            <a:lnTo>
                              <a:pt x="624" y="728"/>
                            </a:lnTo>
                            <a:lnTo>
                              <a:pt x="626" y="725"/>
                            </a:lnTo>
                            <a:lnTo>
                              <a:pt x="629" y="722"/>
                            </a:lnTo>
                            <a:lnTo>
                              <a:pt x="632" y="720"/>
                            </a:lnTo>
                            <a:lnTo>
                              <a:pt x="635" y="718"/>
                            </a:lnTo>
                            <a:lnTo>
                              <a:pt x="639" y="717"/>
                            </a:lnTo>
                            <a:lnTo>
                              <a:pt x="643" y="717"/>
                            </a:lnTo>
                            <a:lnTo>
                              <a:pt x="647" y="716"/>
                            </a:lnTo>
                            <a:lnTo>
                              <a:pt x="655" y="717"/>
                            </a:lnTo>
                            <a:lnTo>
                              <a:pt x="658" y="718"/>
                            </a:lnTo>
                            <a:lnTo>
                              <a:pt x="661" y="720"/>
                            </a:lnTo>
                            <a:lnTo>
                              <a:pt x="664" y="721"/>
                            </a:lnTo>
                            <a:lnTo>
                              <a:pt x="667" y="724"/>
                            </a:lnTo>
                            <a:lnTo>
                              <a:pt x="669" y="726"/>
                            </a:lnTo>
                            <a:lnTo>
                              <a:pt x="671" y="730"/>
                            </a:lnTo>
                            <a:lnTo>
                              <a:pt x="673" y="733"/>
                            </a:lnTo>
                            <a:lnTo>
                              <a:pt x="674" y="737"/>
                            </a:lnTo>
                            <a:lnTo>
                              <a:pt x="675" y="741"/>
                            </a:lnTo>
                            <a:lnTo>
                              <a:pt x="675" y="746"/>
                            </a:lnTo>
                            <a:lnTo>
                              <a:pt x="675" y="751"/>
                            </a:lnTo>
                            <a:lnTo>
                              <a:pt x="635" y="751"/>
                            </a:lnTo>
                            <a:lnTo>
                              <a:pt x="635" y="754"/>
                            </a:lnTo>
                            <a:lnTo>
                              <a:pt x="635" y="755"/>
                            </a:lnTo>
                            <a:lnTo>
                              <a:pt x="636" y="757"/>
                            </a:lnTo>
                            <a:lnTo>
                              <a:pt x="637" y="759"/>
                            </a:lnTo>
                            <a:lnTo>
                              <a:pt x="638" y="761"/>
                            </a:lnTo>
                            <a:lnTo>
                              <a:pt x="640" y="763"/>
                            </a:lnTo>
                            <a:lnTo>
                              <a:pt x="643" y="764"/>
                            </a:lnTo>
                            <a:lnTo>
                              <a:pt x="645" y="765"/>
                            </a:lnTo>
                            <a:lnTo>
                              <a:pt x="648" y="765"/>
                            </a:lnTo>
                            <a:lnTo>
                              <a:pt x="652" y="764"/>
                            </a:lnTo>
                            <a:lnTo>
                              <a:pt x="655" y="763"/>
                            </a:lnTo>
                            <a:lnTo>
                              <a:pt x="657" y="762"/>
                            </a:lnTo>
                            <a:lnTo>
                              <a:pt x="658" y="761"/>
                            </a:lnTo>
                            <a:lnTo>
                              <a:pt x="659" y="758"/>
                            </a:lnTo>
                            <a:lnTo>
                              <a:pt x="674" y="759"/>
                            </a:lnTo>
                            <a:lnTo>
                              <a:pt x="673" y="763"/>
                            </a:lnTo>
                            <a:lnTo>
                              <a:pt x="671" y="766"/>
                            </a:lnTo>
                            <a:lnTo>
                              <a:pt x="669" y="770"/>
                            </a:lnTo>
                            <a:lnTo>
                              <a:pt x="666" y="772"/>
                            </a:lnTo>
                            <a:lnTo>
                              <a:pt x="662" y="774"/>
                            </a:lnTo>
                            <a:lnTo>
                              <a:pt x="658" y="776"/>
                            </a:lnTo>
                            <a:lnTo>
                              <a:pt x="653" y="777"/>
                            </a:lnTo>
                            <a:lnTo>
                              <a:pt x="648" y="777"/>
                            </a:lnTo>
                            <a:close/>
                            <a:moveTo>
                              <a:pt x="635" y="741"/>
                            </a:moveTo>
                            <a:lnTo>
                              <a:pt x="659" y="741"/>
                            </a:lnTo>
                            <a:lnTo>
                              <a:pt x="659" y="738"/>
                            </a:lnTo>
                            <a:lnTo>
                              <a:pt x="659" y="736"/>
                            </a:lnTo>
                            <a:lnTo>
                              <a:pt x="658" y="734"/>
                            </a:lnTo>
                            <a:lnTo>
                              <a:pt x="656" y="732"/>
                            </a:lnTo>
                            <a:lnTo>
                              <a:pt x="654" y="730"/>
                            </a:lnTo>
                            <a:lnTo>
                              <a:pt x="652" y="729"/>
                            </a:lnTo>
                            <a:lnTo>
                              <a:pt x="647" y="728"/>
                            </a:lnTo>
                            <a:lnTo>
                              <a:pt x="645" y="729"/>
                            </a:lnTo>
                            <a:lnTo>
                              <a:pt x="642" y="729"/>
                            </a:lnTo>
                            <a:lnTo>
                              <a:pt x="640" y="730"/>
                            </a:lnTo>
                            <a:lnTo>
                              <a:pt x="638" y="732"/>
                            </a:lnTo>
                            <a:lnTo>
                              <a:pt x="637" y="734"/>
                            </a:lnTo>
                            <a:lnTo>
                              <a:pt x="636" y="736"/>
                            </a:lnTo>
                            <a:lnTo>
                              <a:pt x="635" y="738"/>
                            </a:lnTo>
                            <a:lnTo>
                              <a:pt x="635" y="741"/>
                            </a:lnTo>
                            <a:close/>
                            <a:moveTo>
                              <a:pt x="712" y="777"/>
                            </a:moveTo>
                            <a:lnTo>
                              <a:pt x="708" y="777"/>
                            </a:lnTo>
                            <a:lnTo>
                              <a:pt x="704" y="776"/>
                            </a:lnTo>
                            <a:lnTo>
                              <a:pt x="700" y="775"/>
                            </a:lnTo>
                            <a:lnTo>
                              <a:pt x="697" y="773"/>
                            </a:lnTo>
                            <a:lnTo>
                              <a:pt x="694" y="771"/>
                            </a:lnTo>
                            <a:lnTo>
                              <a:pt x="691" y="769"/>
                            </a:lnTo>
                            <a:lnTo>
                              <a:pt x="689" y="766"/>
                            </a:lnTo>
                            <a:lnTo>
                              <a:pt x="687" y="763"/>
                            </a:lnTo>
                            <a:lnTo>
                              <a:pt x="685" y="759"/>
                            </a:lnTo>
                            <a:lnTo>
                              <a:pt x="684" y="755"/>
                            </a:lnTo>
                            <a:lnTo>
                              <a:pt x="684" y="751"/>
                            </a:lnTo>
                            <a:lnTo>
                              <a:pt x="683" y="747"/>
                            </a:lnTo>
                            <a:lnTo>
                              <a:pt x="684" y="742"/>
                            </a:lnTo>
                            <a:lnTo>
                              <a:pt x="684" y="738"/>
                            </a:lnTo>
                            <a:lnTo>
                              <a:pt x="685" y="734"/>
                            </a:lnTo>
                            <a:lnTo>
                              <a:pt x="687" y="731"/>
                            </a:lnTo>
                            <a:lnTo>
                              <a:pt x="689" y="728"/>
                            </a:lnTo>
                            <a:lnTo>
                              <a:pt x="691" y="725"/>
                            </a:lnTo>
                            <a:lnTo>
                              <a:pt x="694" y="722"/>
                            </a:lnTo>
                            <a:lnTo>
                              <a:pt x="697" y="720"/>
                            </a:lnTo>
                            <a:lnTo>
                              <a:pt x="700" y="718"/>
                            </a:lnTo>
                            <a:lnTo>
                              <a:pt x="704" y="717"/>
                            </a:lnTo>
                            <a:lnTo>
                              <a:pt x="708" y="717"/>
                            </a:lnTo>
                            <a:lnTo>
                              <a:pt x="712" y="716"/>
                            </a:lnTo>
                            <a:lnTo>
                              <a:pt x="719" y="717"/>
                            </a:lnTo>
                            <a:lnTo>
                              <a:pt x="726" y="719"/>
                            </a:lnTo>
                            <a:lnTo>
                              <a:pt x="731" y="722"/>
                            </a:lnTo>
                            <a:lnTo>
                              <a:pt x="733" y="725"/>
                            </a:lnTo>
                            <a:lnTo>
                              <a:pt x="735" y="727"/>
                            </a:lnTo>
                            <a:lnTo>
                              <a:pt x="736" y="730"/>
                            </a:lnTo>
                            <a:lnTo>
                              <a:pt x="738" y="732"/>
                            </a:lnTo>
                            <a:lnTo>
                              <a:pt x="738" y="736"/>
                            </a:lnTo>
                            <a:lnTo>
                              <a:pt x="739" y="739"/>
                            </a:lnTo>
                            <a:lnTo>
                              <a:pt x="723" y="739"/>
                            </a:lnTo>
                            <a:lnTo>
                              <a:pt x="723" y="737"/>
                            </a:lnTo>
                            <a:lnTo>
                              <a:pt x="722" y="735"/>
                            </a:lnTo>
                            <a:lnTo>
                              <a:pt x="721" y="733"/>
                            </a:lnTo>
                            <a:lnTo>
                              <a:pt x="720" y="732"/>
                            </a:lnTo>
                            <a:lnTo>
                              <a:pt x="718" y="731"/>
                            </a:lnTo>
                            <a:lnTo>
                              <a:pt x="717" y="730"/>
                            </a:lnTo>
                            <a:lnTo>
                              <a:pt x="712" y="729"/>
                            </a:lnTo>
                            <a:lnTo>
                              <a:pt x="710" y="729"/>
                            </a:lnTo>
                            <a:lnTo>
                              <a:pt x="707" y="730"/>
                            </a:lnTo>
                            <a:lnTo>
                              <a:pt x="705" y="732"/>
                            </a:lnTo>
                            <a:lnTo>
                              <a:pt x="703" y="734"/>
                            </a:lnTo>
                            <a:lnTo>
                              <a:pt x="702" y="736"/>
                            </a:lnTo>
                            <a:lnTo>
                              <a:pt x="701" y="739"/>
                            </a:lnTo>
                            <a:lnTo>
                              <a:pt x="700" y="743"/>
                            </a:lnTo>
                            <a:lnTo>
                              <a:pt x="700" y="747"/>
                            </a:lnTo>
                            <a:lnTo>
                              <a:pt x="700" y="750"/>
                            </a:lnTo>
                            <a:lnTo>
                              <a:pt x="700" y="752"/>
                            </a:lnTo>
                            <a:lnTo>
                              <a:pt x="701" y="754"/>
                            </a:lnTo>
                            <a:lnTo>
                              <a:pt x="702" y="757"/>
                            </a:lnTo>
                            <a:lnTo>
                              <a:pt x="703" y="760"/>
                            </a:lnTo>
                            <a:lnTo>
                              <a:pt x="705" y="762"/>
                            </a:lnTo>
                            <a:lnTo>
                              <a:pt x="707" y="763"/>
                            </a:lnTo>
                            <a:lnTo>
                              <a:pt x="710" y="764"/>
                            </a:lnTo>
                            <a:lnTo>
                              <a:pt x="712" y="764"/>
                            </a:lnTo>
                            <a:lnTo>
                              <a:pt x="716" y="764"/>
                            </a:lnTo>
                            <a:lnTo>
                              <a:pt x="718" y="763"/>
                            </a:lnTo>
                            <a:lnTo>
                              <a:pt x="720" y="762"/>
                            </a:lnTo>
                            <a:lnTo>
                              <a:pt x="721" y="760"/>
                            </a:lnTo>
                            <a:lnTo>
                              <a:pt x="722" y="759"/>
                            </a:lnTo>
                            <a:lnTo>
                              <a:pt x="723" y="754"/>
                            </a:lnTo>
                            <a:lnTo>
                              <a:pt x="739" y="754"/>
                            </a:lnTo>
                            <a:lnTo>
                              <a:pt x="737" y="761"/>
                            </a:lnTo>
                            <a:lnTo>
                              <a:pt x="736" y="764"/>
                            </a:lnTo>
                            <a:lnTo>
                              <a:pt x="735" y="766"/>
                            </a:lnTo>
                            <a:lnTo>
                              <a:pt x="733" y="769"/>
                            </a:lnTo>
                            <a:lnTo>
                              <a:pt x="731" y="771"/>
                            </a:lnTo>
                            <a:lnTo>
                              <a:pt x="726" y="774"/>
                            </a:lnTo>
                            <a:lnTo>
                              <a:pt x="723" y="776"/>
                            </a:lnTo>
                            <a:lnTo>
                              <a:pt x="720" y="776"/>
                            </a:lnTo>
                            <a:lnTo>
                              <a:pt x="712" y="777"/>
                            </a:lnTo>
                            <a:close/>
                            <a:moveTo>
                              <a:pt x="780" y="717"/>
                            </a:moveTo>
                            <a:lnTo>
                              <a:pt x="780" y="729"/>
                            </a:lnTo>
                            <a:lnTo>
                              <a:pt x="769" y="729"/>
                            </a:lnTo>
                            <a:lnTo>
                              <a:pt x="769" y="758"/>
                            </a:lnTo>
                            <a:lnTo>
                              <a:pt x="770" y="761"/>
                            </a:lnTo>
                            <a:lnTo>
                              <a:pt x="771" y="762"/>
                            </a:lnTo>
                            <a:lnTo>
                              <a:pt x="773" y="763"/>
                            </a:lnTo>
                            <a:lnTo>
                              <a:pt x="775" y="764"/>
                            </a:lnTo>
                            <a:lnTo>
                              <a:pt x="777" y="763"/>
                            </a:lnTo>
                            <a:lnTo>
                              <a:pt x="779" y="763"/>
                            </a:lnTo>
                            <a:lnTo>
                              <a:pt x="782" y="775"/>
                            </a:lnTo>
                            <a:lnTo>
                              <a:pt x="778" y="776"/>
                            </a:lnTo>
                            <a:lnTo>
                              <a:pt x="773" y="777"/>
                            </a:lnTo>
                            <a:lnTo>
                              <a:pt x="768" y="777"/>
                            </a:lnTo>
                            <a:lnTo>
                              <a:pt x="765" y="776"/>
                            </a:lnTo>
                            <a:lnTo>
                              <a:pt x="761" y="775"/>
                            </a:lnTo>
                            <a:lnTo>
                              <a:pt x="758" y="773"/>
                            </a:lnTo>
                            <a:lnTo>
                              <a:pt x="757" y="772"/>
                            </a:lnTo>
                            <a:lnTo>
                              <a:pt x="756" y="771"/>
                            </a:lnTo>
                            <a:lnTo>
                              <a:pt x="754" y="768"/>
                            </a:lnTo>
                            <a:lnTo>
                              <a:pt x="753" y="764"/>
                            </a:lnTo>
                            <a:lnTo>
                              <a:pt x="753" y="760"/>
                            </a:lnTo>
                            <a:lnTo>
                              <a:pt x="753" y="729"/>
                            </a:lnTo>
                            <a:lnTo>
                              <a:pt x="745" y="729"/>
                            </a:lnTo>
                            <a:lnTo>
                              <a:pt x="745" y="717"/>
                            </a:lnTo>
                            <a:lnTo>
                              <a:pt x="753" y="717"/>
                            </a:lnTo>
                            <a:lnTo>
                              <a:pt x="753" y="703"/>
                            </a:lnTo>
                            <a:lnTo>
                              <a:pt x="769" y="703"/>
                            </a:lnTo>
                            <a:lnTo>
                              <a:pt x="769" y="717"/>
                            </a:lnTo>
                            <a:lnTo>
                              <a:pt x="780" y="717"/>
                            </a:lnTo>
                            <a:close/>
                            <a:moveTo>
                              <a:pt x="791" y="776"/>
                            </a:moveTo>
                            <a:lnTo>
                              <a:pt x="791" y="717"/>
                            </a:lnTo>
                            <a:lnTo>
                              <a:pt x="807" y="717"/>
                            </a:lnTo>
                            <a:lnTo>
                              <a:pt x="807" y="727"/>
                            </a:lnTo>
                            <a:lnTo>
                              <a:pt x="810" y="723"/>
                            </a:lnTo>
                            <a:lnTo>
                              <a:pt x="811" y="721"/>
                            </a:lnTo>
                            <a:lnTo>
                              <a:pt x="813" y="719"/>
                            </a:lnTo>
                            <a:lnTo>
                              <a:pt x="815" y="718"/>
                            </a:lnTo>
                            <a:lnTo>
                              <a:pt x="817" y="717"/>
                            </a:lnTo>
                            <a:lnTo>
                              <a:pt x="822" y="716"/>
                            </a:lnTo>
                            <a:lnTo>
                              <a:pt x="827" y="717"/>
                            </a:lnTo>
                            <a:lnTo>
                              <a:pt x="827" y="731"/>
                            </a:lnTo>
                            <a:lnTo>
                              <a:pt x="824" y="731"/>
                            </a:lnTo>
                            <a:lnTo>
                              <a:pt x="820" y="730"/>
                            </a:lnTo>
                            <a:lnTo>
                              <a:pt x="815" y="731"/>
                            </a:lnTo>
                            <a:lnTo>
                              <a:pt x="813" y="732"/>
                            </a:lnTo>
                            <a:lnTo>
                              <a:pt x="811" y="734"/>
                            </a:lnTo>
                            <a:lnTo>
                              <a:pt x="809" y="736"/>
                            </a:lnTo>
                            <a:lnTo>
                              <a:pt x="808" y="738"/>
                            </a:lnTo>
                            <a:lnTo>
                              <a:pt x="808" y="740"/>
                            </a:lnTo>
                            <a:lnTo>
                              <a:pt x="807" y="743"/>
                            </a:lnTo>
                            <a:lnTo>
                              <a:pt x="807" y="776"/>
                            </a:lnTo>
                            <a:lnTo>
                              <a:pt x="791" y="776"/>
                            </a:lnTo>
                            <a:close/>
                            <a:moveTo>
                              <a:pt x="843" y="709"/>
                            </a:moveTo>
                            <a:lnTo>
                              <a:pt x="840" y="709"/>
                            </a:lnTo>
                            <a:lnTo>
                              <a:pt x="837" y="707"/>
                            </a:lnTo>
                            <a:lnTo>
                              <a:pt x="835" y="704"/>
                            </a:lnTo>
                            <a:lnTo>
                              <a:pt x="835" y="703"/>
                            </a:lnTo>
                            <a:lnTo>
                              <a:pt x="834" y="701"/>
                            </a:lnTo>
                            <a:lnTo>
                              <a:pt x="835" y="700"/>
                            </a:lnTo>
                            <a:lnTo>
                              <a:pt x="835" y="698"/>
                            </a:lnTo>
                            <a:lnTo>
                              <a:pt x="837" y="695"/>
                            </a:lnTo>
                            <a:lnTo>
                              <a:pt x="838" y="694"/>
                            </a:lnTo>
                            <a:lnTo>
                              <a:pt x="840" y="694"/>
                            </a:lnTo>
                            <a:lnTo>
                              <a:pt x="842" y="693"/>
                            </a:lnTo>
                            <a:lnTo>
                              <a:pt x="843" y="693"/>
                            </a:lnTo>
                            <a:lnTo>
                              <a:pt x="847" y="694"/>
                            </a:lnTo>
                            <a:lnTo>
                              <a:pt x="850" y="695"/>
                            </a:lnTo>
                            <a:lnTo>
                              <a:pt x="852" y="698"/>
                            </a:lnTo>
                            <a:lnTo>
                              <a:pt x="852" y="700"/>
                            </a:lnTo>
                            <a:lnTo>
                              <a:pt x="852" y="701"/>
                            </a:lnTo>
                            <a:lnTo>
                              <a:pt x="852" y="703"/>
                            </a:lnTo>
                            <a:lnTo>
                              <a:pt x="852" y="704"/>
                            </a:lnTo>
                            <a:lnTo>
                              <a:pt x="850" y="707"/>
                            </a:lnTo>
                            <a:lnTo>
                              <a:pt x="848" y="708"/>
                            </a:lnTo>
                            <a:lnTo>
                              <a:pt x="847" y="709"/>
                            </a:lnTo>
                            <a:lnTo>
                              <a:pt x="845" y="709"/>
                            </a:lnTo>
                            <a:lnTo>
                              <a:pt x="843" y="709"/>
                            </a:lnTo>
                            <a:close/>
                            <a:moveTo>
                              <a:pt x="835" y="717"/>
                            </a:moveTo>
                            <a:lnTo>
                              <a:pt x="851" y="717"/>
                            </a:lnTo>
                            <a:lnTo>
                              <a:pt x="851" y="776"/>
                            </a:lnTo>
                            <a:lnTo>
                              <a:pt x="835" y="776"/>
                            </a:lnTo>
                            <a:lnTo>
                              <a:pt x="835" y="717"/>
                            </a:lnTo>
                            <a:close/>
                            <a:moveTo>
                              <a:pt x="891" y="777"/>
                            </a:moveTo>
                            <a:lnTo>
                              <a:pt x="887" y="777"/>
                            </a:lnTo>
                            <a:lnTo>
                              <a:pt x="883" y="776"/>
                            </a:lnTo>
                            <a:lnTo>
                              <a:pt x="879" y="775"/>
                            </a:lnTo>
                            <a:lnTo>
                              <a:pt x="876" y="773"/>
                            </a:lnTo>
                            <a:lnTo>
                              <a:pt x="873" y="771"/>
                            </a:lnTo>
                            <a:lnTo>
                              <a:pt x="870" y="769"/>
                            </a:lnTo>
                            <a:lnTo>
                              <a:pt x="868" y="766"/>
                            </a:lnTo>
                            <a:lnTo>
                              <a:pt x="866" y="763"/>
                            </a:lnTo>
                            <a:lnTo>
                              <a:pt x="864" y="759"/>
                            </a:lnTo>
                            <a:lnTo>
                              <a:pt x="863" y="755"/>
                            </a:lnTo>
                            <a:lnTo>
                              <a:pt x="863" y="751"/>
                            </a:lnTo>
                            <a:lnTo>
                              <a:pt x="862" y="747"/>
                            </a:lnTo>
                            <a:lnTo>
                              <a:pt x="863" y="742"/>
                            </a:lnTo>
                            <a:lnTo>
                              <a:pt x="863" y="738"/>
                            </a:lnTo>
                            <a:lnTo>
                              <a:pt x="864" y="734"/>
                            </a:lnTo>
                            <a:lnTo>
                              <a:pt x="866" y="731"/>
                            </a:lnTo>
                            <a:lnTo>
                              <a:pt x="868" y="728"/>
                            </a:lnTo>
                            <a:lnTo>
                              <a:pt x="870" y="725"/>
                            </a:lnTo>
                            <a:lnTo>
                              <a:pt x="873" y="722"/>
                            </a:lnTo>
                            <a:lnTo>
                              <a:pt x="876" y="720"/>
                            </a:lnTo>
                            <a:lnTo>
                              <a:pt x="879" y="718"/>
                            </a:lnTo>
                            <a:lnTo>
                              <a:pt x="883" y="717"/>
                            </a:lnTo>
                            <a:lnTo>
                              <a:pt x="887" y="717"/>
                            </a:lnTo>
                            <a:lnTo>
                              <a:pt x="891" y="716"/>
                            </a:lnTo>
                            <a:lnTo>
                              <a:pt x="898" y="717"/>
                            </a:lnTo>
                            <a:lnTo>
                              <a:pt x="905" y="719"/>
                            </a:lnTo>
                            <a:lnTo>
                              <a:pt x="910" y="722"/>
                            </a:lnTo>
                            <a:lnTo>
                              <a:pt x="912" y="725"/>
                            </a:lnTo>
                            <a:lnTo>
                              <a:pt x="914" y="727"/>
                            </a:lnTo>
                            <a:lnTo>
                              <a:pt x="915" y="730"/>
                            </a:lnTo>
                            <a:lnTo>
                              <a:pt x="917" y="732"/>
                            </a:lnTo>
                            <a:lnTo>
                              <a:pt x="917" y="736"/>
                            </a:lnTo>
                            <a:lnTo>
                              <a:pt x="918" y="739"/>
                            </a:lnTo>
                            <a:lnTo>
                              <a:pt x="902" y="739"/>
                            </a:lnTo>
                            <a:lnTo>
                              <a:pt x="902" y="737"/>
                            </a:lnTo>
                            <a:lnTo>
                              <a:pt x="901" y="735"/>
                            </a:lnTo>
                            <a:lnTo>
                              <a:pt x="900" y="733"/>
                            </a:lnTo>
                            <a:lnTo>
                              <a:pt x="899" y="732"/>
                            </a:lnTo>
                            <a:lnTo>
                              <a:pt x="897" y="731"/>
                            </a:lnTo>
                            <a:lnTo>
                              <a:pt x="896" y="730"/>
                            </a:lnTo>
                            <a:lnTo>
                              <a:pt x="892" y="729"/>
                            </a:lnTo>
                            <a:lnTo>
                              <a:pt x="889" y="729"/>
                            </a:lnTo>
                            <a:lnTo>
                              <a:pt x="886" y="730"/>
                            </a:lnTo>
                            <a:lnTo>
                              <a:pt x="884" y="732"/>
                            </a:lnTo>
                            <a:lnTo>
                              <a:pt x="882" y="734"/>
                            </a:lnTo>
                            <a:lnTo>
                              <a:pt x="881" y="736"/>
                            </a:lnTo>
                            <a:lnTo>
                              <a:pt x="880" y="739"/>
                            </a:lnTo>
                            <a:lnTo>
                              <a:pt x="879" y="743"/>
                            </a:lnTo>
                            <a:lnTo>
                              <a:pt x="879" y="747"/>
                            </a:lnTo>
                            <a:lnTo>
                              <a:pt x="879" y="750"/>
                            </a:lnTo>
                            <a:lnTo>
                              <a:pt x="879" y="752"/>
                            </a:lnTo>
                            <a:lnTo>
                              <a:pt x="880" y="754"/>
                            </a:lnTo>
                            <a:lnTo>
                              <a:pt x="881" y="757"/>
                            </a:lnTo>
                            <a:lnTo>
                              <a:pt x="882" y="760"/>
                            </a:lnTo>
                            <a:lnTo>
                              <a:pt x="884" y="762"/>
                            </a:lnTo>
                            <a:lnTo>
                              <a:pt x="886" y="763"/>
                            </a:lnTo>
                            <a:lnTo>
                              <a:pt x="889" y="764"/>
                            </a:lnTo>
                            <a:lnTo>
                              <a:pt x="892" y="764"/>
                            </a:lnTo>
                            <a:lnTo>
                              <a:pt x="895" y="764"/>
                            </a:lnTo>
                            <a:lnTo>
                              <a:pt x="897" y="763"/>
                            </a:lnTo>
                            <a:lnTo>
                              <a:pt x="899" y="762"/>
                            </a:lnTo>
                            <a:lnTo>
                              <a:pt x="900" y="760"/>
                            </a:lnTo>
                            <a:lnTo>
                              <a:pt x="901" y="759"/>
                            </a:lnTo>
                            <a:lnTo>
                              <a:pt x="902" y="754"/>
                            </a:lnTo>
                            <a:lnTo>
                              <a:pt x="918" y="754"/>
                            </a:lnTo>
                            <a:lnTo>
                              <a:pt x="917" y="761"/>
                            </a:lnTo>
                            <a:lnTo>
                              <a:pt x="915" y="764"/>
                            </a:lnTo>
                            <a:lnTo>
                              <a:pt x="914" y="766"/>
                            </a:lnTo>
                            <a:lnTo>
                              <a:pt x="912" y="769"/>
                            </a:lnTo>
                            <a:lnTo>
                              <a:pt x="910" y="771"/>
                            </a:lnTo>
                            <a:lnTo>
                              <a:pt x="905" y="774"/>
                            </a:lnTo>
                            <a:lnTo>
                              <a:pt x="902" y="776"/>
                            </a:lnTo>
                            <a:lnTo>
                              <a:pt x="899" y="776"/>
                            </a:lnTo>
                            <a:lnTo>
                              <a:pt x="891" y="777"/>
                            </a:lnTo>
                            <a:close/>
                            <a:moveTo>
                              <a:pt x="945" y="777"/>
                            </a:moveTo>
                            <a:lnTo>
                              <a:pt x="941" y="777"/>
                            </a:lnTo>
                            <a:lnTo>
                              <a:pt x="937" y="776"/>
                            </a:lnTo>
                            <a:lnTo>
                              <a:pt x="936" y="775"/>
                            </a:lnTo>
                            <a:lnTo>
                              <a:pt x="934" y="775"/>
                            </a:lnTo>
                            <a:lnTo>
                              <a:pt x="931" y="773"/>
                            </a:lnTo>
                            <a:lnTo>
                              <a:pt x="929" y="770"/>
                            </a:lnTo>
                            <a:lnTo>
                              <a:pt x="927" y="767"/>
                            </a:lnTo>
                            <a:lnTo>
                              <a:pt x="926" y="764"/>
                            </a:lnTo>
                            <a:lnTo>
                              <a:pt x="926" y="760"/>
                            </a:lnTo>
                            <a:lnTo>
                              <a:pt x="926" y="756"/>
                            </a:lnTo>
                            <a:lnTo>
                              <a:pt x="926" y="754"/>
                            </a:lnTo>
                            <a:lnTo>
                              <a:pt x="927" y="751"/>
                            </a:lnTo>
                            <a:lnTo>
                              <a:pt x="929" y="749"/>
                            </a:lnTo>
                            <a:lnTo>
                              <a:pt x="932" y="746"/>
                            </a:lnTo>
                            <a:lnTo>
                              <a:pt x="934" y="745"/>
                            </a:lnTo>
                            <a:lnTo>
                              <a:pt x="937" y="744"/>
                            </a:lnTo>
                            <a:lnTo>
                              <a:pt x="942" y="742"/>
                            </a:lnTo>
                            <a:lnTo>
                              <a:pt x="948" y="741"/>
                            </a:lnTo>
                            <a:lnTo>
                              <a:pt x="959" y="740"/>
                            </a:lnTo>
                            <a:lnTo>
                              <a:pt x="961" y="738"/>
                            </a:lnTo>
                            <a:lnTo>
                              <a:pt x="962" y="737"/>
                            </a:lnTo>
                            <a:lnTo>
                              <a:pt x="962" y="736"/>
                            </a:lnTo>
                            <a:lnTo>
                              <a:pt x="961" y="733"/>
                            </a:lnTo>
                            <a:lnTo>
                              <a:pt x="960" y="730"/>
                            </a:lnTo>
                            <a:lnTo>
                              <a:pt x="958" y="729"/>
                            </a:lnTo>
                            <a:lnTo>
                              <a:pt x="957" y="729"/>
                            </a:lnTo>
                            <a:lnTo>
                              <a:pt x="953" y="728"/>
                            </a:lnTo>
                            <a:lnTo>
                              <a:pt x="949" y="729"/>
                            </a:lnTo>
                            <a:lnTo>
                              <a:pt x="948" y="729"/>
                            </a:lnTo>
                            <a:lnTo>
                              <a:pt x="946" y="730"/>
                            </a:lnTo>
                            <a:lnTo>
                              <a:pt x="944" y="732"/>
                            </a:lnTo>
                            <a:lnTo>
                              <a:pt x="943" y="735"/>
                            </a:lnTo>
                            <a:lnTo>
                              <a:pt x="928" y="734"/>
                            </a:lnTo>
                            <a:lnTo>
                              <a:pt x="929" y="730"/>
                            </a:lnTo>
                            <a:lnTo>
                              <a:pt x="931" y="727"/>
                            </a:lnTo>
                            <a:lnTo>
                              <a:pt x="933" y="724"/>
                            </a:lnTo>
                            <a:lnTo>
                              <a:pt x="936" y="721"/>
                            </a:lnTo>
                            <a:lnTo>
                              <a:pt x="940" y="719"/>
                            </a:lnTo>
                            <a:lnTo>
                              <a:pt x="944" y="717"/>
                            </a:lnTo>
                            <a:lnTo>
                              <a:pt x="948" y="717"/>
                            </a:lnTo>
                            <a:lnTo>
                              <a:pt x="953" y="716"/>
                            </a:lnTo>
                            <a:lnTo>
                              <a:pt x="960" y="717"/>
                            </a:lnTo>
                            <a:lnTo>
                              <a:pt x="966" y="718"/>
                            </a:lnTo>
                            <a:lnTo>
                              <a:pt x="968" y="720"/>
                            </a:lnTo>
                            <a:lnTo>
                              <a:pt x="971" y="721"/>
                            </a:lnTo>
                            <a:lnTo>
                              <a:pt x="973" y="723"/>
                            </a:lnTo>
                            <a:lnTo>
                              <a:pt x="975" y="725"/>
                            </a:lnTo>
                            <a:lnTo>
                              <a:pt x="976" y="727"/>
                            </a:lnTo>
                            <a:lnTo>
                              <a:pt x="977" y="730"/>
                            </a:lnTo>
                            <a:lnTo>
                              <a:pt x="978" y="733"/>
                            </a:lnTo>
                            <a:lnTo>
                              <a:pt x="978" y="736"/>
                            </a:lnTo>
                            <a:lnTo>
                              <a:pt x="978" y="776"/>
                            </a:lnTo>
                            <a:lnTo>
                              <a:pt x="963" y="776"/>
                            </a:lnTo>
                            <a:lnTo>
                              <a:pt x="963" y="768"/>
                            </a:lnTo>
                            <a:lnTo>
                              <a:pt x="960" y="772"/>
                            </a:lnTo>
                            <a:lnTo>
                              <a:pt x="956" y="774"/>
                            </a:lnTo>
                            <a:lnTo>
                              <a:pt x="951" y="776"/>
                            </a:lnTo>
                            <a:lnTo>
                              <a:pt x="948" y="777"/>
                            </a:lnTo>
                            <a:lnTo>
                              <a:pt x="945" y="777"/>
                            </a:lnTo>
                            <a:close/>
                            <a:moveTo>
                              <a:pt x="950" y="766"/>
                            </a:moveTo>
                            <a:lnTo>
                              <a:pt x="955" y="765"/>
                            </a:lnTo>
                            <a:lnTo>
                              <a:pt x="957" y="764"/>
                            </a:lnTo>
                            <a:lnTo>
                              <a:pt x="959" y="763"/>
                            </a:lnTo>
                            <a:lnTo>
                              <a:pt x="960" y="761"/>
                            </a:lnTo>
                            <a:lnTo>
                              <a:pt x="961" y="759"/>
                            </a:lnTo>
                            <a:lnTo>
                              <a:pt x="962" y="757"/>
                            </a:lnTo>
                            <a:lnTo>
                              <a:pt x="962" y="755"/>
                            </a:lnTo>
                            <a:lnTo>
                              <a:pt x="962" y="749"/>
                            </a:lnTo>
                            <a:lnTo>
                              <a:pt x="959" y="750"/>
                            </a:lnTo>
                            <a:lnTo>
                              <a:pt x="955" y="751"/>
                            </a:lnTo>
                            <a:lnTo>
                              <a:pt x="951" y="751"/>
                            </a:lnTo>
                            <a:lnTo>
                              <a:pt x="947" y="752"/>
                            </a:lnTo>
                            <a:lnTo>
                              <a:pt x="944" y="754"/>
                            </a:lnTo>
                            <a:lnTo>
                              <a:pt x="943" y="755"/>
                            </a:lnTo>
                            <a:lnTo>
                              <a:pt x="942" y="756"/>
                            </a:lnTo>
                            <a:lnTo>
                              <a:pt x="941" y="757"/>
                            </a:lnTo>
                            <a:lnTo>
                              <a:pt x="941" y="759"/>
                            </a:lnTo>
                            <a:lnTo>
                              <a:pt x="942" y="762"/>
                            </a:lnTo>
                            <a:lnTo>
                              <a:pt x="944" y="764"/>
                            </a:lnTo>
                            <a:lnTo>
                              <a:pt x="946" y="765"/>
                            </a:lnTo>
                            <a:lnTo>
                              <a:pt x="950" y="766"/>
                            </a:lnTo>
                            <a:close/>
                            <a:moveTo>
                              <a:pt x="1008" y="776"/>
                            </a:moveTo>
                            <a:lnTo>
                              <a:pt x="992" y="776"/>
                            </a:lnTo>
                            <a:lnTo>
                              <a:pt x="992" y="697"/>
                            </a:lnTo>
                            <a:lnTo>
                              <a:pt x="1008" y="697"/>
                            </a:lnTo>
                            <a:lnTo>
                              <a:pt x="1008" y="776"/>
                            </a:lnTo>
                            <a:close/>
                            <a:moveTo>
                              <a:pt x="0" y="892"/>
                            </a:moveTo>
                            <a:lnTo>
                              <a:pt x="0" y="813"/>
                            </a:lnTo>
                            <a:lnTo>
                              <a:pt x="53" y="813"/>
                            </a:lnTo>
                            <a:lnTo>
                              <a:pt x="53" y="827"/>
                            </a:lnTo>
                            <a:lnTo>
                              <a:pt x="17" y="827"/>
                            </a:lnTo>
                            <a:lnTo>
                              <a:pt x="17" y="846"/>
                            </a:lnTo>
                            <a:lnTo>
                              <a:pt x="50" y="846"/>
                            </a:lnTo>
                            <a:lnTo>
                              <a:pt x="50" y="859"/>
                            </a:lnTo>
                            <a:lnTo>
                              <a:pt x="17" y="859"/>
                            </a:lnTo>
                            <a:lnTo>
                              <a:pt x="17" y="878"/>
                            </a:lnTo>
                            <a:lnTo>
                              <a:pt x="53" y="878"/>
                            </a:lnTo>
                            <a:lnTo>
                              <a:pt x="53" y="892"/>
                            </a:lnTo>
                            <a:lnTo>
                              <a:pt x="0" y="892"/>
                            </a:lnTo>
                            <a:close/>
                            <a:moveTo>
                              <a:pt x="83" y="858"/>
                            </a:moveTo>
                            <a:lnTo>
                              <a:pt x="83" y="892"/>
                            </a:lnTo>
                            <a:lnTo>
                              <a:pt x="66" y="892"/>
                            </a:lnTo>
                            <a:lnTo>
                              <a:pt x="66" y="833"/>
                            </a:lnTo>
                            <a:lnTo>
                              <a:pt x="82" y="833"/>
                            </a:lnTo>
                            <a:lnTo>
                              <a:pt x="82" y="843"/>
                            </a:lnTo>
                            <a:lnTo>
                              <a:pt x="83" y="841"/>
                            </a:lnTo>
                            <a:lnTo>
                              <a:pt x="85" y="839"/>
                            </a:lnTo>
                            <a:lnTo>
                              <a:pt x="89" y="835"/>
                            </a:lnTo>
                            <a:lnTo>
                              <a:pt x="92" y="834"/>
                            </a:lnTo>
                            <a:lnTo>
                              <a:pt x="94" y="833"/>
                            </a:lnTo>
                            <a:lnTo>
                              <a:pt x="97" y="832"/>
                            </a:lnTo>
                            <a:lnTo>
                              <a:pt x="100" y="832"/>
                            </a:lnTo>
                            <a:lnTo>
                              <a:pt x="105" y="832"/>
                            </a:lnTo>
                            <a:lnTo>
                              <a:pt x="109" y="834"/>
                            </a:lnTo>
                            <a:lnTo>
                              <a:pt x="112" y="835"/>
                            </a:lnTo>
                            <a:lnTo>
                              <a:pt x="115" y="838"/>
                            </a:lnTo>
                            <a:lnTo>
                              <a:pt x="117" y="841"/>
                            </a:lnTo>
                            <a:lnTo>
                              <a:pt x="119" y="845"/>
                            </a:lnTo>
                            <a:lnTo>
                              <a:pt x="120" y="849"/>
                            </a:lnTo>
                            <a:lnTo>
                              <a:pt x="121" y="854"/>
                            </a:lnTo>
                            <a:lnTo>
                              <a:pt x="121" y="892"/>
                            </a:lnTo>
                            <a:lnTo>
                              <a:pt x="104" y="892"/>
                            </a:lnTo>
                            <a:lnTo>
                              <a:pt x="104" y="857"/>
                            </a:lnTo>
                            <a:lnTo>
                              <a:pt x="104" y="855"/>
                            </a:lnTo>
                            <a:lnTo>
                              <a:pt x="104" y="852"/>
                            </a:lnTo>
                            <a:lnTo>
                              <a:pt x="102" y="849"/>
                            </a:lnTo>
                            <a:lnTo>
                              <a:pt x="100" y="847"/>
                            </a:lnTo>
                            <a:lnTo>
                              <a:pt x="98" y="846"/>
                            </a:lnTo>
                            <a:lnTo>
                              <a:pt x="96" y="846"/>
                            </a:lnTo>
                            <a:lnTo>
                              <a:pt x="94" y="846"/>
                            </a:lnTo>
                            <a:lnTo>
                              <a:pt x="91" y="846"/>
                            </a:lnTo>
                            <a:lnTo>
                              <a:pt x="89" y="846"/>
                            </a:lnTo>
                            <a:lnTo>
                              <a:pt x="87" y="847"/>
                            </a:lnTo>
                            <a:lnTo>
                              <a:pt x="86" y="849"/>
                            </a:lnTo>
                            <a:lnTo>
                              <a:pt x="84" y="851"/>
                            </a:lnTo>
                            <a:lnTo>
                              <a:pt x="83" y="853"/>
                            </a:lnTo>
                            <a:lnTo>
                              <a:pt x="83" y="855"/>
                            </a:lnTo>
                            <a:lnTo>
                              <a:pt x="83" y="858"/>
                            </a:lnTo>
                            <a:close/>
                            <a:moveTo>
                              <a:pt x="160" y="915"/>
                            </a:moveTo>
                            <a:lnTo>
                              <a:pt x="155" y="915"/>
                            </a:lnTo>
                            <a:lnTo>
                              <a:pt x="150" y="914"/>
                            </a:lnTo>
                            <a:lnTo>
                              <a:pt x="145" y="912"/>
                            </a:lnTo>
                            <a:lnTo>
                              <a:pt x="142" y="910"/>
                            </a:lnTo>
                            <a:lnTo>
                              <a:pt x="139" y="908"/>
                            </a:lnTo>
                            <a:lnTo>
                              <a:pt x="136" y="905"/>
                            </a:lnTo>
                            <a:lnTo>
                              <a:pt x="134" y="902"/>
                            </a:lnTo>
                            <a:lnTo>
                              <a:pt x="133" y="899"/>
                            </a:lnTo>
                            <a:lnTo>
                              <a:pt x="149" y="897"/>
                            </a:lnTo>
                            <a:lnTo>
                              <a:pt x="149" y="898"/>
                            </a:lnTo>
                            <a:lnTo>
                              <a:pt x="150" y="899"/>
                            </a:lnTo>
                            <a:lnTo>
                              <a:pt x="152" y="901"/>
                            </a:lnTo>
                            <a:lnTo>
                              <a:pt x="154" y="902"/>
                            </a:lnTo>
                            <a:lnTo>
                              <a:pt x="156" y="903"/>
                            </a:lnTo>
                            <a:lnTo>
                              <a:pt x="161" y="903"/>
                            </a:lnTo>
                            <a:lnTo>
                              <a:pt x="163" y="903"/>
                            </a:lnTo>
                            <a:lnTo>
                              <a:pt x="166" y="903"/>
                            </a:lnTo>
                            <a:lnTo>
                              <a:pt x="168" y="902"/>
                            </a:lnTo>
                            <a:lnTo>
                              <a:pt x="170" y="901"/>
                            </a:lnTo>
                            <a:lnTo>
                              <a:pt x="171" y="899"/>
                            </a:lnTo>
                            <a:lnTo>
                              <a:pt x="172" y="897"/>
                            </a:lnTo>
                            <a:lnTo>
                              <a:pt x="173" y="895"/>
                            </a:lnTo>
                            <a:lnTo>
                              <a:pt x="173" y="892"/>
                            </a:lnTo>
                            <a:lnTo>
                              <a:pt x="173" y="881"/>
                            </a:lnTo>
                            <a:lnTo>
                              <a:pt x="170" y="885"/>
                            </a:lnTo>
                            <a:lnTo>
                              <a:pt x="167" y="888"/>
                            </a:lnTo>
                            <a:lnTo>
                              <a:pt x="164" y="889"/>
                            </a:lnTo>
                            <a:lnTo>
                              <a:pt x="162" y="890"/>
                            </a:lnTo>
                            <a:lnTo>
                              <a:pt x="159" y="891"/>
                            </a:lnTo>
                            <a:lnTo>
                              <a:pt x="156" y="891"/>
                            </a:lnTo>
                            <a:lnTo>
                              <a:pt x="149" y="890"/>
                            </a:lnTo>
                            <a:lnTo>
                              <a:pt x="146" y="889"/>
                            </a:lnTo>
                            <a:lnTo>
                              <a:pt x="143" y="888"/>
                            </a:lnTo>
                            <a:lnTo>
                              <a:pt x="141" y="886"/>
                            </a:lnTo>
                            <a:lnTo>
                              <a:pt x="139" y="884"/>
                            </a:lnTo>
                            <a:lnTo>
                              <a:pt x="137" y="881"/>
                            </a:lnTo>
                            <a:lnTo>
                              <a:pt x="135" y="878"/>
                            </a:lnTo>
                            <a:lnTo>
                              <a:pt x="133" y="875"/>
                            </a:lnTo>
                            <a:lnTo>
                              <a:pt x="132" y="871"/>
                            </a:lnTo>
                            <a:lnTo>
                              <a:pt x="132" y="867"/>
                            </a:lnTo>
                            <a:lnTo>
                              <a:pt x="132" y="862"/>
                            </a:lnTo>
                            <a:lnTo>
                              <a:pt x="132" y="857"/>
                            </a:lnTo>
                            <a:lnTo>
                              <a:pt x="132" y="853"/>
                            </a:lnTo>
                            <a:lnTo>
                              <a:pt x="133" y="849"/>
                            </a:lnTo>
                            <a:lnTo>
                              <a:pt x="135" y="846"/>
                            </a:lnTo>
                            <a:lnTo>
                              <a:pt x="137" y="842"/>
                            </a:lnTo>
                            <a:lnTo>
                              <a:pt x="139" y="840"/>
                            </a:lnTo>
                            <a:lnTo>
                              <a:pt x="141" y="837"/>
                            </a:lnTo>
                            <a:lnTo>
                              <a:pt x="144" y="835"/>
                            </a:lnTo>
                            <a:lnTo>
                              <a:pt x="146" y="834"/>
                            </a:lnTo>
                            <a:lnTo>
                              <a:pt x="149" y="833"/>
                            </a:lnTo>
                            <a:lnTo>
                              <a:pt x="155" y="832"/>
                            </a:lnTo>
                            <a:lnTo>
                              <a:pt x="160" y="833"/>
                            </a:lnTo>
                            <a:lnTo>
                              <a:pt x="164" y="834"/>
                            </a:lnTo>
                            <a:lnTo>
                              <a:pt x="167" y="836"/>
                            </a:lnTo>
                            <a:lnTo>
                              <a:pt x="169" y="838"/>
                            </a:lnTo>
                            <a:lnTo>
                              <a:pt x="172" y="843"/>
                            </a:lnTo>
                            <a:lnTo>
                              <a:pt x="173" y="833"/>
                            </a:lnTo>
                            <a:lnTo>
                              <a:pt x="189" y="833"/>
                            </a:lnTo>
                            <a:lnTo>
                              <a:pt x="189" y="892"/>
                            </a:lnTo>
                            <a:lnTo>
                              <a:pt x="189" y="896"/>
                            </a:lnTo>
                            <a:lnTo>
                              <a:pt x="188" y="899"/>
                            </a:lnTo>
                            <a:lnTo>
                              <a:pt x="187" y="902"/>
                            </a:lnTo>
                            <a:lnTo>
                              <a:pt x="185" y="905"/>
                            </a:lnTo>
                            <a:lnTo>
                              <a:pt x="183" y="907"/>
                            </a:lnTo>
                            <a:lnTo>
                              <a:pt x="181" y="909"/>
                            </a:lnTo>
                            <a:lnTo>
                              <a:pt x="175" y="913"/>
                            </a:lnTo>
                            <a:lnTo>
                              <a:pt x="168" y="914"/>
                            </a:lnTo>
                            <a:lnTo>
                              <a:pt x="160" y="915"/>
                            </a:lnTo>
                            <a:close/>
                            <a:moveTo>
                              <a:pt x="161" y="879"/>
                            </a:moveTo>
                            <a:lnTo>
                              <a:pt x="163" y="878"/>
                            </a:lnTo>
                            <a:lnTo>
                              <a:pt x="166" y="878"/>
                            </a:lnTo>
                            <a:lnTo>
                              <a:pt x="168" y="876"/>
                            </a:lnTo>
                            <a:lnTo>
                              <a:pt x="170" y="874"/>
                            </a:lnTo>
                            <a:lnTo>
                              <a:pt x="171" y="872"/>
                            </a:lnTo>
                            <a:lnTo>
                              <a:pt x="172" y="869"/>
                            </a:lnTo>
                            <a:lnTo>
                              <a:pt x="173" y="866"/>
                            </a:lnTo>
                            <a:lnTo>
                              <a:pt x="173" y="862"/>
                            </a:lnTo>
                            <a:lnTo>
                              <a:pt x="173" y="858"/>
                            </a:lnTo>
                            <a:lnTo>
                              <a:pt x="172" y="855"/>
                            </a:lnTo>
                            <a:lnTo>
                              <a:pt x="171" y="852"/>
                            </a:lnTo>
                            <a:lnTo>
                              <a:pt x="170" y="850"/>
                            </a:lnTo>
                            <a:lnTo>
                              <a:pt x="168" y="848"/>
                            </a:lnTo>
                            <a:lnTo>
                              <a:pt x="166" y="846"/>
                            </a:lnTo>
                            <a:lnTo>
                              <a:pt x="163" y="845"/>
                            </a:lnTo>
                            <a:lnTo>
                              <a:pt x="161" y="845"/>
                            </a:lnTo>
                            <a:lnTo>
                              <a:pt x="158" y="845"/>
                            </a:lnTo>
                            <a:lnTo>
                              <a:pt x="155" y="846"/>
                            </a:lnTo>
                            <a:lnTo>
                              <a:pt x="153" y="848"/>
                            </a:lnTo>
                            <a:lnTo>
                              <a:pt x="151" y="850"/>
                            </a:lnTo>
                            <a:lnTo>
                              <a:pt x="150" y="852"/>
                            </a:lnTo>
                            <a:lnTo>
                              <a:pt x="149" y="855"/>
                            </a:lnTo>
                            <a:lnTo>
                              <a:pt x="148" y="859"/>
                            </a:lnTo>
                            <a:lnTo>
                              <a:pt x="148" y="862"/>
                            </a:lnTo>
                            <a:lnTo>
                              <a:pt x="148" y="866"/>
                            </a:lnTo>
                            <a:lnTo>
                              <a:pt x="149" y="869"/>
                            </a:lnTo>
                            <a:lnTo>
                              <a:pt x="150" y="872"/>
                            </a:lnTo>
                            <a:lnTo>
                              <a:pt x="151" y="874"/>
                            </a:lnTo>
                            <a:lnTo>
                              <a:pt x="153" y="876"/>
                            </a:lnTo>
                            <a:lnTo>
                              <a:pt x="155" y="878"/>
                            </a:lnTo>
                            <a:lnTo>
                              <a:pt x="158" y="878"/>
                            </a:lnTo>
                            <a:lnTo>
                              <a:pt x="161" y="879"/>
                            </a:lnTo>
                            <a:close/>
                            <a:moveTo>
                              <a:pt x="211" y="825"/>
                            </a:moveTo>
                            <a:lnTo>
                              <a:pt x="208" y="825"/>
                            </a:lnTo>
                            <a:lnTo>
                              <a:pt x="205" y="823"/>
                            </a:lnTo>
                            <a:lnTo>
                              <a:pt x="203" y="820"/>
                            </a:lnTo>
                            <a:lnTo>
                              <a:pt x="202" y="819"/>
                            </a:lnTo>
                            <a:lnTo>
                              <a:pt x="202" y="817"/>
                            </a:lnTo>
                            <a:lnTo>
                              <a:pt x="202" y="815"/>
                            </a:lnTo>
                            <a:lnTo>
                              <a:pt x="203" y="814"/>
                            </a:lnTo>
                            <a:lnTo>
                              <a:pt x="205" y="811"/>
                            </a:lnTo>
                            <a:lnTo>
                              <a:pt x="206" y="810"/>
                            </a:lnTo>
                            <a:lnTo>
                              <a:pt x="208" y="809"/>
                            </a:lnTo>
                            <a:lnTo>
                              <a:pt x="209" y="809"/>
                            </a:lnTo>
                            <a:lnTo>
                              <a:pt x="211" y="809"/>
                            </a:lnTo>
                            <a:lnTo>
                              <a:pt x="214" y="809"/>
                            </a:lnTo>
                            <a:lnTo>
                              <a:pt x="217" y="811"/>
                            </a:lnTo>
                            <a:lnTo>
                              <a:pt x="219" y="814"/>
                            </a:lnTo>
                            <a:lnTo>
                              <a:pt x="220" y="815"/>
                            </a:lnTo>
                            <a:lnTo>
                              <a:pt x="220" y="817"/>
                            </a:lnTo>
                            <a:lnTo>
                              <a:pt x="220" y="819"/>
                            </a:lnTo>
                            <a:lnTo>
                              <a:pt x="219" y="820"/>
                            </a:lnTo>
                            <a:lnTo>
                              <a:pt x="217" y="823"/>
                            </a:lnTo>
                            <a:lnTo>
                              <a:pt x="216" y="824"/>
                            </a:lnTo>
                            <a:lnTo>
                              <a:pt x="214" y="825"/>
                            </a:lnTo>
                            <a:lnTo>
                              <a:pt x="213" y="825"/>
                            </a:lnTo>
                            <a:lnTo>
                              <a:pt x="211" y="825"/>
                            </a:lnTo>
                            <a:close/>
                            <a:moveTo>
                              <a:pt x="203" y="833"/>
                            </a:moveTo>
                            <a:lnTo>
                              <a:pt x="219" y="833"/>
                            </a:lnTo>
                            <a:lnTo>
                              <a:pt x="219" y="892"/>
                            </a:lnTo>
                            <a:lnTo>
                              <a:pt x="203" y="892"/>
                            </a:lnTo>
                            <a:lnTo>
                              <a:pt x="203" y="833"/>
                            </a:lnTo>
                            <a:close/>
                            <a:moveTo>
                              <a:pt x="249" y="858"/>
                            </a:moveTo>
                            <a:lnTo>
                              <a:pt x="249" y="892"/>
                            </a:lnTo>
                            <a:lnTo>
                              <a:pt x="233" y="892"/>
                            </a:lnTo>
                            <a:lnTo>
                              <a:pt x="233" y="833"/>
                            </a:lnTo>
                            <a:lnTo>
                              <a:pt x="249" y="833"/>
                            </a:lnTo>
                            <a:lnTo>
                              <a:pt x="249" y="843"/>
                            </a:lnTo>
                            <a:lnTo>
                              <a:pt x="250" y="841"/>
                            </a:lnTo>
                            <a:lnTo>
                              <a:pt x="252" y="839"/>
                            </a:lnTo>
                            <a:lnTo>
                              <a:pt x="256" y="835"/>
                            </a:lnTo>
                            <a:lnTo>
                              <a:pt x="258" y="834"/>
                            </a:lnTo>
                            <a:lnTo>
                              <a:pt x="261" y="833"/>
                            </a:lnTo>
                            <a:lnTo>
                              <a:pt x="264" y="832"/>
                            </a:lnTo>
                            <a:lnTo>
                              <a:pt x="267" y="832"/>
                            </a:lnTo>
                            <a:lnTo>
                              <a:pt x="271" y="832"/>
                            </a:lnTo>
                            <a:lnTo>
                              <a:pt x="275" y="834"/>
                            </a:lnTo>
                            <a:lnTo>
                              <a:pt x="279" y="835"/>
                            </a:lnTo>
                            <a:lnTo>
                              <a:pt x="282" y="838"/>
                            </a:lnTo>
                            <a:lnTo>
                              <a:pt x="284" y="841"/>
                            </a:lnTo>
                            <a:lnTo>
                              <a:pt x="286" y="845"/>
                            </a:lnTo>
                            <a:lnTo>
                              <a:pt x="287" y="849"/>
                            </a:lnTo>
                            <a:lnTo>
                              <a:pt x="287" y="854"/>
                            </a:lnTo>
                            <a:lnTo>
                              <a:pt x="287" y="892"/>
                            </a:lnTo>
                            <a:lnTo>
                              <a:pt x="271" y="892"/>
                            </a:lnTo>
                            <a:lnTo>
                              <a:pt x="271" y="857"/>
                            </a:lnTo>
                            <a:lnTo>
                              <a:pt x="271" y="855"/>
                            </a:lnTo>
                            <a:lnTo>
                              <a:pt x="270" y="852"/>
                            </a:lnTo>
                            <a:lnTo>
                              <a:pt x="268" y="849"/>
                            </a:lnTo>
                            <a:lnTo>
                              <a:pt x="267" y="847"/>
                            </a:lnTo>
                            <a:lnTo>
                              <a:pt x="265" y="846"/>
                            </a:lnTo>
                            <a:lnTo>
                              <a:pt x="263" y="846"/>
                            </a:lnTo>
                            <a:lnTo>
                              <a:pt x="260" y="846"/>
                            </a:lnTo>
                            <a:lnTo>
                              <a:pt x="258" y="846"/>
                            </a:lnTo>
                            <a:lnTo>
                              <a:pt x="256" y="846"/>
                            </a:lnTo>
                            <a:lnTo>
                              <a:pt x="254" y="847"/>
                            </a:lnTo>
                            <a:lnTo>
                              <a:pt x="252" y="849"/>
                            </a:lnTo>
                            <a:lnTo>
                              <a:pt x="251" y="851"/>
                            </a:lnTo>
                            <a:lnTo>
                              <a:pt x="250" y="853"/>
                            </a:lnTo>
                            <a:lnTo>
                              <a:pt x="250" y="855"/>
                            </a:lnTo>
                            <a:lnTo>
                              <a:pt x="249" y="858"/>
                            </a:lnTo>
                            <a:close/>
                            <a:moveTo>
                              <a:pt x="327" y="893"/>
                            </a:moveTo>
                            <a:lnTo>
                              <a:pt x="323" y="893"/>
                            </a:lnTo>
                            <a:lnTo>
                              <a:pt x="319" y="892"/>
                            </a:lnTo>
                            <a:lnTo>
                              <a:pt x="315" y="891"/>
                            </a:lnTo>
                            <a:lnTo>
                              <a:pt x="312" y="889"/>
                            </a:lnTo>
                            <a:lnTo>
                              <a:pt x="308" y="887"/>
                            </a:lnTo>
                            <a:lnTo>
                              <a:pt x="306" y="885"/>
                            </a:lnTo>
                            <a:lnTo>
                              <a:pt x="303" y="882"/>
                            </a:lnTo>
                            <a:lnTo>
                              <a:pt x="301" y="879"/>
                            </a:lnTo>
                            <a:lnTo>
                              <a:pt x="300" y="875"/>
                            </a:lnTo>
                            <a:lnTo>
                              <a:pt x="299" y="871"/>
                            </a:lnTo>
                            <a:lnTo>
                              <a:pt x="298" y="867"/>
                            </a:lnTo>
                            <a:lnTo>
                              <a:pt x="298" y="863"/>
                            </a:lnTo>
                            <a:lnTo>
                              <a:pt x="298" y="858"/>
                            </a:lnTo>
                            <a:lnTo>
                              <a:pt x="299" y="854"/>
                            </a:lnTo>
                            <a:lnTo>
                              <a:pt x="300" y="850"/>
                            </a:lnTo>
                            <a:lnTo>
                              <a:pt x="301" y="847"/>
                            </a:lnTo>
                            <a:lnTo>
                              <a:pt x="303" y="843"/>
                            </a:lnTo>
                            <a:lnTo>
                              <a:pt x="306" y="841"/>
                            </a:lnTo>
                            <a:lnTo>
                              <a:pt x="308" y="838"/>
                            </a:lnTo>
                            <a:lnTo>
                              <a:pt x="311" y="836"/>
                            </a:lnTo>
                            <a:lnTo>
                              <a:pt x="315" y="834"/>
                            </a:lnTo>
                            <a:lnTo>
                              <a:pt x="318" y="833"/>
                            </a:lnTo>
                            <a:lnTo>
                              <a:pt x="322" y="832"/>
                            </a:lnTo>
                            <a:lnTo>
                              <a:pt x="327" y="832"/>
                            </a:lnTo>
                            <a:lnTo>
                              <a:pt x="334" y="833"/>
                            </a:lnTo>
                            <a:lnTo>
                              <a:pt x="337" y="834"/>
                            </a:lnTo>
                            <a:lnTo>
                              <a:pt x="341" y="835"/>
                            </a:lnTo>
                            <a:lnTo>
                              <a:pt x="344" y="837"/>
                            </a:lnTo>
                            <a:lnTo>
                              <a:pt x="346" y="840"/>
                            </a:lnTo>
                            <a:lnTo>
                              <a:pt x="349" y="842"/>
                            </a:lnTo>
                            <a:lnTo>
                              <a:pt x="351" y="845"/>
                            </a:lnTo>
                            <a:lnTo>
                              <a:pt x="352" y="849"/>
                            </a:lnTo>
                            <a:lnTo>
                              <a:pt x="353" y="853"/>
                            </a:lnTo>
                            <a:lnTo>
                              <a:pt x="354" y="857"/>
                            </a:lnTo>
                            <a:lnTo>
                              <a:pt x="354" y="862"/>
                            </a:lnTo>
                            <a:lnTo>
                              <a:pt x="354" y="867"/>
                            </a:lnTo>
                            <a:lnTo>
                              <a:pt x="314" y="867"/>
                            </a:lnTo>
                            <a:lnTo>
                              <a:pt x="314" y="870"/>
                            </a:lnTo>
                            <a:lnTo>
                              <a:pt x="315" y="872"/>
                            </a:lnTo>
                            <a:lnTo>
                              <a:pt x="316" y="875"/>
                            </a:lnTo>
                            <a:lnTo>
                              <a:pt x="318" y="877"/>
                            </a:lnTo>
                            <a:lnTo>
                              <a:pt x="320" y="879"/>
                            </a:lnTo>
                            <a:lnTo>
                              <a:pt x="322" y="880"/>
                            </a:lnTo>
                            <a:lnTo>
                              <a:pt x="325" y="881"/>
                            </a:lnTo>
                            <a:lnTo>
                              <a:pt x="327" y="881"/>
                            </a:lnTo>
                            <a:lnTo>
                              <a:pt x="331" y="880"/>
                            </a:lnTo>
                            <a:lnTo>
                              <a:pt x="335" y="879"/>
                            </a:lnTo>
                            <a:lnTo>
                              <a:pt x="336" y="878"/>
                            </a:lnTo>
                            <a:lnTo>
                              <a:pt x="337" y="877"/>
                            </a:lnTo>
                            <a:lnTo>
                              <a:pt x="339" y="874"/>
                            </a:lnTo>
                            <a:lnTo>
                              <a:pt x="354" y="875"/>
                            </a:lnTo>
                            <a:lnTo>
                              <a:pt x="353" y="879"/>
                            </a:lnTo>
                            <a:lnTo>
                              <a:pt x="351" y="882"/>
                            </a:lnTo>
                            <a:lnTo>
                              <a:pt x="348" y="885"/>
                            </a:lnTo>
                            <a:lnTo>
                              <a:pt x="345" y="888"/>
                            </a:lnTo>
                            <a:lnTo>
                              <a:pt x="341" y="890"/>
                            </a:lnTo>
                            <a:lnTo>
                              <a:pt x="337" y="892"/>
                            </a:lnTo>
                            <a:lnTo>
                              <a:pt x="332" y="893"/>
                            </a:lnTo>
                            <a:lnTo>
                              <a:pt x="327" y="893"/>
                            </a:lnTo>
                            <a:close/>
                            <a:moveTo>
                              <a:pt x="314" y="856"/>
                            </a:moveTo>
                            <a:lnTo>
                              <a:pt x="339" y="856"/>
                            </a:lnTo>
                            <a:lnTo>
                              <a:pt x="339" y="854"/>
                            </a:lnTo>
                            <a:lnTo>
                              <a:pt x="338" y="852"/>
                            </a:lnTo>
                            <a:lnTo>
                              <a:pt x="337" y="850"/>
                            </a:lnTo>
                            <a:lnTo>
                              <a:pt x="335" y="848"/>
                            </a:lnTo>
                            <a:lnTo>
                              <a:pt x="334" y="846"/>
                            </a:lnTo>
                            <a:lnTo>
                              <a:pt x="332" y="845"/>
                            </a:lnTo>
                            <a:lnTo>
                              <a:pt x="327" y="844"/>
                            </a:lnTo>
                            <a:lnTo>
                              <a:pt x="324" y="845"/>
                            </a:lnTo>
                            <a:lnTo>
                              <a:pt x="322" y="845"/>
                            </a:lnTo>
                            <a:lnTo>
                              <a:pt x="320" y="846"/>
                            </a:lnTo>
                            <a:lnTo>
                              <a:pt x="318" y="848"/>
                            </a:lnTo>
                            <a:lnTo>
                              <a:pt x="316" y="850"/>
                            </a:lnTo>
                            <a:lnTo>
                              <a:pt x="315" y="852"/>
                            </a:lnTo>
                            <a:lnTo>
                              <a:pt x="314" y="854"/>
                            </a:lnTo>
                            <a:lnTo>
                              <a:pt x="314" y="856"/>
                            </a:lnTo>
                            <a:close/>
                            <a:moveTo>
                              <a:pt x="392" y="893"/>
                            </a:moveTo>
                            <a:lnTo>
                              <a:pt x="388" y="893"/>
                            </a:lnTo>
                            <a:lnTo>
                              <a:pt x="383" y="892"/>
                            </a:lnTo>
                            <a:lnTo>
                              <a:pt x="380" y="891"/>
                            </a:lnTo>
                            <a:lnTo>
                              <a:pt x="376" y="889"/>
                            </a:lnTo>
                            <a:lnTo>
                              <a:pt x="373" y="887"/>
                            </a:lnTo>
                            <a:lnTo>
                              <a:pt x="371" y="885"/>
                            </a:lnTo>
                            <a:lnTo>
                              <a:pt x="368" y="882"/>
                            </a:lnTo>
                            <a:lnTo>
                              <a:pt x="366" y="879"/>
                            </a:lnTo>
                            <a:lnTo>
                              <a:pt x="365" y="875"/>
                            </a:lnTo>
                            <a:lnTo>
                              <a:pt x="364" y="871"/>
                            </a:lnTo>
                            <a:lnTo>
                              <a:pt x="363" y="867"/>
                            </a:lnTo>
                            <a:lnTo>
                              <a:pt x="363" y="863"/>
                            </a:lnTo>
                            <a:lnTo>
                              <a:pt x="363" y="858"/>
                            </a:lnTo>
                            <a:lnTo>
                              <a:pt x="364" y="854"/>
                            </a:lnTo>
                            <a:lnTo>
                              <a:pt x="365" y="850"/>
                            </a:lnTo>
                            <a:lnTo>
                              <a:pt x="366" y="847"/>
                            </a:lnTo>
                            <a:lnTo>
                              <a:pt x="368" y="843"/>
                            </a:lnTo>
                            <a:lnTo>
                              <a:pt x="370" y="841"/>
                            </a:lnTo>
                            <a:lnTo>
                              <a:pt x="373" y="838"/>
                            </a:lnTo>
                            <a:lnTo>
                              <a:pt x="376" y="836"/>
                            </a:lnTo>
                            <a:lnTo>
                              <a:pt x="380" y="834"/>
                            </a:lnTo>
                            <a:lnTo>
                              <a:pt x="383" y="833"/>
                            </a:lnTo>
                            <a:lnTo>
                              <a:pt x="387" y="832"/>
                            </a:lnTo>
                            <a:lnTo>
                              <a:pt x="391" y="832"/>
                            </a:lnTo>
                            <a:lnTo>
                              <a:pt x="399" y="833"/>
                            </a:lnTo>
                            <a:lnTo>
                              <a:pt x="402" y="834"/>
                            </a:lnTo>
                            <a:lnTo>
                              <a:pt x="405" y="835"/>
                            </a:lnTo>
                            <a:lnTo>
                              <a:pt x="408" y="837"/>
                            </a:lnTo>
                            <a:lnTo>
                              <a:pt x="411" y="840"/>
                            </a:lnTo>
                            <a:lnTo>
                              <a:pt x="413" y="842"/>
                            </a:lnTo>
                            <a:lnTo>
                              <a:pt x="415" y="845"/>
                            </a:lnTo>
                            <a:lnTo>
                              <a:pt x="417" y="849"/>
                            </a:lnTo>
                            <a:lnTo>
                              <a:pt x="418" y="853"/>
                            </a:lnTo>
                            <a:lnTo>
                              <a:pt x="419" y="857"/>
                            </a:lnTo>
                            <a:lnTo>
                              <a:pt x="419" y="862"/>
                            </a:lnTo>
                            <a:lnTo>
                              <a:pt x="419" y="867"/>
                            </a:lnTo>
                            <a:lnTo>
                              <a:pt x="379" y="867"/>
                            </a:lnTo>
                            <a:lnTo>
                              <a:pt x="379" y="870"/>
                            </a:lnTo>
                            <a:lnTo>
                              <a:pt x="380" y="872"/>
                            </a:lnTo>
                            <a:lnTo>
                              <a:pt x="381" y="875"/>
                            </a:lnTo>
                            <a:lnTo>
                              <a:pt x="382" y="877"/>
                            </a:lnTo>
                            <a:lnTo>
                              <a:pt x="384" y="879"/>
                            </a:lnTo>
                            <a:lnTo>
                              <a:pt x="387" y="880"/>
                            </a:lnTo>
                            <a:lnTo>
                              <a:pt x="389" y="881"/>
                            </a:lnTo>
                            <a:lnTo>
                              <a:pt x="392" y="881"/>
                            </a:lnTo>
                            <a:lnTo>
                              <a:pt x="396" y="880"/>
                            </a:lnTo>
                            <a:lnTo>
                              <a:pt x="399" y="879"/>
                            </a:lnTo>
                            <a:lnTo>
                              <a:pt x="401" y="878"/>
                            </a:lnTo>
                            <a:lnTo>
                              <a:pt x="402" y="877"/>
                            </a:lnTo>
                            <a:lnTo>
                              <a:pt x="403" y="874"/>
                            </a:lnTo>
                            <a:lnTo>
                              <a:pt x="419" y="875"/>
                            </a:lnTo>
                            <a:lnTo>
                              <a:pt x="417" y="879"/>
                            </a:lnTo>
                            <a:lnTo>
                              <a:pt x="416" y="882"/>
                            </a:lnTo>
                            <a:lnTo>
                              <a:pt x="413" y="885"/>
                            </a:lnTo>
                            <a:lnTo>
                              <a:pt x="410" y="888"/>
                            </a:lnTo>
                            <a:lnTo>
                              <a:pt x="406" y="890"/>
                            </a:lnTo>
                            <a:lnTo>
                              <a:pt x="402" y="892"/>
                            </a:lnTo>
                            <a:lnTo>
                              <a:pt x="397" y="893"/>
                            </a:lnTo>
                            <a:lnTo>
                              <a:pt x="392" y="893"/>
                            </a:lnTo>
                            <a:close/>
                            <a:moveTo>
                              <a:pt x="379" y="856"/>
                            </a:moveTo>
                            <a:lnTo>
                              <a:pt x="404" y="856"/>
                            </a:lnTo>
                            <a:lnTo>
                              <a:pt x="403" y="854"/>
                            </a:lnTo>
                            <a:lnTo>
                              <a:pt x="403" y="852"/>
                            </a:lnTo>
                            <a:lnTo>
                              <a:pt x="402" y="850"/>
                            </a:lnTo>
                            <a:lnTo>
                              <a:pt x="400" y="848"/>
                            </a:lnTo>
                            <a:lnTo>
                              <a:pt x="398" y="846"/>
                            </a:lnTo>
                            <a:lnTo>
                              <a:pt x="396" y="845"/>
                            </a:lnTo>
                            <a:lnTo>
                              <a:pt x="392" y="844"/>
                            </a:lnTo>
                            <a:lnTo>
                              <a:pt x="389" y="845"/>
                            </a:lnTo>
                            <a:lnTo>
                              <a:pt x="387" y="845"/>
                            </a:lnTo>
                            <a:lnTo>
                              <a:pt x="384" y="846"/>
                            </a:lnTo>
                            <a:lnTo>
                              <a:pt x="383" y="848"/>
                            </a:lnTo>
                            <a:lnTo>
                              <a:pt x="381" y="850"/>
                            </a:lnTo>
                            <a:lnTo>
                              <a:pt x="380" y="852"/>
                            </a:lnTo>
                            <a:lnTo>
                              <a:pt x="379" y="854"/>
                            </a:lnTo>
                            <a:lnTo>
                              <a:pt x="379" y="856"/>
                            </a:lnTo>
                            <a:close/>
                            <a:moveTo>
                              <a:pt x="430" y="892"/>
                            </a:moveTo>
                            <a:lnTo>
                              <a:pt x="430" y="833"/>
                            </a:lnTo>
                            <a:lnTo>
                              <a:pt x="446" y="833"/>
                            </a:lnTo>
                            <a:lnTo>
                              <a:pt x="446" y="843"/>
                            </a:lnTo>
                            <a:lnTo>
                              <a:pt x="449" y="838"/>
                            </a:lnTo>
                            <a:lnTo>
                              <a:pt x="450" y="836"/>
                            </a:lnTo>
                            <a:lnTo>
                              <a:pt x="452" y="835"/>
                            </a:lnTo>
                            <a:lnTo>
                              <a:pt x="454" y="834"/>
                            </a:lnTo>
                            <a:lnTo>
                              <a:pt x="456" y="833"/>
                            </a:lnTo>
                            <a:lnTo>
                              <a:pt x="461" y="832"/>
                            </a:lnTo>
                            <a:lnTo>
                              <a:pt x="466" y="833"/>
                            </a:lnTo>
                            <a:lnTo>
                              <a:pt x="466" y="847"/>
                            </a:lnTo>
                            <a:lnTo>
                              <a:pt x="463" y="846"/>
                            </a:lnTo>
                            <a:lnTo>
                              <a:pt x="459" y="846"/>
                            </a:lnTo>
                            <a:lnTo>
                              <a:pt x="454" y="847"/>
                            </a:lnTo>
                            <a:lnTo>
                              <a:pt x="452" y="848"/>
                            </a:lnTo>
                            <a:lnTo>
                              <a:pt x="450" y="850"/>
                            </a:lnTo>
                            <a:lnTo>
                              <a:pt x="449" y="851"/>
                            </a:lnTo>
                            <a:lnTo>
                              <a:pt x="447" y="854"/>
                            </a:lnTo>
                            <a:lnTo>
                              <a:pt x="447" y="856"/>
                            </a:lnTo>
                            <a:lnTo>
                              <a:pt x="447" y="858"/>
                            </a:lnTo>
                            <a:lnTo>
                              <a:pt x="447" y="892"/>
                            </a:lnTo>
                            <a:lnTo>
                              <a:pt x="430" y="892"/>
                            </a:lnTo>
                            <a:close/>
                            <a:moveTo>
                              <a:pt x="482" y="825"/>
                            </a:moveTo>
                            <a:lnTo>
                              <a:pt x="479" y="825"/>
                            </a:lnTo>
                            <a:lnTo>
                              <a:pt x="476" y="823"/>
                            </a:lnTo>
                            <a:lnTo>
                              <a:pt x="474" y="820"/>
                            </a:lnTo>
                            <a:lnTo>
                              <a:pt x="474" y="819"/>
                            </a:lnTo>
                            <a:lnTo>
                              <a:pt x="474" y="817"/>
                            </a:lnTo>
                            <a:lnTo>
                              <a:pt x="474" y="815"/>
                            </a:lnTo>
                            <a:lnTo>
                              <a:pt x="474" y="814"/>
                            </a:lnTo>
                            <a:lnTo>
                              <a:pt x="476" y="811"/>
                            </a:lnTo>
                            <a:lnTo>
                              <a:pt x="478" y="810"/>
                            </a:lnTo>
                            <a:lnTo>
                              <a:pt x="479" y="809"/>
                            </a:lnTo>
                            <a:lnTo>
                              <a:pt x="481" y="809"/>
                            </a:lnTo>
                            <a:lnTo>
                              <a:pt x="482" y="809"/>
                            </a:lnTo>
                            <a:lnTo>
                              <a:pt x="486" y="809"/>
                            </a:lnTo>
                            <a:lnTo>
                              <a:pt x="489" y="811"/>
                            </a:lnTo>
                            <a:lnTo>
                              <a:pt x="491" y="814"/>
                            </a:lnTo>
                            <a:lnTo>
                              <a:pt x="491" y="815"/>
                            </a:lnTo>
                            <a:lnTo>
                              <a:pt x="491" y="817"/>
                            </a:lnTo>
                            <a:lnTo>
                              <a:pt x="491" y="819"/>
                            </a:lnTo>
                            <a:lnTo>
                              <a:pt x="491" y="820"/>
                            </a:lnTo>
                            <a:lnTo>
                              <a:pt x="489" y="823"/>
                            </a:lnTo>
                            <a:lnTo>
                              <a:pt x="487" y="824"/>
                            </a:lnTo>
                            <a:lnTo>
                              <a:pt x="486" y="825"/>
                            </a:lnTo>
                            <a:lnTo>
                              <a:pt x="484" y="825"/>
                            </a:lnTo>
                            <a:lnTo>
                              <a:pt x="482" y="825"/>
                            </a:lnTo>
                            <a:close/>
                            <a:moveTo>
                              <a:pt x="474" y="833"/>
                            </a:moveTo>
                            <a:lnTo>
                              <a:pt x="491" y="833"/>
                            </a:lnTo>
                            <a:lnTo>
                              <a:pt x="491" y="892"/>
                            </a:lnTo>
                            <a:lnTo>
                              <a:pt x="474" y="892"/>
                            </a:lnTo>
                            <a:lnTo>
                              <a:pt x="474" y="833"/>
                            </a:lnTo>
                            <a:close/>
                            <a:moveTo>
                              <a:pt x="521" y="858"/>
                            </a:moveTo>
                            <a:lnTo>
                              <a:pt x="521" y="892"/>
                            </a:lnTo>
                            <a:lnTo>
                              <a:pt x="504" y="892"/>
                            </a:lnTo>
                            <a:lnTo>
                              <a:pt x="504" y="833"/>
                            </a:lnTo>
                            <a:lnTo>
                              <a:pt x="520" y="833"/>
                            </a:lnTo>
                            <a:lnTo>
                              <a:pt x="520" y="843"/>
                            </a:lnTo>
                            <a:lnTo>
                              <a:pt x="521" y="841"/>
                            </a:lnTo>
                            <a:lnTo>
                              <a:pt x="523" y="839"/>
                            </a:lnTo>
                            <a:lnTo>
                              <a:pt x="527" y="835"/>
                            </a:lnTo>
                            <a:lnTo>
                              <a:pt x="530" y="834"/>
                            </a:lnTo>
                            <a:lnTo>
                              <a:pt x="532" y="833"/>
                            </a:lnTo>
                            <a:lnTo>
                              <a:pt x="535" y="832"/>
                            </a:lnTo>
                            <a:lnTo>
                              <a:pt x="538" y="832"/>
                            </a:lnTo>
                            <a:lnTo>
                              <a:pt x="543" y="832"/>
                            </a:lnTo>
                            <a:lnTo>
                              <a:pt x="547" y="834"/>
                            </a:lnTo>
                            <a:lnTo>
                              <a:pt x="550" y="835"/>
                            </a:lnTo>
                            <a:lnTo>
                              <a:pt x="553" y="838"/>
                            </a:lnTo>
                            <a:lnTo>
                              <a:pt x="556" y="841"/>
                            </a:lnTo>
                            <a:lnTo>
                              <a:pt x="557" y="845"/>
                            </a:lnTo>
                            <a:lnTo>
                              <a:pt x="558" y="849"/>
                            </a:lnTo>
                            <a:lnTo>
                              <a:pt x="559" y="854"/>
                            </a:lnTo>
                            <a:lnTo>
                              <a:pt x="559" y="892"/>
                            </a:lnTo>
                            <a:lnTo>
                              <a:pt x="542" y="892"/>
                            </a:lnTo>
                            <a:lnTo>
                              <a:pt x="542" y="857"/>
                            </a:lnTo>
                            <a:lnTo>
                              <a:pt x="542" y="855"/>
                            </a:lnTo>
                            <a:lnTo>
                              <a:pt x="542" y="852"/>
                            </a:lnTo>
                            <a:lnTo>
                              <a:pt x="540" y="849"/>
                            </a:lnTo>
                            <a:lnTo>
                              <a:pt x="538" y="847"/>
                            </a:lnTo>
                            <a:lnTo>
                              <a:pt x="536" y="846"/>
                            </a:lnTo>
                            <a:lnTo>
                              <a:pt x="534" y="846"/>
                            </a:lnTo>
                            <a:lnTo>
                              <a:pt x="532" y="846"/>
                            </a:lnTo>
                            <a:lnTo>
                              <a:pt x="529" y="846"/>
                            </a:lnTo>
                            <a:lnTo>
                              <a:pt x="527" y="846"/>
                            </a:lnTo>
                            <a:lnTo>
                              <a:pt x="525" y="847"/>
                            </a:lnTo>
                            <a:lnTo>
                              <a:pt x="524" y="849"/>
                            </a:lnTo>
                            <a:lnTo>
                              <a:pt x="522" y="851"/>
                            </a:lnTo>
                            <a:lnTo>
                              <a:pt x="521" y="853"/>
                            </a:lnTo>
                            <a:lnTo>
                              <a:pt x="521" y="855"/>
                            </a:lnTo>
                            <a:lnTo>
                              <a:pt x="521" y="858"/>
                            </a:lnTo>
                            <a:close/>
                          </a:path>
                        </a:pathLst>
                      </a:custGeom>
                      <a:solidFill>
                        <a:schemeClr val="tx1"/>
                      </a:solidFill>
                      <a:ln>
                        <a:noFill/>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731F414" id="Freeform 20" o:spid="_x0000_s1026" alt="&quot;&quot;" style="position:absolute;margin-left:56.7pt;margin-top:43.95pt;width:85.9pt;height:77.9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" path="m599,879r2,-1l604,878r2,-2l608,874r1,-2l610,869r1,-3l611,862r,-4l610,855r-1,-3l608,850r-2,-2l604,846r-3,-1l599,845r-3,l593,846r-2,2l589,850r-1,2l587,855r-1,4l586,862r,4l587,869r1,3l589,874r2,2l593,878r3,l599,879xm598,915r-5,l588,914r-5,-2l580,910r-3,-2l574,905r-2,-3l571,899r16,-2l587,898r1,1l590,901r2,1l594,903r5,l601,903r3,l606,902r2,-1l609,899r1,-2l611,895r,-3l611,881r-3,4l605,888r-3,1l600,890r-3,1l594,891r-7,-1l584,889r-3,-1l579,886r-2,-2l575,881r-2,-3l571,875r-1,-4l570,867r,-5l570,857r,-4l571,849r2,-3l575,842r2,-2l579,837r3,-2l584,834r3,-1l593,832r5,1l602,834r3,2l607,838r3,5l611,833r16,l627,892r,4l626,899r-1,3l623,905r-2,2l619,909r-6,4l606,914r-8,1xm301,298l242,128,183,298r118,xm483,479r-120,l334,394r-184,l120,479,,479,170,,314,,483,479xm528,479r,-109l637,370r,109l528,479xm640,166l612,332r-64,l525,166,525,,640,r,166xm18,662l,662,27,584r22,l76,662r-18,l52,645r-28,l18,662xm28,632r20,l38,602,28,632xm101,664r-4,-1l94,662r-2,l90,661r-3,-2l85,657r-2,-3l82,650r,-4l82,643r1,-3l84,638r1,-2l89,632r2,-1l93,630r5,-1l104,628r11,-2l117,625r1,-1l118,623r,-4l116,617r-1,-1l113,615r-4,l106,615r-2,1l102,617r-2,2l99,622,84,620r1,-4l87,613r2,-3l92,608r4,-3l100,604r5,-1l110,603r6,l122,605r3,1l127,608r2,1l131,611r2,3l134,616r,3l135,623r,39l119,662r,-8l116,658r-4,3l107,663r-3,l101,664xm106,652r5,l113,651r2,-2l116,648r1,-2l118,644r,-3l118,635r-3,1l111,637r-4,1l103,639r-3,1l99,641r-1,1l98,644r-1,1l98,648r2,3l103,652r3,xm164,662r-16,l148,584r16,l164,662xm209,604r,12l198,616r,28l198,647r1,2l201,650r2,l206,650r2,l210,662r-3,1l201,663r-4,l193,663r-3,-2l187,659r-1,-1l185,657r-2,-3l182,651r,-4l182,616r-8,l174,604r8,l182,589r16,l198,604r11,xm245,664r-5,-1l236,663r-3,-2l229,660r-3,-2l223,655r-2,-3l219,649r-1,-3l217,642r-1,-4l216,633r,-4l217,625r1,-4l219,617r2,-3l223,611r3,-2l229,607r4,-2l236,604r4,-1l245,603r4,l253,604r4,1l260,607r3,2l266,611r2,3l270,617r2,4l273,625r,4l274,633r-1,5l273,642r-1,4l270,649r-2,3l266,655r-3,3l260,660r-3,1l253,663r-4,l245,664xm245,651r3,l250,650r2,-2l254,646r1,-3l256,640r1,-3l257,633r,-4l256,626r-1,-3l254,620r-2,-2l250,617r-2,-1l245,615r-3,1l239,617r-2,1l235,620r-1,3l233,626r-1,3l232,633r,4l233,640r1,3l235,646r2,2l238,649r1,1l242,651r3,xm358,584r17,l375,635r,4l374,643r-2,4l371,650r-3,3l366,656r-3,2l359,660r-3,2l351,663r-4,l342,664r-5,-1l333,663r-4,-1l325,660r-3,-2l319,656r-3,-3l314,650r-2,-3l311,643r-1,-4l310,635r,-51l326,584r,50l327,637r,3l329,642r2,3l333,647r3,1l339,649r3,l346,649r3,-1l351,647r3,-2l356,642r1,-2l358,637r,-3l358,584xm406,628r,34l389,662r,-58l405,604r,10l406,612r2,-3l412,606r2,-2l417,604r3,-1l423,603r5,l432,604r3,2l438,609r2,3l442,616r1,4l444,625r,37l427,662r,-34l427,625r,-2l424,619r-1,-1l421,617r-2,l417,616r-3,1l412,617r-2,1l409,620r-2,1l406,623r,3l406,628xm465,596r-3,-1l459,594r-2,-3l456,589r,-1l456,586r1,-1l459,582r1,-1l462,580r1,l465,579r3,1l471,582r2,3l474,586r,2l474,589r-1,2l471,594r-1,1l468,595r-1,1l465,596xm457,604r16,l473,662r-16,l457,604xm541,604r-21,58l502,662,481,604r18,l511,646r13,-42l541,604xm574,664r-5,-1l565,663r-3,-1l558,660r-3,-2l552,655r-2,-2l548,649r-2,-3l545,642r,-4l544,633r1,-4l545,625r1,-4l548,617r2,-3l552,611r3,-2l558,607r3,-2l565,604r4,-1l573,603r7,1l584,605r3,1l590,608r3,2l595,613r2,3l599,620r1,4l601,628r,5l601,637r-40,l561,640r,2l562,643r1,3l564,648r2,1l568,650r3,1l574,651r4,l581,650r1,-1l584,648r1,-3l600,646r-1,3l597,653r-2,3l592,659r-4,2l584,662r-5,1l574,664xm561,627r24,l585,625r,-3l583,620r-1,-2l580,617r-2,-1l573,615r-2,l568,616r-2,1l564,619r-1,1l562,622r-1,3l561,627xm612,662r,-58l628,604r,10l631,609r1,-2l634,606r2,-2l638,603r5,l648,603r,15l645,617r-4,l636,618r-2,1l632,620r-2,2l629,624r,3l628,629r,33l612,662xm706,620r-15,1l690,619r-2,-3l686,616r-1,-1l681,614r-4,1l674,616r-2,2l672,619r,1l672,621r,1l673,624r3,1l679,626r11,2l694,629r3,2l700,632r3,2l705,636r1,3l707,641r,3l707,647r-1,3l705,652r-1,2l700,658r-3,2l694,661r-3,1l688,663r-4,l681,664r-6,-1l670,662r-4,-1l662,659r-2,-2l659,656r-2,-3l655,649r-1,-4l670,645r1,3l672,649r2,1l677,651r4,1l685,651r3,-1l689,649r1,-1l690,647r,-1l690,644r-2,-2l686,641r-3,-1l673,638r-4,-1l665,636r-3,-2l660,632r-2,-2l657,627r-1,-3l656,621r,-4l657,614r2,-4l662,608r4,-2l670,604r5,-1l681,603r5,l690,604r5,1l698,608r3,2l703,613r2,4l706,620xm726,596r-4,-1l720,594r-2,-3l717,589r,-1l717,586r1,-1l720,582r1,-1l722,580r2,l726,579r3,1l732,582r2,3l735,586r,2l735,589r-1,2l732,594r-1,1l729,595r-1,1l726,596xm718,604r16,l734,662r-16,l718,604xm778,604r,12l767,616r,28l767,647r1,2l770,650r2,l775,650r2,l779,662r-3,1l770,663r-4,l762,663r-3,-2l756,659r-1,-1l754,657r-2,-3l751,651r,-4l751,616r-8,l743,604r8,l751,589r16,l767,604r11,xm800,685r-6,-1l790,683r3,-12l797,672r4,-1l802,671r1,-1l805,667r1,-3l785,604r17,l814,647r13,-43l845,604r-23,65l820,672r-1,3l817,678r-3,2l811,682r-3,1l804,684r-4,1xm45,720r,-2l44,716r-1,-2l41,713r-4,-2l35,710r-3,l26,711r-3,2l21,714r-1,2l19,717r,2l19,721r1,2l21,724r2,1l27,727r5,2l39,730r6,2l51,735r5,3l58,740r1,2l61,745r1,2l62,750r,4l62,759r-1,2l60,763r-2,4l54,771r-4,2l45,775r-6,2l32,777r-7,l19,775r-5,-2l9,771,7,769,5,767,3,762,1,757,,754r,-3l16,751r1,3l18,756r,2l19,759r2,1l23,761r3,1l28,763r4,l37,762r3,l42,760r1,-1l45,757r,-1l46,753r-1,-1l45,750r-1,-1l42,747r-2,-1l38,745r-6,-1l24,742r-5,-2l15,738r-4,-2l8,734,5,731,4,728,3,724,2,720r,-3l3,713r1,-3l6,708r2,-3l11,703r2,-2l17,699r3,-1l24,697r4,l32,696r4,1l40,697r4,1l47,699r3,2l53,703r2,2l57,708r2,2l60,713r1,4l61,720r-16,xm100,777r-4,l92,776r-4,-1l85,773r-3,-2l79,769r-2,-3l75,763r-2,-4l72,755r-1,-4l71,747r,-5l72,738r1,-4l75,731r2,-3l79,725r3,-3l85,720r3,-2l92,717r4,l100,716r7,1l114,719r5,3l121,725r2,2l124,730r1,2l126,736r1,3l111,739r,-2l110,735r-1,-2l108,732r-2,-1l104,730r-4,-1l98,729r-3,1l93,732r-2,2l90,736r-1,3l88,743r,4l88,750r,2l89,754r1,3l91,760r2,2l95,763r3,1l100,764r4,l106,763r2,-1l109,760r1,-1l111,754r16,l125,761r-1,3l123,766r-2,3l119,771r-5,3l111,776r-3,l100,777xm154,742r,34l137,776r,-79l153,697r,30l157,723r3,-4l163,718r2,-1l168,716r4,l176,717r4,1l183,720r3,2l189,725r2,4l192,734r,4l192,776r-16,l176,741r-1,-2l175,737r-2,-4l171,732r-1,-1l167,730r-2,l163,730r-2,1l159,732r-2,1l155,737r-1,2l154,742xm232,777r-5,l223,776r-3,-1l216,773r-3,-2l210,769r-2,-3l206,763r-1,-4l204,755r-1,-4l203,747r,-5l204,738r1,-4l206,731r2,-3l210,725r3,-3l216,720r4,-2l223,717r4,l232,716r4,1l240,717r4,1l247,720r3,2l253,725r2,3l257,731r2,3l260,738r,4l261,747r-1,4l260,755r-1,4l257,763r-2,3l253,769r-3,2l247,773r-3,2l240,776r-4,1l232,777xm232,764r3,l237,763r2,-1l241,759r1,-2l243,754r1,-4l244,747r,-4l243,740r-1,-3l241,734r-2,-2l237,730r-2,-1l232,729r-3,l226,730r-2,2l222,734r-1,3l220,740r-1,3l219,747r,3l220,754r1,3l222,759r2,3l225,762r1,1l229,764r3,xm298,777r-4,l290,776r-4,-1l282,773r-3,-2l277,769r-3,-3l272,763r-1,-4l270,755r-1,-4l269,747r,-5l270,738r1,-4l272,731r2,-3l277,725r2,-3l282,720r4,-2l290,717r4,l298,716r4,1l306,717r4,1l313,720r3,2l319,725r2,3l323,731r2,3l326,738r1,4l327,747r,4l326,755r-1,4l323,763r-2,3l319,769r-3,2l313,773r-3,2l306,776r-4,1l298,777xm298,764r3,l303,763r2,-1l307,759r1,-2l309,754r1,-4l310,747r,-4l309,740r-1,-3l307,734r-2,-2l303,730r-2,-1l298,729r-3,l293,730r-3,2l289,734r-2,3l286,740r,3l285,747r1,3l286,754r1,3l289,759r1,3l291,762r2,1l295,764r3,xm354,776r-16,l338,697r16,l354,776xm419,777r-4,l411,776r-4,-1l404,773r-4,-2l398,769r-3,-3l394,763r-2,-4l391,755r-1,-4l390,747r,-5l391,738r1,-4l394,731r1,-3l398,725r2,-3l404,720r3,-2l411,717r4,l419,716r4,1l427,717r4,1l434,720r3,2l440,725r2,3l444,731r2,3l447,738r1,4l448,747r,4l447,755r-1,4l444,763r-2,3l440,769r-3,2l434,773r-3,2l427,776r-4,1l419,777xm419,764r3,l424,763r2,-1l428,759r2,-2l431,754r,-4l431,747r,-4l431,740r-1,-3l428,734r-2,-2l424,730r-2,-1l419,729r-3,l414,730r-3,2l410,734r-2,3l407,740r,3l407,747r,3l407,754r1,3l410,759r1,3l413,762r1,1l416,764r3,xm490,717r,12l478,729r,47l462,776r,-47l453,729r,-12l462,717r,-4l462,708r1,-4l465,701r2,-3l470,696r3,-1l477,694r4,l488,694r4,1l489,708r-2,-1l484,707r-3,l479,708r-1,2l478,713r,4l490,717xm525,776r,-79l578,697r,14l541,711r,19l575,730r,14l541,744r,18l578,762r,14l525,776xm607,776r-16,l591,697r16,l607,776xm648,777r-5,l639,776r-3,-1l632,773r-3,-2l626,769r-2,-3l622,763r-1,-4l619,755r,-4l619,747r,-5l619,738r2,-4l622,731r2,-3l626,725r3,-3l632,720r3,-2l639,717r4,l647,716r8,1l658,718r3,2l664,721r3,3l669,726r2,4l673,733r1,4l675,741r,5l675,751r-40,l635,754r,1l636,757r1,2l638,761r2,2l643,764r2,1l648,765r4,-1l655,763r2,-1l658,761r1,-3l674,759r-1,4l671,766r-2,4l666,772r-4,2l658,776r-5,1l648,777xm635,741r24,l659,738r,-2l658,734r-2,-2l654,730r-2,-1l647,728r-2,1l642,729r-2,1l638,732r-1,2l636,736r-1,2l635,741xm712,777r-4,l704,776r-4,-1l697,773r-3,-2l691,769r-2,-3l687,763r-2,-4l684,755r,-4l683,747r1,-5l684,738r1,-4l687,731r2,-3l691,725r3,-3l697,720r3,-2l704,717r4,l712,716r7,1l726,719r5,3l733,725r2,2l736,730r2,2l738,736r1,3l723,739r,-2l722,735r-1,-2l720,732r-2,-1l717,730r-5,-1l710,729r-3,1l705,732r-2,2l702,736r-1,3l700,743r,4l700,750r,2l701,754r1,3l703,760r2,2l707,763r3,1l712,764r4,l718,763r2,-1l721,760r1,-1l723,754r16,l737,761r-1,3l735,766r-2,3l731,771r-5,3l723,776r-3,l712,777xm780,717r,12l769,729r,29l770,761r1,1l773,763r2,1l777,763r2,l782,775r-4,1l773,777r-5,l765,776r-4,-1l758,773r-1,-1l756,771r-2,-3l753,764r,-4l753,729r-8,l745,717r8,l753,703r16,l769,717r11,xm791,776r,-59l807,717r,10l810,723r1,-2l813,719r2,-1l817,717r5,-1l827,717r,14l824,731r-4,-1l815,731r-2,1l811,734r-2,2l808,738r,2l807,743r,33l791,776xm843,709r-3,l837,707r-2,-3l835,703r-1,-2l835,700r,-2l837,695r1,-1l840,694r2,-1l843,693r4,1l850,695r2,3l852,700r,1l852,703r,1l850,707r-2,1l847,709r-2,l843,709xm835,717r16,l851,776r-16,l835,717xm891,777r-4,l883,776r-4,-1l876,773r-3,-2l870,769r-2,-3l866,763r-2,-4l863,755r,-4l862,747r1,-5l863,738r1,-4l866,731r2,-3l870,725r3,-3l876,720r3,-2l883,717r4,l891,716r7,1l905,719r5,3l912,725r2,2l915,730r2,2l917,736r1,3l902,739r,-2l901,735r-1,-2l899,732r-2,-1l896,730r-4,-1l889,729r-3,1l884,732r-2,2l881,736r-1,3l879,743r,4l879,750r,2l880,754r1,3l882,760r2,2l886,763r3,1l892,764r3,l897,763r2,-1l900,760r1,-1l902,754r16,l917,761r-2,3l914,766r-2,3l910,771r-5,3l902,776r-3,l891,777xm945,777r-4,l937,776r-1,-1l934,775r-3,-2l929,770r-2,-3l926,764r,-4l926,756r,-2l927,751r2,-2l932,746r2,-1l937,744r5,-2l948,741r11,-1l961,738r1,-1l962,736r-1,-3l960,730r-2,-1l957,729r-4,-1l949,729r-1,l946,730r-2,2l943,735r-15,-1l929,730r2,-3l933,724r3,-3l940,719r4,-2l948,717r5,-1l960,717r6,1l968,720r3,1l973,723r2,2l976,727r1,3l978,733r,3l978,776r-15,l963,768r-3,4l956,774r-5,2l948,777r-3,xm950,766r5,-1l957,764r2,-1l960,761r1,-2l962,757r,-2l962,749r-3,1l955,751r-4,l947,752r-3,2l943,755r-1,1l941,757r,2l942,762r2,2l946,765r4,1xm1008,776r-16,l992,697r16,l1008,776xm,892l,813r53,l53,827r-36,l17,846r33,l50,859r-33,l17,878r36,l53,892,,892xm83,858r,34l66,892r,-59l82,833r,10l83,841r2,-2l89,835r3,-1l94,833r3,-1l100,832r5,l109,834r3,1l115,838r2,3l119,845r1,4l121,854r,38l104,892r,-35l104,855r,-3l102,849r-2,-2l98,846r-2,l94,846r-3,l89,846r-2,1l86,849r-2,2l83,853r,2l83,858xm160,915r-5,l150,914r-5,-2l142,910r-3,-2l136,905r-2,-3l133,899r16,-2l149,898r1,1l152,901r2,1l156,903r5,l163,903r3,l168,902r2,-1l171,899r1,-2l173,895r,-3l173,881r-3,4l167,888r-3,1l162,890r-3,1l156,891r-7,-1l146,889r-3,-1l141,886r-2,-2l137,881r-2,-3l133,875r-1,-4l132,867r,-5l132,857r,-4l133,849r2,-3l137,842r2,-2l141,837r3,-2l146,834r3,-1l155,832r5,1l164,834r3,2l169,838r3,5l173,833r16,l189,892r,4l188,899r-1,3l185,905r-2,2l181,909r-6,4l168,914r-8,1xm161,879r2,-1l166,878r2,-2l170,874r1,-2l172,869r1,-3l173,862r,-4l172,855r-1,-3l170,850r-2,-2l166,846r-3,-1l161,845r-3,l155,846r-2,2l151,850r-1,2l149,855r-1,4l148,862r,4l149,869r1,3l151,874r2,2l155,878r3,l161,879xm211,825r-3,l205,823r-2,-3l202,819r,-2l202,815r1,-1l205,811r1,-1l208,809r1,l211,809r3,l217,811r2,3l220,815r,2l220,819r-1,1l217,823r-1,1l214,825r-1,l211,825xm203,833r16,l219,892r-16,l203,833xm249,858r,34l233,892r,-59l249,833r,10l250,841r2,-2l256,835r2,-1l261,833r3,-1l267,832r4,l275,834r4,1l282,838r2,3l286,845r1,4l287,854r,38l271,892r,-35l271,855r-1,-3l268,849r-1,-2l265,846r-2,l260,846r-2,l256,846r-2,1l252,849r-1,2l250,853r,2l249,858xm327,893r-4,l319,892r-4,-1l312,889r-4,-2l306,885r-3,-3l301,879r-1,-4l299,871r-1,-4l298,863r,-5l299,854r1,-4l301,847r2,-4l306,841r2,-3l311,836r4,-2l318,833r4,-1l327,832r7,1l337,834r4,1l344,837r2,3l349,842r2,3l352,849r1,4l354,857r,5l354,867r-40,l314,870r1,2l316,875r2,2l320,879r2,1l325,881r2,l331,880r4,-1l336,878r1,-1l339,874r15,1l353,879r-2,3l348,885r-3,3l341,890r-4,2l332,893r-5,xm314,856r25,l339,854r-1,-2l337,850r-2,-2l334,846r-2,-1l327,844r-3,1l322,845r-2,1l318,848r-2,2l315,852r-1,2l314,856xm392,893r-4,l383,892r-3,-1l376,889r-3,-2l371,885r-3,-3l366,879r-1,-4l364,871r-1,-4l363,863r,-5l364,854r1,-4l366,847r2,-4l370,841r3,-3l376,836r4,-2l383,833r4,-1l391,832r8,1l402,834r3,1l408,837r3,3l413,842r2,3l417,849r1,4l419,857r,5l419,867r-40,l379,870r1,2l381,875r1,2l384,879r3,1l389,881r3,l396,880r3,-1l401,878r1,-1l403,874r16,1l417,879r-1,3l413,885r-3,3l406,890r-4,2l397,893r-5,xm379,856r25,l403,854r,-2l402,850r-2,-2l398,846r-2,-1l392,844r-3,1l387,845r-3,1l383,848r-2,2l380,852r-1,2l379,856xm430,892r,-59l446,833r,10l449,838r1,-2l452,835r2,-1l456,833r5,-1l466,833r,14l463,846r-4,l454,847r-2,1l450,850r-1,1l447,854r,2l447,858r,34l430,892xm482,825r-3,l476,823r-2,-3l474,819r,-2l474,815r,-1l476,811r2,-1l479,809r2,l482,809r4,l489,811r2,3l491,815r,2l491,819r,1l489,823r-2,1l486,825r-2,l482,825xm474,833r17,l491,892r-17,l474,833xm521,858r,34l504,892r,-59l520,833r,10l521,841r2,-2l527,835r3,-1l532,833r3,-1l538,832r5,l547,834r3,1l553,838r3,3l557,845r1,4l559,854r,38l542,892r,-35l542,855r,-3l540,849r-2,-2l536,846r-2,l532,846r-3,l527,846r-2,1l524,849r-2,2l521,853r,2l521,858xe" fillcolor="black [3213]" stroked="f">
              <v:path arrowok="t" o:connecttype="custom" o:connectlocs="647121,990000;626561,958623;655779,988918;25971,697869;114707,665410;122282,704361;225086,703279;233743,680557;269454,717344;261879,704361;356025,694623;479389,670820;509689,629705;589768,694623;614657,703279;662271,716262;727200,670820;707721,697869;742350,652426;794293,653508;865714,741148;22725,772525;5411,829869;5411,790918;88736,834197;114707,790918;116871,839607;172061,792000;270536,781180;256468,789836;292179,798492;322479,840689;322479,826623;469650,779016;460993,792000;505361,755213;701229,840689;730446,801738;705557,788754;770486,774689;770486,826623;819182,835279;873289,839607;955532,839607;975011,795246;984750,834197;1025871,788754;1037775,825541;57354,949967;98475,915344;180718,960787;204525,965115;160157,932656;219675,901279;284604,915344;353861,900197;359271,966197;394982,919672;435021,948885;489129,903443;531332,883967;604918,965115" o:connectangles="0,0,0,0,0,0,0,0,0,0,0,0,0,0,0,0,0,0,0,0,0,0,0,0,0,0,0,0,0,0,0,0,0,0,0,0,0,0,0,0,0,0,0,0,0,0,0,0,0,0,0,0,0,0,0,0,0,0,0,0,0,0"/>
              <o:lock v:ext="edit" aspectratio="t" verticies="t"/>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C6E48" w14:textId="77777777" w:rsidR="00207DB4" w:rsidRPr="00FD0730" w:rsidRDefault="00207DB4">
      <w:r w:rsidRPr="00FD0730">
        <w:separator/>
      </w:r>
    </w:p>
  </w:footnote>
  <w:footnote w:type="continuationSeparator" w:id="0">
    <w:p w14:paraId="0971BC5A" w14:textId="77777777" w:rsidR="00207DB4" w:rsidRPr="00FD0730" w:rsidRDefault="00207DB4">
      <w:r w:rsidRPr="00FD07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479" w:type="dxa"/>
      <w:tblInd w:w="5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1304"/>
      <w:gridCol w:w="567"/>
    </w:tblGrid>
    <w:tr w:rsidR="003B27E4" w:rsidRPr="00FD0730" w14:paraId="075256CC" w14:textId="77777777" w:rsidTr="00F07625">
      <w:tc>
        <w:tcPr>
          <w:tcW w:w="2608" w:type="dxa"/>
        </w:tcPr>
        <w:p w14:paraId="5D69D757" w14:textId="77777777" w:rsidR="003B27E4" w:rsidRPr="00FD0730" w:rsidRDefault="00207DB4" w:rsidP="003B27E4">
          <w:pPr>
            <w:pStyle w:val="DOCname"/>
            <w:rPr>
              <w:lang w:val="en-GB"/>
            </w:rPr>
          </w:pPr>
          <w:sdt>
            <w:sdtPr>
              <w:rPr>
                <w:lang w:val="en-GB"/>
              </w:rPr>
              <w:id w:val="-1307544536"/>
              <w:temporary/>
            </w:sdtPr>
            <w:sdtEndPr>
              <w:rPr>
                <w:b w:val="0"/>
              </w:rPr>
            </w:sdtEndPr>
            <w:sdtContent>
              <w:r w:rsidR="003B27E4" w:rsidRPr="00FD0730">
                <w:rPr>
                  <w:b w:val="0"/>
                  <w:lang w:val="en-GB"/>
                </w:rPr>
                <w:fldChar w:fldCharType="begin"/>
              </w:r>
              <w:r w:rsidR="003B27E4" w:rsidRPr="00FD0730">
                <w:rPr>
                  <w:lang w:val="en-GB"/>
                </w:rPr>
                <w:instrText xml:space="preserve"> MACROBUTTON  AcceptAllChangesInDocAndStopTracking [Document type] </w:instrText>
              </w:r>
              <w:r w:rsidR="003B27E4" w:rsidRPr="00FD0730">
                <w:rPr>
                  <w:b w:val="0"/>
                  <w:lang w:val="en-GB"/>
                </w:rPr>
                <w:fldChar w:fldCharType="end"/>
              </w:r>
            </w:sdtContent>
          </w:sdt>
        </w:p>
      </w:tc>
      <w:tc>
        <w:tcPr>
          <w:tcW w:w="1304" w:type="dxa"/>
        </w:tcPr>
        <w:p w14:paraId="40770663" w14:textId="77777777" w:rsidR="003B27E4" w:rsidRPr="00FD0730" w:rsidRDefault="00207DB4" w:rsidP="003B27E4">
          <w:pPr>
            <w:pStyle w:val="Header"/>
          </w:pPr>
          <w:sdt>
            <w:sdtPr>
              <w:rPr>
                <w:b/>
              </w:rPr>
              <w:id w:val="-1997487084"/>
              <w:temporary/>
            </w:sdtPr>
            <w:sdtEndPr>
              <w:rPr>
                <w:b w:val="0"/>
              </w:rPr>
            </w:sdtEndPr>
            <w:sdtContent>
              <w:r w:rsidR="003B27E4" w:rsidRPr="00FD0730">
                <w:fldChar w:fldCharType="begin"/>
              </w:r>
              <w:r w:rsidR="003B27E4" w:rsidRPr="00FD0730">
                <w:instrText xml:space="preserve"> MACROBUTTON  AcceptAllChangesInDocAndStopTracking [Number] </w:instrText>
              </w:r>
              <w:r w:rsidR="003B27E4" w:rsidRPr="00FD0730">
                <w:fldChar w:fldCharType="end"/>
              </w:r>
            </w:sdtContent>
          </w:sdt>
        </w:p>
      </w:tc>
      <w:tc>
        <w:tcPr>
          <w:tcW w:w="567" w:type="dxa"/>
        </w:tcPr>
        <w:p w14:paraId="313CDF61" w14:textId="77777777" w:rsidR="003B27E4" w:rsidRPr="00FD0730" w:rsidRDefault="003B27E4" w:rsidP="003B27E4">
          <w:pPr>
            <w:pStyle w:val="Header"/>
          </w:pPr>
          <w:r w:rsidRPr="00FD0730">
            <w:fldChar w:fldCharType="begin"/>
          </w:r>
          <w:r w:rsidRPr="00FD0730">
            <w:instrText xml:space="preserve"> PAGE  \* MERGEFORMAT </w:instrText>
          </w:r>
          <w:r w:rsidRPr="00FD0730">
            <w:fldChar w:fldCharType="separate"/>
          </w:r>
          <w:r w:rsidRPr="00FD0730">
            <w:t>1</w:t>
          </w:r>
          <w:r w:rsidRPr="00FD0730">
            <w:fldChar w:fldCharType="end"/>
          </w:r>
          <w:r w:rsidRPr="00FD0730">
            <w:t xml:space="preserve"> (</w:t>
          </w:r>
          <w:fldSimple w:instr=" NUMPAGES  \* MERGEFORMAT ">
            <w:r w:rsidRPr="00FD0730">
              <w:t>2</w:t>
            </w:r>
          </w:fldSimple>
          <w:r w:rsidRPr="00FD0730">
            <w:t>)</w:t>
          </w:r>
        </w:p>
      </w:tc>
    </w:tr>
    <w:tr w:rsidR="003B27E4" w:rsidRPr="00FD0730" w14:paraId="4C34F0B3" w14:textId="77777777" w:rsidTr="00F07625">
      <w:tc>
        <w:tcPr>
          <w:tcW w:w="2608" w:type="dxa"/>
        </w:tcPr>
        <w:p w14:paraId="7CD87951" w14:textId="77777777" w:rsidR="003B27E4" w:rsidRPr="00FD0730" w:rsidRDefault="00207DB4" w:rsidP="003B27E4">
          <w:pPr>
            <w:pStyle w:val="Header"/>
            <w:rPr>
              <w:b/>
            </w:rPr>
          </w:pPr>
          <w:sdt>
            <w:sdtPr>
              <w:id w:val="-1746874619"/>
              <w:temporary/>
            </w:sdtPr>
            <w:sdtEndPr/>
            <w:sdtContent>
              <w:r w:rsidR="003B27E4" w:rsidRPr="00FD0730">
                <w:fldChar w:fldCharType="begin"/>
              </w:r>
              <w:r w:rsidR="003B27E4" w:rsidRPr="00FD0730">
                <w:instrText xml:space="preserve"> MACROBUTTON  AcceptAllChangesInDocAndStopTracking [Additional type] </w:instrText>
              </w:r>
              <w:r w:rsidR="003B27E4" w:rsidRPr="00FD0730">
                <w:fldChar w:fldCharType="end"/>
              </w:r>
            </w:sdtContent>
          </w:sdt>
        </w:p>
      </w:tc>
      <w:tc>
        <w:tcPr>
          <w:tcW w:w="1871" w:type="dxa"/>
          <w:gridSpan w:val="2"/>
        </w:tcPr>
        <w:p w14:paraId="17B314E2" w14:textId="77777777" w:rsidR="003B27E4" w:rsidRPr="00FD0730" w:rsidRDefault="00207DB4" w:rsidP="003B27E4">
          <w:pPr>
            <w:pStyle w:val="Header"/>
          </w:pPr>
          <w:sdt>
            <w:sdtPr>
              <w:id w:val="1826470982"/>
              <w:temporary/>
            </w:sdtPr>
            <w:sdtEndPr/>
            <w:sdtContent>
              <w:r w:rsidR="003B27E4" w:rsidRPr="00FD0730">
                <w:fldChar w:fldCharType="begin"/>
              </w:r>
              <w:r w:rsidR="003B27E4" w:rsidRPr="00FD0730">
                <w:instrText xml:space="preserve"> MACROBUTTON  AcceptAllChangesInDocAndStopTracking [Enclosure] </w:instrText>
              </w:r>
              <w:r w:rsidR="003B27E4" w:rsidRPr="00FD0730">
                <w:fldChar w:fldCharType="end"/>
              </w:r>
            </w:sdtContent>
          </w:sdt>
        </w:p>
      </w:tc>
    </w:tr>
    <w:tr w:rsidR="003B27E4" w:rsidRPr="00FD0730" w14:paraId="3CF670E5" w14:textId="77777777" w:rsidTr="00F07625">
      <w:tc>
        <w:tcPr>
          <w:tcW w:w="2608" w:type="dxa"/>
        </w:tcPr>
        <w:p w14:paraId="2602F1A0" w14:textId="77777777" w:rsidR="003B27E4" w:rsidRPr="00FD0730" w:rsidRDefault="00207DB4" w:rsidP="003B27E4">
          <w:pPr>
            <w:pStyle w:val="Header"/>
            <w:rPr>
              <w:b/>
            </w:rPr>
          </w:pPr>
          <w:sdt>
            <w:sdtPr>
              <w:id w:val="660586293"/>
              <w:temporary/>
            </w:sdtPr>
            <w:sdtEndPr/>
            <w:sdtContent>
              <w:r w:rsidR="003B27E4" w:rsidRPr="00FD0730">
                <w:fldChar w:fldCharType="begin"/>
              </w:r>
              <w:r w:rsidR="003B27E4" w:rsidRPr="00FD0730">
                <w:instrText xml:space="preserve"> MACROBUTTON  AcceptAllChangesInDocAndStopTracking [Class] </w:instrText>
              </w:r>
              <w:r w:rsidR="003B27E4" w:rsidRPr="00FD0730">
                <w:fldChar w:fldCharType="end"/>
              </w:r>
            </w:sdtContent>
          </w:sdt>
        </w:p>
      </w:tc>
      <w:tc>
        <w:tcPr>
          <w:tcW w:w="1871" w:type="dxa"/>
          <w:gridSpan w:val="2"/>
        </w:tcPr>
        <w:p w14:paraId="59FC3E7F" w14:textId="77777777" w:rsidR="003B27E4" w:rsidRPr="00FD0730" w:rsidRDefault="00207DB4" w:rsidP="003B27E4">
          <w:pPr>
            <w:pStyle w:val="Header"/>
          </w:pPr>
          <w:sdt>
            <w:sdtPr>
              <w:id w:val="-984000659"/>
              <w:temporary/>
            </w:sdtPr>
            <w:sdtEndPr/>
            <w:sdtContent>
              <w:r w:rsidR="003B27E4" w:rsidRPr="00FD0730">
                <w:fldChar w:fldCharType="begin"/>
              </w:r>
              <w:r w:rsidR="003B27E4" w:rsidRPr="00FD0730">
                <w:instrText xml:space="preserve"> MACROBUTTON  AcceptAllChangesInDocAndStopTracking [Journal number] </w:instrText>
              </w:r>
              <w:r w:rsidR="003B27E4" w:rsidRPr="00FD0730">
                <w:fldChar w:fldCharType="end"/>
              </w:r>
            </w:sdtContent>
          </w:sdt>
        </w:p>
      </w:tc>
    </w:tr>
    <w:tr w:rsidR="003B27E4" w:rsidRPr="00FD0730" w14:paraId="7BBFDB9C" w14:textId="77777777" w:rsidTr="00F07625">
      <w:tc>
        <w:tcPr>
          <w:tcW w:w="2608" w:type="dxa"/>
        </w:tcPr>
        <w:p w14:paraId="5555C41A" w14:textId="77777777" w:rsidR="003B27E4" w:rsidRPr="00FD0730" w:rsidRDefault="003B27E4" w:rsidP="003B27E4">
          <w:pPr>
            <w:pStyle w:val="Header"/>
            <w:rPr>
              <w:b/>
            </w:rPr>
          </w:pPr>
        </w:p>
      </w:tc>
      <w:tc>
        <w:tcPr>
          <w:tcW w:w="1871" w:type="dxa"/>
          <w:gridSpan w:val="2"/>
        </w:tcPr>
        <w:p w14:paraId="5650FB27" w14:textId="77777777" w:rsidR="003B27E4" w:rsidRPr="00FD0730" w:rsidRDefault="003B27E4" w:rsidP="003B27E4">
          <w:pPr>
            <w:pStyle w:val="Header"/>
          </w:pPr>
        </w:p>
      </w:tc>
    </w:tr>
    <w:tr w:rsidR="003B27E4" w:rsidRPr="00FD0730" w14:paraId="47EB61C8" w14:textId="77777777" w:rsidTr="00F07625">
      <w:tc>
        <w:tcPr>
          <w:tcW w:w="2608" w:type="dxa"/>
        </w:tcPr>
        <w:p w14:paraId="0A58E4B7" w14:textId="77777777" w:rsidR="003B27E4" w:rsidRPr="00FD0730" w:rsidRDefault="00207DB4" w:rsidP="003B27E4">
          <w:pPr>
            <w:pStyle w:val="Header"/>
            <w:rPr>
              <w:b/>
            </w:rPr>
          </w:pPr>
          <w:sdt>
            <w:sdtPr>
              <w:id w:val="897316464"/>
              <w:temporary/>
              <w:date>
                <w:dateFormat w:val="M/d/yyyy"/>
                <w:lid w:val="en-US"/>
                <w:storeMappedDataAs w:val="dateTime"/>
                <w:calendar w:val="gregorian"/>
              </w:date>
            </w:sdtPr>
            <w:sdtEndPr/>
            <w:sdtContent>
              <w:r w:rsidR="003B27E4" w:rsidRPr="00FD0730">
                <w:t>[Date]</w:t>
              </w:r>
            </w:sdtContent>
          </w:sdt>
        </w:p>
      </w:tc>
      <w:tc>
        <w:tcPr>
          <w:tcW w:w="1871" w:type="dxa"/>
          <w:gridSpan w:val="2"/>
        </w:tcPr>
        <w:p w14:paraId="0F4AE978" w14:textId="77777777" w:rsidR="003B27E4" w:rsidRPr="00FD0730" w:rsidRDefault="00207DB4" w:rsidP="003B27E4">
          <w:pPr>
            <w:pStyle w:val="Header"/>
          </w:pPr>
          <w:sdt>
            <w:sdtPr>
              <w:id w:val="-1734156358"/>
              <w:temporary/>
            </w:sdtPr>
            <w:sdtEndPr/>
            <w:sdtContent>
              <w:r w:rsidR="003B27E4" w:rsidRPr="00FD0730">
                <w:fldChar w:fldCharType="begin"/>
              </w:r>
              <w:r w:rsidR="003B27E4" w:rsidRPr="00FD0730">
                <w:instrText xml:space="preserve"> MACROBUTTON  AcceptAllChangesInDocAndStopTracking [Publicity] </w:instrText>
              </w:r>
              <w:r w:rsidR="003B27E4" w:rsidRPr="00FD0730">
                <w:fldChar w:fldCharType="end"/>
              </w:r>
            </w:sdtContent>
          </w:sdt>
        </w:p>
      </w:tc>
    </w:tr>
  </w:tbl>
  <w:p w14:paraId="2C13108C" w14:textId="77777777" w:rsidR="00C034A0" w:rsidRPr="00FD0730" w:rsidRDefault="00C034A0" w:rsidP="003B2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479" w:type="dxa"/>
      <w:tblInd w:w="5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1304"/>
      <w:gridCol w:w="567"/>
    </w:tblGrid>
    <w:tr w:rsidR="003B27E4" w:rsidRPr="00FD0730" w14:paraId="6DD1C3E5" w14:textId="77777777" w:rsidTr="003B27E4">
      <w:tc>
        <w:tcPr>
          <w:tcW w:w="2608" w:type="dxa"/>
        </w:tcPr>
        <w:p w14:paraId="3B4EB56B" w14:textId="0B45727E" w:rsidR="003B27E4" w:rsidRPr="00FD0730" w:rsidRDefault="003B27E4" w:rsidP="003B27E4">
          <w:pPr>
            <w:pStyle w:val="DOCname"/>
            <w:rPr>
              <w:lang w:val="en-GB"/>
            </w:rPr>
          </w:pPr>
        </w:p>
      </w:tc>
      <w:tc>
        <w:tcPr>
          <w:tcW w:w="1304" w:type="dxa"/>
        </w:tcPr>
        <w:p w14:paraId="5592A44F" w14:textId="3BD1D8FA" w:rsidR="003B27E4" w:rsidRPr="00FD0730" w:rsidRDefault="003B27E4" w:rsidP="003B27E4">
          <w:pPr>
            <w:pStyle w:val="Header"/>
          </w:pPr>
        </w:p>
      </w:tc>
      <w:tc>
        <w:tcPr>
          <w:tcW w:w="567" w:type="dxa"/>
        </w:tcPr>
        <w:p w14:paraId="75B64DC0" w14:textId="77777777" w:rsidR="003B27E4" w:rsidRPr="00FD0730" w:rsidRDefault="003B27E4" w:rsidP="003B27E4">
          <w:pPr>
            <w:pStyle w:val="Header"/>
          </w:pPr>
          <w:r w:rsidRPr="00FD0730">
            <w:fldChar w:fldCharType="begin"/>
          </w:r>
          <w:r w:rsidRPr="00FD0730">
            <w:instrText xml:space="preserve"> PAGE  \* MERGEFORMAT </w:instrText>
          </w:r>
          <w:r w:rsidRPr="00FD0730">
            <w:fldChar w:fldCharType="separate"/>
          </w:r>
          <w:r w:rsidRPr="00FD0730">
            <w:t>1</w:t>
          </w:r>
          <w:r w:rsidRPr="00FD0730">
            <w:fldChar w:fldCharType="end"/>
          </w:r>
          <w:r w:rsidRPr="00FD0730">
            <w:t xml:space="preserve"> (</w:t>
          </w:r>
          <w:fldSimple w:instr=" NUMPAGES  \* MERGEFORMAT ">
            <w:r w:rsidRPr="00FD0730">
              <w:t>2</w:t>
            </w:r>
          </w:fldSimple>
          <w:r w:rsidRPr="00FD0730">
            <w:t>)</w:t>
          </w:r>
        </w:p>
      </w:tc>
    </w:tr>
    <w:tr w:rsidR="003B27E4" w:rsidRPr="00FD0730" w14:paraId="73868D82" w14:textId="77777777" w:rsidTr="00F07625">
      <w:tc>
        <w:tcPr>
          <w:tcW w:w="2608" w:type="dxa"/>
        </w:tcPr>
        <w:p w14:paraId="23551FDB" w14:textId="70541908" w:rsidR="003B27E4" w:rsidRPr="00FD0730" w:rsidRDefault="003B27E4" w:rsidP="003B27E4">
          <w:pPr>
            <w:pStyle w:val="Header"/>
            <w:rPr>
              <w:b/>
            </w:rPr>
          </w:pPr>
        </w:p>
      </w:tc>
      <w:tc>
        <w:tcPr>
          <w:tcW w:w="1871" w:type="dxa"/>
          <w:gridSpan w:val="2"/>
        </w:tcPr>
        <w:p w14:paraId="13B3CB2F" w14:textId="0F15D774" w:rsidR="003B27E4" w:rsidRPr="00FD0730" w:rsidRDefault="003B27E4" w:rsidP="003B27E4">
          <w:pPr>
            <w:pStyle w:val="Header"/>
          </w:pPr>
        </w:p>
      </w:tc>
    </w:tr>
    <w:tr w:rsidR="003B27E4" w:rsidRPr="00FD0730" w14:paraId="7F9C7269" w14:textId="77777777" w:rsidTr="00F07625">
      <w:tc>
        <w:tcPr>
          <w:tcW w:w="2608" w:type="dxa"/>
        </w:tcPr>
        <w:p w14:paraId="0BEFA05A" w14:textId="429179AA" w:rsidR="003B27E4" w:rsidRPr="00FD0730" w:rsidRDefault="003B27E4" w:rsidP="003B27E4">
          <w:pPr>
            <w:pStyle w:val="Header"/>
            <w:rPr>
              <w:b/>
            </w:rPr>
          </w:pPr>
        </w:p>
      </w:tc>
      <w:tc>
        <w:tcPr>
          <w:tcW w:w="1871" w:type="dxa"/>
          <w:gridSpan w:val="2"/>
        </w:tcPr>
        <w:p w14:paraId="02E7545F" w14:textId="097C78F3" w:rsidR="003B27E4" w:rsidRPr="00FD0730" w:rsidRDefault="003B27E4" w:rsidP="003B27E4">
          <w:pPr>
            <w:pStyle w:val="Header"/>
          </w:pPr>
        </w:p>
      </w:tc>
    </w:tr>
    <w:tr w:rsidR="003B27E4" w:rsidRPr="00FD0730" w14:paraId="42900B95" w14:textId="77777777" w:rsidTr="00F07625">
      <w:tc>
        <w:tcPr>
          <w:tcW w:w="2608" w:type="dxa"/>
        </w:tcPr>
        <w:p w14:paraId="2FDE254D" w14:textId="77777777" w:rsidR="003B27E4" w:rsidRPr="00FD0730" w:rsidRDefault="003B27E4" w:rsidP="003B27E4">
          <w:pPr>
            <w:pStyle w:val="Header"/>
            <w:rPr>
              <w:b/>
            </w:rPr>
          </w:pPr>
        </w:p>
      </w:tc>
      <w:tc>
        <w:tcPr>
          <w:tcW w:w="1871" w:type="dxa"/>
          <w:gridSpan w:val="2"/>
        </w:tcPr>
        <w:p w14:paraId="7849CED0" w14:textId="77777777" w:rsidR="003B27E4" w:rsidRPr="00FD0730" w:rsidRDefault="003B27E4" w:rsidP="003B27E4">
          <w:pPr>
            <w:pStyle w:val="Header"/>
          </w:pPr>
        </w:p>
      </w:tc>
    </w:tr>
    <w:tr w:rsidR="003B27E4" w:rsidRPr="00FD0730" w14:paraId="558442C5" w14:textId="77777777" w:rsidTr="00F07625">
      <w:tc>
        <w:tcPr>
          <w:tcW w:w="2608" w:type="dxa"/>
        </w:tcPr>
        <w:p w14:paraId="2B191D16" w14:textId="41E9C03B" w:rsidR="003B27E4" w:rsidRPr="00FD0730" w:rsidRDefault="003B27E4" w:rsidP="003B27E4">
          <w:pPr>
            <w:pStyle w:val="Header"/>
            <w:rPr>
              <w:b/>
            </w:rPr>
          </w:pPr>
        </w:p>
      </w:tc>
      <w:tc>
        <w:tcPr>
          <w:tcW w:w="1871" w:type="dxa"/>
          <w:gridSpan w:val="2"/>
        </w:tcPr>
        <w:p w14:paraId="7D7D932E" w14:textId="0DC3C897" w:rsidR="003B27E4" w:rsidRPr="00FD0730" w:rsidRDefault="003B27E4" w:rsidP="003B27E4">
          <w:pPr>
            <w:pStyle w:val="Header"/>
          </w:pPr>
        </w:p>
      </w:tc>
    </w:tr>
  </w:tbl>
  <w:p w14:paraId="4E027188" w14:textId="77777777" w:rsidR="00FA6B28" w:rsidRPr="00FD0730" w:rsidRDefault="00FA6B28" w:rsidP="00FA6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67A52"/>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ACC4A26"/>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5294D2E"/>
    <w:multiLevelType w:val="hybridMultilevel"/>
    <w:tmpl w:val="75966574"/>
    <w:lvl w:ilvl="0" w:tplc="0C22C9AC">
      <w:start w:val="1"/>
      <w:numFmt w:val="bullet"/>
      <w:pStyle w:val="Bulleted"/>
      <w:lvlText w:val="-"/>
      <w:lvlJc w:val="left"/>
      <w:pPr>
        <w:tabs>
          <w:tab w:val="num" w:pos="357"/>
        </w:tabs>
        <w:ind w:left="357"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6F23DE"/>
    <w:multiLevelType w:val="hybridMultilevel"/>
    <w:tmpl w:val="CE8EC07C"/>
    <w:lvl w:ilvl="0" w:tplc="B6345D2C">
      <w:start w:val="1"/>
      <w:numFmt w:val="decimal"/>
      <w:lvlRestart w:val="0"/>
      <w:pStyle w:val="Numbered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311C4550"/>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BD401F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3E7F611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2E50D91"/>
    <w:multiLevelType w:val="hybridMultilevel"/>
    <w:tmpl w:val="6E74DE04"/>
    <w:lvl w:ilvl="0" w:tplc="69CC238E">
      <w:start w:val="1"/>
      <w:numFmt w:val="decimal"/>
      <w:pStyle w:val="Numbered"/>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8" w15:restartNumberingAfterBreak="0">
    <w:nsid w:val="4A927C35"/>
    <w:multiLevelType w:val="multilevel"/>
    <w:tmpl w:val="FAB0B544"/>
    <w:lvl w:ilvl="0">
      <w:start w:val="1"/>
      <w:numFmt w:val="decimal"/>
      <w:pStyle w:val="Heading1"/>
      <w:suff w:val="space"/>
      <w:lvlText w:val="%1 "/>
      <w:lvlJc w:val="left"/>
      <w:pPr>
        <w:tabs>
          <w:tab w:val="num" w:pos="0"/>
        </w:tabs>
        <w:ind w:left="0" w:firstLine="0"/>
      </w:pPr>
      <w:rPr>
        <w:rFonts w:hint="default"/>
      </w:rPr>
    </w:lvl>
    <w:lvl w:ilvl="1">
      <w:start w:val="1"/>
      <w:numFmt w:val="decimal"/>
      <w:pStyle w:val="Heading2"/>
      <w:suff w:val="space"/>
      <w:lvlText w:val="%1.%2 "/>
      <w:lvlJc w:val="left"/>
      <w:pPr>
        <w:tabs>
          <w:tab w:val="num" w:pos="0"/>
        </w:tabs>
        <w:ind w:left="0" w:firstLine="0"/>
      </w:pPr>
      <w:rPr>
        <w:rFonts w:hint="default"/>
      </w:rPr>
    </w:lvl>
    <w:lvl w:ilvl="2">
      <w:start w:val="1"/>
      <w:numFmt w:val="decimal"/>
      <w:pStyle w:val="Heading3"/>
      <w:suff w:val="space"/>
      <w:lvlText w:val="%1.%2.%3 "/>
      <w:lvlJc w:val="left"/>
      <w:pPr>
        <w:tabs>
          <w:tab w:val="num" w:pos="0"/>
        </w:tabs>
        <w:ind w:left="0" w:firstLine="0"/>
      </w:pPr>
      <w:rPr>
        <w:rFonts w:hint="default"/>
      </w:rPr>
    </w:lvl>
    <w:lvl w:ilvl="3">
      <w:start w:val="1"/>
      <w:numFmt w:val="decimal"/>
      <w:pStyle w:val="Heading4"/>
      <w:suff w:val="space"/>
      <w:lvlText w:val="%1.%2.%3.%4 "/>
      <w:lvlJc w:val="left"/>
      <w:pPr>
        <w:tabs>
          <w:tab w:val="num" w:pos="0"/>
        </w:tabs>
        <w:ind w:left="0" w:firstLine="0"/>
      </w:pPr>
      <w:rPr>
        <w:rFonts w:hint="default"/>
      </w:rPr>
    </w:lvl>
    <w:lvl w:ilvl="4">
      <w:start w:val="1"/>
      <w:numFmt w:val="decimal"/>
      <w:pStyle w:val="Heading5"/>
      <w:suff w:val="space"/>
      <w:lvlText w:val="%1.%2.%3.%4.%5 "/>
      <w:lvlJc w:val="left"/>
      <w:pPr>
        <w:tabs>
          <w:tab w:val="num" w:pos="0"/>
        </w:tabs>
        <w:ind w:left="0" w:firstLine="0"/>
      </w:pPr>
      <w:rPr>
        <w:rFonts w:hint="default"/>
      </w:rPr>
    </w:lvl>
    <w:lvl w:ilvl="5">
      <w:start w:val="1"/>
      <w:numFmt w:val="decimal"/>
      <w:pStyle w:val="Heading6"/>
      <w:suff w:val="space"/>
      <w:lvlText w:val="%1.%2.%3.%4.%5.%6 "/>
      <w:lvlJc w:val="left"/>
      <w:pPr>
        <w:tabs>
          <w:tab w:val="num" w:pos="0"/>
        </w:tabs>
        <w:ind w:left="0" w:firstLine="0"/>
      </w:pPr>
      <w:rPr>
        <w:rFonts w:hint="default"/>
      </w:rPr>
    </w:lvl>
    <w:lvl w:ilvl="6">
      <w:start w:val="1"/>
      <w:numFmt w:val="decimal"/>
      <w:pStyle w:val="Heading7"/>
      <w:suff w:val="space"/>
      <w:lvlText w:val="%1.%2.%3.%4.%5.%6.%7 "/>
      <w:lvlJc w:val="left"/>
      <w:pPr>
        <w:tabs>
          <w:tab w:val="num" w:pos="0"/>
        </w:tabs>
        <w:ind w:left="0" w:firstLine="0"/>
      </w:pPr>
      <w:rPr>
        <w:rFonts w:hint="default"/>
      </w:rPr>
    </w:lvl>
    <w:lvl w:ilvl="7">
      <w:start w:val="1"/>
      <w:numFmt w:val="decimal"/>
      <w:pStyle w:val="Heading8"/>
      <w:suff w:val="space"/>
      <w:lvlText w:val="%1.%2.%3.%4.%5.%6.%7.%8 "/>
      <w:lvlJc w:val="left"/>
      <w:pPr>
        <w:tabs>
          <w:tab w:val="num" w:pos="0"/>
        </w:tabs>
        <w:ind w:left="0" w:firstLine="0"/>
      </w:pPr>
      <w:rPr>
        <w:rFonts w:hint="default"/>
      </w:rPr>
    </w:lvl>
    <w:lvl w:ilvl="8">
      <w:start w:val="1"/>
      <w:numFmt w:val="decimal"/>
      <w:pStyle w:val="Heading9"/>
      <w:suff w:val="space"/>
      <w:lvlText w:val="%1.%2.%3.%4.%5.%6.%7.%8.%9 "/>
      <w:lvlJc w:val="left"/>
      <w:pPr>
        <w:tabs>
          <w:tab w:val="num" w:pos="0"/>
        </w:tabs>
        <w:ind w:left="0" w:firstLine="0"/>
      </w:pPr>
      <w:rPr>
        <w:rFonts w:hint="default"/>
      </w:rPr>
    </w:lvl>
  </w:abstractNum>
  <w:abstractNum w:abstractNumId="9" w15:restartNumberingAfterBreak="0">
    <w:nsid w:val="52F25B61"/>
    <w:multiLevelType w:val="hybridMultilevel"/>
    <w:tmpl w:val="D9368AE6"/>
    <w:lvl w:ilvl="0" w:tplc="BFFA6EE6">
      <w:start w:val="1"/>
      <w:numFmt w:val="lowerLetter"/>
      <w:lvlRestart w:val="0"/>
      <w:pStyle w:val="Abc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0" w15:restartNumberingAfterBreak="0">
    <w:nsid w:val="57A819D9"/>
    <w:multiLevelType w:val="hybridMultilevel"/>
    <w:tmpl w:val="3808FC9A"/>
    <w:lvl w:ilvl="0" w:tplc="1A0A5E04">
      <w:start w:val="1"/>
      <w:numFmt w:val="lowerLetter"/>
      <w:lvlRestart w:val="0"/>
      <w:pStyle w:val="Abc1"/>
      <w:lvlText w:val="%1)"/>
      <w:lvlJc w:val="left"/>
      <w:pPr>
        <w:tabs>
          <w:tab w:val="num" w:pos="1661"/>
        </w:tabs>
        <w:ind w:left="1661"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1" w15:restartNumberingAfterBreak="0">
    <w:nsid w:val="5E35623A"/>
    <w:multiLevelType w:val="hybridMultilevel"/>
    <w:tmpl w:val="F39439E2"/>
    <w:lvl w:ilvl="0" w:tplc="220C74BC">
      <w:start w:val="1"/>
      <w:numFmt w:val="lowerLetter"/>
      <w:pStyle w:val="Abc"/>
      <w:lvlText w:val="%1)"/>
      <w:lvlJc w:val="left"/>
      <w:pPr>
        <w:tabs>
          <w:tab w:val="num" w:pos="357"/>
        </w:tabs>
        <w:ind w:left="357"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2" w15:restartNumberingAfterBreak="0">
    <w:nsid w:val="5EDB3484"/>
    <w:multiLevelType w:val="multilevel"/>
    <w:tmpl w:val="0E9A90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 w15:restartNumberingAfterBreak="0">
    <w:nsid w:val="6B8935B9"/>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BB718AE"/>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E126830"/>
    <w:multiLevelType w:val="hybridMultilevel"/>
    <w:tmpl w:val="DEAAAF90"/>
    <w:lvl w:ilvl="0" w:tplc="8DE03A2A">
      <w:start w:val="1"/>
      <w:numFmt w:val="decimal"/>
      <w:lvlRestart w:val="0"/>
      <w:pStyle w:val="Numbered2"/>
      <w:lvlText w:val="%1"/>
      <w:lvlJc w:val="left"/>
      <w:pPr>
        <w:tabs>
          <w:tab w:val="num" w:pos="2965"/>
        </w:tabs>
        <w:ind w:left="2965" w:hanging="357"/>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6" w15:restartNumberingAfterBreak="0">
    <w:nsid w:val="6F794971"/>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71702392"/>
    <w:multiLevelType w:val="hybridMultilevel"/>
    <w:tmpl w:val="B3542F86"/>
    <w:lvl w:ilvl="0" w:tplc="74D8E4E4">
      <w:start w:val="1"/>
      <w:numFmt w:val="bullet"/>
      <w:pStyle w:val="Bulleted2"/>
      <w:lvlText w:val="-"/>
      <w:lvlJc w:val="left"/>
      <w:pPr>
        <w:tabs>
          <w:tab w:val="num" w:pos="2965"/>
        </w:tabs>
        <w:ind w:left="2965"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752E3"/>
    <w:multiLevelType w:val="hybridMultilevel"/>
    <w:tmpl w:val="850CBF36"/>
    <w:lvl w:ilvl="0" w:tplc="74A6A78E">
      <w:start w:val="1"/>
      <w:numFmt w:val="bullet"/>
      <w:pStyle w:val="Bulleted1"/>
      <w:lvlText w:val="-"/>
      <w:lvlJc w:val="left"/>
      <w:pPr>
        <w:tabs>
          <w:tab w:val="num" w:pos="1661"/>
        </w:tabs>
        <w:ind w:left="1661" w:hanging="357"/>
      </w:pPr>
      <w:rPr>
        <w:rFonts w:ascii="Arial" w:hAnsi="Arial" w:cs="Aria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D5B74"/>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DAB4E0B"/>
    <w:multiLevelType w:val="multilevel"/>
    <w:tmpl w:val="040B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15066455">
    <w:abstractNumId w:val="11"/>
  </w:num>
  <w:num w:numId="2" w16cid:durableId="1131903466">
    <w:abstractNumId w:val="19"/>
  </w:num>
  <w:num w:numId="3" w16cid:durableId="956256558">
    <w:abstractNumId w:val="10"/>
  </w:num>
  <w:num w:numId="4" w16cid:durableId="295380532">
    <w:abstractNumId w:val="9"/>
  </w:num>
  <w:num w:numId="5" w16cid:durableId="1787389626">
    <w:abstractNumId w:val="20"/>
  </w:num>
  <w:num w:numId="6" w16cid:durableId="2087070633">
    <w:abstractNumId w:val="13"/>
  </w:num>
  <w:num w:numId="7" w16cid:durableId="371350157">
    <w:abstractNumId w:val="4"/>
  </w:num>
  <w:num w:numId="8" w16cid:durableId="762798925">
    <w:abstractNumId w:val="14"/>
  </w:num>
  <w:num w:numId="9" w16cid:durableId="250823211">
    <w:abstractNumId w:val="0"/>
  </w:num>
  <w:num w:numId="10" w16cid:durableId="807287413">
    <w:abstractNumId w:val="7"/>
  </w:num>
  <w:num w:numId="11" w16cid:durableId="84884913">
    <w:abstractNumId w:val="3"/>
  </w:num>
  <w:num w:numId="12" w16cid:durableId="103158489">
    <w:abstractNumId w:val="15"/>
  </w:num>
  <w:num w:numId="13" w16cid:durableId="904990421">
    <w:abstractNumId w:val="2"/>
  </w:num>
  <w:num w:numId="14" w16cid:durableId="1975208492">
    <w:abstractNumId w:val="18"/>
  </w:num>
  <w:num w:numId="15" w16cid:durableId="1165779916">
    <w:abstractNumId w:val="17"/>
  </w:num>
  <w:num w:numId="16" w16cid:durableId="475222001">
    <w:abstractNumId w:val="1"/>
  </w:num>
  <w:num w:numId="17" w16cid:durableId="180320710">
    <w:abstractNumId w:val="16"/>
  </w:num>
  <w:num w:numId="18" w16cid:durableId="309480182">
    <w:abstractNumId w:val="6"/>
  </w:num>
  <w:num w:numId="19" w16cid:durableId="2005620131">
    <w:abstractNumId w:val="12"/>
  </w:num>
  <w:num w:numId="20" w16cid:durableId="494147064">
    <w:abstractNumId w:val="5"/>
  </w:num>
  <w:num w:numId="21" w16cid:durableId="403528014">
    <w:abstractNumId w:val="8"/>
  </w:num>
  <w:num w:numId="22" w16cid:durableId="1265187742">
    <w:abstractNumId w:val="2"/>
    <w:lvlOverride w:ilvl="0">
      <w:startOverride w:val="1"/>
    </w:lvlOverride>
  </w:num>
  <w:num w:numId="23" w16cid:durableId="1255091407">
    <w:abstractNumId w:val="2"/>
    <w:lvlOverride w:ilvl="0">
      <w:startOverride w:val="1"/>
    </w:lvlOverride>
  </w:num>
  <w:num w:numId="24" w16cid:durableId="1503737220">
    <w:abstractNumId w:val="18"/>
    <w:lvlOverride w:ilvl="0">
      <w:startOverride w:val="1"/>
    </w:lvlOverride>
  </w:num>
  <w:num w:numId="25" w16cid:durableId="430048439">
    <w:abstractNumId w:val="2"/>
    <w:lvlOverride w:ilvl="0">
      <w:startOverride w:val="1"/>
    </w:lvlOverride>
  </w:num>
  <w:num w:numId="26" w16cid:durableId="212893213">
    <w:abstractNumId w:val="18"/>
    <w:lvlOverride w:ilvl="0">
      <w:startOverride w:val="1"/>
    </w:lvlOverride>
  </w:num>
  <w:num w:numId="27" w16cid:durableId="1897232087">
    <w:abstractNumId w:val="17"/>
    <w:lvlOverride w:ilvl="0">
      <w:startOverride w:val="1"/>
    </w:lvlOverride>
  </w:num>
  <w:num w:numId="28" w16cid:durableId="171935782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1304"/>
  <w:autoHyphenation/>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0DE"/>
    <w:rsid w:val="00021A95"/>
    <w:rsid w:val="000276E7"/>
    <w:rsid w:val="000C10A6"/>
    <w:rsid w:val="000D188F"/>
    <w:rsid w:val="000D6AF3"/>
    <w:rsid w:val="000E2CF5"/>
    <w:rsid w:val="000F6D4C"/>
    <w:rsid w:val="00124A9E"/>
    <w:rsid w:val="00140006"/>
    <w:rsid w:val="00156E31"/>
    <w:rsid w:val="001811E7"/>
    <w:rsid w:val="001B5B34"/>
    <w:rsid w:val="001C6CD7"/>
    <w:rsid w:val="001D58D9"/>
    <w:rsid w:val="001D708E"/>
    <w:rsid w:val="001E3DC0"/>
    <w:rsid w:val="001E4497"/>
    <w:rsid w:val="001F35AA"/>
    <w:rsid w:val="00207DB4"/>
    <w:rsid w:val="00220E22"/>
    <w:rsid w:val="00227E14"/>
    <w:rsid w:val="002649F7"/>
    <w:rsid w:val="00270A93"/>
    <w:rsid w:val="00295BA7"/>
    <w:rsid w:val="002C5BAD"/>
    <w:rsid w:val="002D544B"/>
    <w:rsid w:val="0030294A"/>
    <w:rsid w:val="003179A3"/>
    <w:rsid w:val="0032000A"/>
    <w:rsid w:val="0032369E"/>
    <w:rsid w:val="00346C6E"/>
    <w:rsid w:val="003A3D74"/>
    <w:rsid w:val="003B1414"/>
    <w:rsid w:val="003B27E4"/>
    <w:rsid w:val="003C4B32"/>
    <w:rsid w:val="003C5359"/>
    <w:rsid w:val="003C6B65"/>
    <w:rsid w:val="003D2396"/>
    <w:rsid w:val="004312FC"/>
    <w:rsid w:val="004617C9"/>
    <w:rsid w:val="00463894"/>
    <w:rsid w:val="004740F7"/>
    <w:rsid w:val="00477B6D"/>
    <w:rsid w:val="00492E66"/>
    <w:rsid w:val="004B74AB"/>
    <w:rsid w:val="004D2917"/>
    <w:rsid w:val="004E01EB"/>
    <w:rsid w:val="004E1EF8"/>
    <w:rsid w:val="00520A4D"/>
    <w:rsid w:val="00524C5B"/>
    <w:rsid w:val="005521AC"/>
    <w:rsid w:val="00563569"/>
    <w:rsid w:val="005911FD"/>
    <w:rsid w:val="005A2F99"/>
    <w:rsid w:val="005D57A1"/>
    <w:rsid w:val="00603D1A"/>
    <w:rsid w:val="0062754E"/>
    <w:rsid w:val="00681162"/>
    <w:rsid w:val="006954A3"/>
    <w:rsid w:val="006A20CD"/>
    <w:rsid w:val="006C5B84"/>
    <w:rsid w:val="006D0718"/>
    <w:rsid w:val="006D49DE"/>
    <w:rsid w:val="006E3DC3"/>
    <w:rsid w:val="006F5666"/>
    <w:rsid w:val="00714D70"/>
    <w:rsid w:val="0077050C"/>
    <w:rsid w:val="00793090"/>
    <w:rsid w:val="007A42D9"/>
    <w:rsid w:val="007D38EF"/>
    <w:rsid w:val="007E5F67"/>
    <w:rsid w:val="007F1549"/>
    <w:rsid w:val="007F6DC0"/>
    <w:rsid w:val="0082411F"/>
    <w:rsid w:val="00832015"/>
    <w:rsid w:val="00836344"/>
    <w:rsid w:val="0085080E"/>
    <w:rsid w:val="00851B37"/>
    <w:rsid w:val="00855DA7"/>
    <w:rsid w:val="00861A9F"/>
    <w:rsid w:val="008702E0"/>
    <w:rsid w:val="00895123"/>
    <w:rsid w:val="008A155B"/>
    <w:rsid w:val="008B4A52"/>
    <w:rsid w:val="008B4F95"/>
    <w:rsid w:val="008D5B42"/>
    <w:rsid w:val="008E0A5E"/>
    <w:rsid w:val="008F3E93"/>
    <w:rsid w:val="00917FE3"/>
    <w:rsid w:val="00967231"/>
    <w:rsid w:val="009734C5"/>
    <w:rsid w:val="00973D75"/>
    <w:rsid w:val="009742BA"/>
    <w:rsid w:val="00981F74"/>
    <w:rsid w:val="00992EED"/>
    <w:rsid w:val="009954C3"/>
    <w:rsid w:val="009D1F5E"/>
    <w:rsid w:val="009F5C0F"/>
    <w:rsid w:val="009F60D5"/>
    <w:rsid w:val="00A035CF"/>
    <w:rsid w:val="00A25BCB"/>
    <w:rsid w:val="00A34057"/>
    <w:rsid w:val="00A55290"/>
    <w:rsid w:val="00A85075"/>
    <w:rsid w:val="00A9442F"/>
    <w:rsid w:val="00AA2DCF"/>
    <w:rsid w:val="00AD05DB"/>
    <w:rsid w:val="00AE78A9"/>
    <w:rsid w:val="00B03435"/>
    <w:rsid w:val="00B16012"/>
    <w:rsid w:val="00B2169E"/>
    <w:rsid w:val="00B26714"/>
    <w:rsid w:val="00BB27DA"/>
    <w:rsid w:val="00BC2230"/>
    <w:rsid w:val="00BC4989"/>
    <w:rsid w:val="00BC7363"/>
    <w:rsid w:val="00BE2E14"/>
    <w:rsid w:val="00C034A0"/>
    <w:rsid w:val="00C0669B"/>
    <w:rsid w:val="00C10C2E"/>
    <w:rsid w:val="00C1777B"/>
    <w:rsid w:val="00C41BAA"/>
    <w:rsid w:val="00C42062"/>
    <w:rsid w:val="00C517EA"/>
    <w:rsid w:val="00C56A90"/>
    <w:rsid w:val="00C820CF"/>
    <w:rsid w:val="00C83B37"/>
    <w:rsid w:val="00C93F30"/>
    <w:rsid w:val="00CA505D"/>
    <w:rsid w:val="00CA731E"/>
    <w:rsid w:val="00CB299E"/>
    <w:rsid w:val="00CB62C3"/>
    <w:rsid w:val="00CB6E64"/>
    <w:rsid w:val="00CE36EC"/>
    <w:rsid w:val="00CE6EC7"/>
    <w:rsid w:val="00CF1E92"/>
    <w:rsid w:val="00D02CEE"/>
    <w:rsid w:val="00D030DE"/>
    <w:rsid w:val="00D1662E"/>
    <w:rsid w:val="00D20DD7"/>
    <w:rsid w:val="00D34350"/>
    <w:rsid w:val="00D4583B"/>
    <w:rsid w:val="00D47254"/>
    <w:rsid w:val="00D61AC8"/>
    <w:rsid w:val="00D84A57"/>
    <w:rsid w:val="00D87DE5"/>
    <w:rsid w:val="00D932A4"/>
    <w:rsid w:val="00DA6A7F"/>
    <w:rsid w:val="00DC0487"/>
    <w:rsid w:val="00DC4051"/>
    <w:rsid w:val="00DD3A99"/>
    <w:rsid w:val="00E03B70"/>
    <w:rsid w:val="00E0484A"/>
    <w:rsid w:val="00E227F9"/>
    <w:rsid w:val="00E24B9C"/>
    <w:rsid w:val="00E34AF7"/>
    <w:rsid w:val="00E34B6E"/>
    <w:rsid w:val="00E5386E"/>
    <w:rsid w:val="00E61EF7"/>
    <w:rsid w:val="00EA3CF1"/>
    <w:rsid w:val="00EB1192"/>
    <w:rsid w:val="00EB2658"/>
    <w:rsid w:val="00EC0321"/>
    <w:rsid w:val="00ED2A3A"/>
    <w:rsid w:val="00ED3E52"/>
    <w:rsid w:val="00EF18CC"/>
    <w:rsid w:val="00EF6FC9"/>
    <w:rsid w:val="00F53189"/>
    <w:rsid w:val="00F70D82"/>
    <w:rsid w:val="00F93E5D"/>
    <w:rsid w:val="00FA0E3B"/>
    <w:rsid w:val="00FA6B28"/>
    <w:rsid w:val="00FD0730"/>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748EEE"/>
  <w15:docId w15:val="{7B8232A3-6DBF-4E14-85FF-22E4E461D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30DE"/>
    <w:rPr>
      <w:rFonts w:ascii="Arial" w:hAnsi="Arial"/>
      <w:sz w:val="24"/>
      <w:lang w:val="en-US"/>
    </w:rPr>
  </w:style>
  <w:style w:type="paragraph" w:styleId="Heading1">
    <w:name w:val="heading 1"/>
    <w:basedOn w:val="Normal"/>
    <w:next w:val="Normal"/>
    <w:qFormat/>
    <w:rsid w:val="003C5359"/>
    <w:pPr>
      <w:keepNext/>
      <w:numPr>
        <w:numId w:val="21"/>
      </w:numPr>
      <w:spacing w:before="240" w:after="240"/>
      <w:outlineLvl w:val="0"/>
    </w:pPr>
    <w:rPr>
      <w:rFonts w:cs="Arial"/>
      <w:b/>
      <w:bCs/>
    </w:rPr>
  </w:style>
  <w:style w:type="paragraph" w:styleId="Heading2">
    <w:name w:val="heading 2"/>
    <w:basedOn w:val="Normal"/>
    <w:next w:val="Normal"/>
    <w:qFormat/>
    <w:rsid w:val="003C5359"/>
    <w:pPr>
      <w:keepNext/>
      <w:numPr>
        <w:ilvl w:val="1"/>
        <w:numId w:val="21"/>
      </w:numPr>
      <w:spacing w:before="240" w:after="240"/>
      <w:outlineLvl w:val="1"/>
    </w:pPr>
    <w:rPr>
      <w:rFonts w:cs="Arial"/>
      <w:b/>
      <w:bCs/>
      <w:iCs/>
    </w:rPr>
  </w:style>
  <w:style w:type="paragraph" w:styleId="Heading3">
    <w:name w:val="heading 3"/>
    <w:basedOn w:val="Normal"/>
    <w:next w:val="Normal"/>
    <w:qFormat/>
    <w:rsid w:val="003C5359"/>
    <w:pPr>
      <w:keepNext/>
      <w:numPr>
        <w:ilvl w:val="2"/>
        <w:numId w:val="21"/>
      </w:numPr>
      <w:spacing w:before="240" w:after="240"/>
      <w:outlineLvl w:val="2"/>
    </w:pPr>
    <w:rPr>
      <w:rFonts w:cs="Arial"/>
      <w:b/>
      <w:bCs/>
    </w:rPr>
  </w:style>
  <w:style w:type="paragraph" w:styleId="Heading4">
    <w:name w:val="heading 4"/>
    <w:basedOn w:val="Normal"/>
    <w:next w:val="Normal"/>
    <w:qFormat/>
    <w:rsid w:val="003C5359"/>
    <w:pPr>
      <w:keepNext/>
      <w:numPr>
        <w:ilvl w:val="3"/>
        <w:numId w:val="21"/>
      </w:numPr>
      <w:spacing w:before="240" w:after="240"/>
      <w:outlineLvl w:val="3"/>
    </w:pPr>
    <w:rPr>
      <w:b/>
      <w:bCs/>
    </w:rPr>
  </w:style>
  <w:style w:type="paragraph" w:styleId="Heading5">
    <w:name w:val="heading 5"/>
    <w:basedOn w:val="Normal"/>
    <w:next w:val="Normal"/>
    <w:qFormat/>
    <w:rsid w:val="003C5359"/>
    <w:pPr>
      <w:keepNext/>
      <w:numPr>
        <w:ilvl w:val="4"/>
        <w:numId w:val="21"/>
      </w:numPr>
      <w:spacing w:before="240" w:after="240"/>
      <w:outlineLvl w:val="4"/>
    </w:pPr>
    <w:rPr>
      <w:b/>
      <w:bCs/>
      <w:iCs/>
    </w:rPr>
  </w:style>
  <w:style w:type="paragraph" w:styleId="Heading6">
    <w:name w:val="heading 6"/>
    <w:basedOn w:val="Normal"/>
    <w:next w:val="Normal"/>
    <w:qFormat/>
    <w:rsid w:val="003C5359"/>
    <w:pPr>
      <w:keepNext/>
      <w:numPr>
        <w:ilvl w:val="5"/>
        <w:numId w:val="21"/>
      </w:numPr>
      <w:spacing w:before="240" w:after="240"/>
      <w:outlineLvl w:val="5"/>
    </w:pPr>
    <w:rPr>
      <w:b/>
      <w:bCs/>
    </w:rPr>
  </w:style>
  <w:style w:type="paragraph" w:styleId="Heading7">
    <w:name w:val="heading 7"/>
    <w:basedOn w:val="Normal"/>
    <w:next w:val="Normal"/>
    <w:qFormat/>
    <w:rsid w:val="003C5359"/>
    <w:pPr>
      <w:keepNext/>
      <w:numPr>
        <w:ilvl w:val="6"/>
        <w:numId w:val="21"/>
      </w:numPr>
      <w:spacing w:before="240" w:after="240"/>
      <w:outlineLvl w:val="6"/>
    </w:pPr>
    <w:rPr>
      <w:b/>
    </w:rPr>
  </w:style>
  <w:style w:type="paragraph" w:styleId="Heading8">
    <w:name w:val="heading 8"/>
    <w:basedOn w:val="Normal"/>
    <w:next w:val="Normal"/>
    <w:qFormat/>
    <w:rsid w:val="003C5359"/>
    <w:pPr>
      <w:keepNext/>
      <w:numPr>
        <w:ilvl w:val="7"/>
        <w:numId w:val="21"/>
      </w:numPr>
      <w:spacing w:before="240" w:after="240"/>
      <w:outlineLvl w:val="7"/>
    </w:pPr>
    <w:rPr>
      <w:b/>
      <w:iCs/>
    </w:rPr>
  </w:style>
  <w:style w:type="paragraph" w:styleId="Heading9">
    <w:name w:val="heading 9"/>
    <w:basedOn w:val="Normal"/>
    <w:next w:val="Normal"/>
    <w:qFormat/>
    <w:rsid w:val="003C5359"/>
    <w:pPr>
      <w:keepNext/>
      <w:numPr>
        <w:ilvl w:val="8"/>
        <w:numId w:val="21"/>
      </w:numPr>
      <w:spacing w:before="240" w:after="240"/>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A6B28"/>
    <w:rPr>
      <w:color w:val="auto"/>
      <w:u w:val="single"/>
    </w:rPr>
  </w:style>
  <w:style w:type="paragraph" w:customStyle="1" w:styleId="Indent1">
    <w:name w:val="Indent 1"/>
    <w:basedOn w:val="Normal"/>
    <w:qFormat/>
    <w:rsid w:val="006D49DE"/>
    <w:pPr>
      <w:ind w:left="1304"/>
    </w:pPr>
  </w:style>
  <w:style w:type="paragraph" w:customStyle="1" w:styleId="Indent2">
    <w:name w:val="Indent 2"/>
    <w:basedOn w:val="Normal"/>
    <w:qFormat/>
    <w:rsid w:val="006D49DE"/>
    <w:pPr>
      <w:ind w:left="2608"/>
    </w:pPr>
  </w:style>
  <w:style w:type="paragraph" w:customStyle="1" w:styleId="Sidetitle1">
    <w:name w:val="Sidetitle 1"/>
    <w:basedOn w:val="Normal"/>
    <w:next w:val="Indent1"/>
    <w:qFormat/>
    <w:rsid w:val="004740F7"/>
    <w:pPr>
      <w:ind w:left="1304" w:hanging="1304"/>
    </w:pPr>
  </w:style>
  <w:style w:type="paragraph" w:customStyle="1" w:styleId="Sidetitle2">
    <w:name w:val="Sidetitle 2"/>
    <w:basedOn w:val="Normal"/>
    <w:next w:val="Indent2"/>
    <w:qFormat/>
    <w:rsid w:val="004740F7"/>
    <w:pPr>
      <w:ind w:left="2608" w:hanging="2608"/>
    </w:pPr>
  </w:style>
  <w:style w:type="paragraph" w:styleId="Footer">
    <w:name w:val="footer"/>
    <w:basedOn w:val="Normal"/>
    <w:link w:val="FooterChar"/>
    <w:rsid w:val="00FA6B28"/>
    <w:pPr>
      <w:spacing w:line="200" w:lineRule="atLeast"/>
    </w:pPr>
    <w:rPr>
      <w:sz w:val="14"/>
    </w:rPr>
  </w:style>
  <w:style w:type="paragraph" w:styleId="Header">
    <w:name w:val="header"/>
    <w:basedOn w:val="Normal"/>
    <w:link w:val="HeaderChar"/>
    <w:rsid w:val="003B27E4"/>
    <w:rPr>
      <w:sz w:val="18"/>
    </w:rPr>
  </w:style>
  <w:style w:type="paragraph" w:customStyle="1" w:styleId="HeadingMain">
    <w:name w:val="HeadingMain"/>
    <w:basedOn w:val="Normal"/>
    <w:next w:val="Normal"/>
    <w:rsid w:val="00681162"/>
    <w:pPr>
      <w:spacing w:after="240"/>
    </w:pPr>
    <w:rPr>
      <w:b/>
      <w:sz w:val="46"/>
    </w:rPr>
  </w:style>
  <w:style w:type="paragraph" w:customStyle="1" w:styleId="Abc">
    <w:name w:val="Abc"/>
    <w:basedOn w:val="Normal"/>
    <w:qFormat/>
    <w:pPr>
      <w:numPr>
        <w:numId w:val="1"/>
      </w:numPr>
    </w:pPr>
  </w:style>
  <w:style w:type="paragraph" w:customStyle="1" w:styleId="Abc1">
    <w:name w:val="Abc 1"/>
    <w:basedOn w:val="Normal"/>
    <w:qFormat/>
    <w:rsid w:val="006D49DE"/>
    <w:pPr>
      <w:numPr>
        <w:numId w:val="3"/>
      </w:numPr>
    </w:pPr>
  </w:style>
  <w:style w:type="paragraph" w:customStyle="1" w:styleId="Abc2">
    <w:name w:val="Abc 2"/>
    <w:basedOn w:val="Normal"/>
    <w:qFormat/>
    <w:rsid w:val="006D49DE"/>
    <w:pPr>
      <w:numPr>
        <w:numId w:val="4"/>
      </w:numPr>
    </w:pPr>
  </w:style>
  <w:style w:type="paragraph" w:customStyle="1" w:styleId="Numbered1">
    <w:name w:val="Numbered 1"/>
    <w:basedOn w:val="Normal"/>
    <w:qFormat/>
    <w:rsid w:val="004740F7"/>
    <w:pPr>
      <w:numPr>
        <w:numId w:val="11"/>
      </w:numPr>
    </w:pPr>
  </w:style>
  <w:style w:type="paragraph" w:customStyle="1" w:styleId="Numbered">
    <w:name w:val="Numbered"/>
    <w:basedOn w:val="Normal"/>
    <w:qFormat/>
    <w:pPr>
      <w:numPr>
        <w:numId w:val="10"/>
      </w:numPr>
    </w:pPr>
  </w:style>
  <w:style w:type="paragraph" w:customStyle="1" w:styleId="Numbered2">
    <w:name w:val="Numbered 2"/>
    <w:basedOn w:val="Normal"/>
    <w:qFormat/>
    <w:rsid w:val="004740F7"/>
    <w:pPr>
      <w:numPr>
        <w:numId w:val="12"/>
      </w:numPr>
    </w:pPr>
  </w:style>
  <w:style w:type="paragraph" w:customStyle="1" w:styleId="Bulleted">
    <w:name w:val="Bulleted"/>
    <w:basedOn w:val="Normal"/>
    <w:qFormat/>
    <w:pPr>
      <w:numPr>
        <w:numId w:val="13"/>
      </w:numPr>
    </w:pPr>
  </w:style>
  <w:style w:type="paragraph" w:customStyle="1" w:styleId="Bulleted1">
    <w:name w:val="Bulleted 1"/>
    <w:basedOn w:val="Normal"/>
    <w:qFormat/>
    <w:rsid w:val="006D49DE"/>
    <w:pPr>
      <w:numPr>
        <w:numId w:val="14"/>
      </w:numPr>
    </w:pPr>
  </w:style>
  <w:style w:type="paragraph" w:customStyle="1" w:styleId="Bulleted2">
    <w:name w:val="Bulleted 2"/>
    <w:basedOn w:val="Normal"/>
    <w:qFormat/>
    <w:rsid w:val="006D49DE"/>
    <w:pPr>
      <w:numPr>
        <w:numId w:val="15"/>
      </w:numPr>
    </w:pPr>
  </w:style>
  <w:style w:type="paragraph" w:styleId="TOC1">
    <w:name w:val="toc 1"/>
    <w:basedOn w:val="Normal"/>
    <w:next w:val="Normal"/>
    <w:semiHidden/>
  </w:style>
  <w:style w:type="paragraph" w:styleId="TOC2">
    <w:name w:val="toc 2"/>
    <w:basedOn w:val="Normal"/>
    <w:next w:val="Normal"/>
    <w:semiHidden/>
    <w:pPr>
      <w:ind w:left="220"/>
    </w:pPr>
  </w:style>
  <w:style w:type="paragraph" w:styleId="TOC3">
    <w:name w:val="toc 3"/>
    <w:basedOn w:val="Normal"/>
    <w:next w:val="Normal"/>
    <w:semiHidden/>
    <w:pPr>
      <w:ind w:left="440"/>
    </w:pPr>
  </w:style>
  <w:style w:type="table" w:styleId="TableGrid">
    <w:name w:val="Table Grid"/>
    <w:basedOn w:val="TableNormal"/>
    <w:rsid w:val="00DC4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D1F5E"/>
    <w:rPr>
      <w:rFonts w:ascii="Tahoma" w:hAnsi="Tahoma" w:cs="Tahoma"/>
      <w:sz w:val="16"/>
      <w:szCs w:val="16"/>
    </w:rPr>
  </w:style>
  <w:style w:type="character" w:customStyle="1" w:styleId="BalloonTextChar">
    <w:name w:val="Balloon Text Char"/>
    <w:basedOn w:val="DefaultParagraphFont"/>
    <w:link w:val="BalloonText"/>
    <w:rsid w:val="009D1F5E"/>
    <w:rPr>
      <w:rFonts w:ascii="Tahoma" w:hAnsi="Tahoma" w:cs="Tahoma"/>
      <w:sz w:val="16"/>
      <w:szCs w:val="16"/>
      <w:lang w:val="en-US"/>
    </w:rPr>
  </w:style>
  <w:style w:type="character" w:customStyle="1" w:styleId="FooterChar">
    <w:name w:val="Footer Char"/>
    <w:basedOn w:val="DefaultParagraphFont"/>
    <w:link w:val="Footer"/>
    <w:rsid w:val="00FA6B28"/>
    <w:rPr>
      <w:rFonts w:ascii="Arial" w:hAnsi="Arial"/>
      <w:sz w:val="14"/>
      <w:szCs w:val="22"/>
      <w:lang w:val="en-US"/>
    </w:rPr>
  </w:style>
  <w:style w:type="paragraph" w:styleId="BlockText">
    <w:name w:val="Block Text"/>
    <w:basedOn w:val="Normal"/>
    <w:semiHidden/>
    <w:unhideWhenUsed/>
    <w:rsid w:val="00FA6B28"/>
    <w:pPr>
      <w:pBdr>
        <w:top w:val="single" w:sz="2" w:space="10" w:color="auto"/>
        <w:left w:val="single" w:sz="2" w:space="10" w:color="auto"/>
        <w:bottom w:val="single" w:sz="2" w:space="10" w:color="auto"/>
        <w:right w:val="single" w:sz="2" w:space="10" w:color="auto"/>
      </w:pBdr>
      <w:ind w:left="1152" w:right="1152"/>
    </w:pPr>
    <w:rPr>
      <w:rFonts w:asciiTheme="minorHAnsi" w:eastAsiaTheme="minorEastAsia" w:hAnsiTheme="minorHAnsi" w:cstheme="minorBidi"/>
      <w:iCs/>
    </w:rPr>
  </w:style>
  <w:style w:type="character" w:styleId="IntenseEmphasis">
    <w:name w:val="Intense Emphasis"/>
    <w:basedOn w:val="DefaultParagraphFont"/>
    <w:uiPriority w:val="21"/>
    <w:qFormat/>
    <w:rsid w:val="00FA6B28"/>
    <w:rPr>
      <w:i/>
      <w:iCs/>
      <w:color w:val="auto"/>
    </w:rPr>
  </w:style>
  <w:style w:type="paragraph" w:styleId="Caption">
    <w:name w:val="caption"/>
    <w:basedOn w:val="Normal"/>
    <w:next w:val="Normal"/>
    <w:semiHidden/>
    <w:unhideWhenUsed/>
    <w:qFormat/>
    <w:rsid w:val="00FA6B28"/>
    <w:pPr>
      <w:spacing w:after="200"/>
    </w:pPr>
    <w:rPr>
      <w:i/>
      <w:iCs/>
      <w:sz w:val="18"/>
      <w:szCs w:val="18"/>
    </w:rPr>
  </w:style>
  <w:style w:type="paragraph" w:styleId="Subtitle">
    <w:name w:val="Subtitle"/>
    <w:basedOn w:val="Normal"/>
    <w:next w:val="Normal"/>
    <w:link w:val="SubtitleChar"/>
    <w:qFormat/>
    <w:rsid w:val="003B27E4"/>
    <w:pPr>
      <w:numPr>
        <w:ilvl w:val="1"/>
      </w:numPr>
      <w:spacing w:after="160"/>
    </w:pPr>
    <w:rPr>
      <w:rFonts w:asciiTheme="minorHAnsi" w:eastAsiaTheme="minorEastAsia" w:hAnsiTheme="minorHAnsi" w:cstheme="minorBidi"/>
      <w:b/>
    </w:rPr>
  </w:style>
  <w:style w:type="character" w:customStyle="1" w:styleId="SubtitleChar">
    <w:name w:val="Subtitle Char"/>
    <w:basedOn w:val="DefaultParagraphFont"/>
    <w:link w:val="Subtitle"/>
    <w:rsid w:val="003B27E4"/>
    <w:rPr>
      <w:rFonts w:asciiTheme="minorHAnsi" w:eastAsiaTheme="minorEastAsia" w:hAnsiTheme="minorHAnsi" w:cstheme="minorBidi"/>
      <w:b/>
      <w:sz w:val="24"/>
      <w:szCs w:val="22"/>
      <w:lang w:val="en-US"/>
    </w:rPr>
  </w:style>
  <w:style w:type="paragraph" w:styleId="IntenseQuote">
    <w:name w:val="Intense Quote"/>
    <w:basedOn w:val="Normal"/>
    <w:next w:val="Normal"/>
    <w:link w:val="IntenseQuoteChar"/>
    <w:uiPriority w:val="30"/>
    <w:rsid w:val="00FA6B28"/>
    <w:pPr>
      <w:pBdr>
        <w:top w:val="single" w:sz="4" w:space="10" w:color="auto"/>
        <w:bottom w:val="single" w:sz="4" w:space="10" w:color="auto"/>
      </w:pBdr>
      <w:spacing w:before="360" w:after="360"/>
      <w:ind w:left="864" w:right="864"/>
      <w:jc w:val="center"/>
    </w:pPr>
    <w:rPr>
      <w:iCs/>
    </w:rPr>
  </w:style>
  <w:style w:type="character" w:customStyle="1" w:styleId="IntenseQuoteChar">
    <w:name w:val="Intense Quote Char"/>
    <w:basedOn w:val="DefaultParagraphFont"/>
    <w:link w:val="IntenseQuote"/>
    <w:uiPriority w:val="30"/>
    <w:rsid w:val="00FA6B28"/>
    <w:rPr>
      <w:rFonts w:ascii="Arial" w:hAnsi="Arial"/>
      <w:iCs/>
      <w:sz w:val="22"/>
      <w:szCs w:val="22"/>
      <w:lang w:val="en-US"/>
    </w:rPr>
  </w:style>
  <w:style w:type="character" w:styleId="IntenseReference">
    <w:name w:val="Intense Reference"/>
    <w:basedOn w:val="DefaultParagraphFont"/>
    <w:uiPriority w:val="32"/>
    <w:rsid w:val="00FA6B28"/>
    <w:rPr>
      <w:b/>
      <w:bCs/>
      <w:smallCaps/>
      <w:color w:val="auto"/>
      <w:spacing w:val="5"/>
    </w:rPr>
  </w:style>
  <w:style w:type="paragraph" w:styleId="TOCHeading">
    <w:name w:val="TOC Heading"/>
    <w:basedOn w:val="Heading1"/>
    <w:next w:val="Normal"/>
    <w:uiPriority w:val="39"/>
    <w:semiHidden/>
    <w:unhideWhenUsed/>
    <w:qFormat/>
    <w:rsid w:val="00FA6B28"/>
    <w:pPr>
      <w:keepLines/>
      <w:numPr>
        <w:numId w:val="0"/>
      </w:numPr>
      <w:spacing w:after="0"/>
      <w:outlineLvl w:val="9"/>
    </w:pPr>
    <w:rPr>
      <w:rFonts w:asciiTheme="majorHAnsi" w:eastAsiaTheme="majorEastAsia" w:hAnsiTheme="majorHAnsi" w:cstheme="majorBidi"/>
      <w:b w:val="0"/>
      <w:bCs w:val="0"/>
      <w:sz w:val="32"/>
      <w:szCs w:val="32"/>
    </w:rPr>
  </w:style>
  <w:style w:type="character" w:styleId="SmartLink">
    <w:name w:val="Smart Link"/>
    <w:basedOn w:val="DefaultParagraphFont"/>
    <w:uiPriority w:val="99"/>
    <w:semiHidden/>
    <w:unhideWhenUsed/>
    <w:rsid w:val="00FA6B28"/>
    <w:rPr>
      <w:color w:val="auto"/>
      <w:u w:val="single"/>
      <w:shd w:val="clear" w:color="auto" w:fill="F3F2F1"/>
    </w:rPr>
  </w:style>
  <w:style w:type="character" w:styleId="Mention">
    <w:name w:val="Mention"/>
    <w:basedOn w:val="DefaultParagraphFont"/>
    <w:uiPriority w:val="99"/>
    <w:semiHidden/>
    <w:unhideWhenUsed/>
    <w:rsid w:val="00FA6B28"/>
    <w:rPr>
      <w:color w:val="auto"/>
      <w:shd w:val="clear" w:color="auto" w:fill="E1DFDD"/>
    </w:rPr>
  </w:style>
  <w:style w:type="character" w:styleId="Hashtag">
    <w:name w:val="Hashtag"/>
    <w:basedOn w:val="DefaultParagraphFont"/>
    <w:uiPriority w:val="99"/>
    <w:semiHidden/>
    <w:unhideWhenUsed/>
    <w:rsid w:val="00FA6B28"/>
    <w:rPr>
      <w:color w:val="auto"/>
      <w:shd w:val="clear" w:color="auto" w:fill="E1DFDD"/>
    </w:rPr>
  </w:style>
  <w:style w:type="character" w:styleId="PlaceholderText">
    <w:name w:val="Placeholder Text"/>
    <w:basedOn w:val="DefaultParagraphFont"/>
    <w:uiPriority w:val="99"/>
    <w:semiHidden/>
    <w:rsid w:val="00C034A0"/>
    <w:rPr>
      <w:color w:val="666666"/>
    </w:rPr>
  </w:style>
  <w:style w:type="character" w:customStyle="1" w:styleId="HeaderChar">
    <w:name w:val="Header Char"/>
    <w:basedOn w:val="DefaultParagraphFont"/>
    <w:link w:val="Header"/>
    <w:rsid w:val="003B27E4"/>
    <w:rPr>
      <w:rFonts w:ascii="Arial" w:hAnsi="Arial"/>
      <w:sz w:val="18"/>
      <w:szCs w:val="22"/>
      <w:lang w:val="en-US"/>
    </w:rPr>
  </w:style>
  <w:style w:type="paragraph" w:customStyle="1" w:styleId="DOCname">
    <w:name w:val="DOC name"/>
    <w:basedOn w:val="Header"/>
    <w:rsid w:val="003B27E4"/>
    <w:rPr>
      <w:b/>
      <w:caps/>
      <w:lang w:val="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4174">
      <w:bodyDiv w:val="1"/>
      <w:marLeft w:val="0"/>
      <w:marRight w:val="0"/>
      <w:marTop w:val="0"/>
      <w:marBottom w:val="0"/>
      <w:divBdr>
        <w:top w:val="none" w:sz="0" w:space="0" w:color="auto"/>
        <w:left w:val="none" w:sz="0" w:space="0" w:color="auto"/>
        <w:bottom w:val="none" w:sz="0" w:space="0" w:color="auto"/>
        <w:right w:val="none" w:sz="0" w:space="0" w:color="auto"/>
      </w:divBdr>
    </w:div>
    <w:div w:id="1043943932">
      <w:bodyDiv w:val="1"/>
      <w:marLeft w:val="0"/>
      <w:marRight w:val="0"/>
      <w:marTop w:val="0"/>
      <w:marBottom w:val="0"/>
      <w:divBdr>
        <w:top w:val="none" w:sz="0" w:space="0" w:color="auto"/>
        <w:left w:val="none" w:sz="0" w:space="0" w:color="auto"/>
        <w:bottom w:val="none" w:sz="0" w:space="0" w:color="auto"/>
        <w:right w:val="none" w:sz="0" w:space="0" w:color="auto"/>
      </w:divBdr>
    </w:div>
    <w:div w:id="1254319775">
      <w:bodyDiv w:val="1"/>
      <w:marLeft w:val="0"/>
      <w:marRight w:val="0"/>
      <w:marTop w:val="0"/>
      <w:marBottom w:val="0"/>
      <w:divBdr>
        <w:top w:val="none" w:sz="0" w:space="0" w:color="auto"/>
        <w:left w:val="none" w:sz="0" w:space="0" w:color="auto"/>
        <w:bottom w:val="none" w:sz="0" w:space="0" w:color="auto"/>
        <w:right w:val="none" w:sz="0" w:space="0" w:color="auto"/>
      </w:divBdr>
    </w:div>
    <w:div w:id="150720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aaltofi.sharepoint.com/sites/Templates/Aalto%20templates/ELEC_letter_EN_.dotx" TargetMode="External"/></Relationships>
</file>

<file path=word/theme/theme1.xml><?xml version="1.0" encoding="utf-8"?>
<a:theme xmlns:a="http://schemas.openxmlformats.org/drawingml/2006/main" name="Office Theme">
  <a:themeElements>
    <a:clrScheme name="AALTO university">
      <a:dk1>
        <a:sysClr val="windowText" lastClr="000000"/>
      </a:dk1>
      <a:lt1>
        <a:sysClr val="window" lastClr="FFFFFF"/>
      </a:lt1>
      <a:dk2>
        <a:srgbClr val="B4B4B4"/>
      </a:dk2>
      <a:lt2>
        <a:srgbClr val="E8E8E8"/>
      </a:lt2>
      <a:accent1>
        <a:srgbClr val="F7E159"/>
      </a:accent1>
      <a:accent2>
        <a:srgbClr val="FD6360"/>
      </a:accent2>
      <a:accent3>
        <a:srgbClr val="46A5FF"/>
      </a:accent3>
      <a:accent4>
        <a:srgbClr val="5A5A5A"/>
      </a:accent4>
      <a:accent5>
        <a:srgbClr val="A0A0A0"/>
      </a:accent5>
      <a:accent6>
        <a:srgbClr val="DCDCDC"/>
      </a:accent6>
      <a:hlink>
        <a:srgbClr val="000000"/>
      </a:hlink>
      <a:folHlink>
        <a:srgbClr val="000000"/>
      </a:folHlink>
    </a:clrScheme>
    <a:fontScheme name="Basic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D8067A49724945B01A3FCDF2E7485D" ma:contentTypeVersion="4" ma:contentTypeDescription="Create a new document." ma:contentTypeScope="" ma:versionID="d8cbf66e851f692858053630a4fd929b">
  <xsd:schema xmlns:xsd="http://www.w3.org/2001/XMLSchema" xmlns:xs="http://www.w3.org/2001/XMLSchema" xmlns:p="http://schemas.microsoft.com/office/2006/metadata/properties" xmlns:ns2="1f75d104-e856-40ea-a1e1-b25d46133343" targetNamespace="http://schemas.microsoft.com/office/2006/metadata/properties" ma:root="true" ma:fieldsID="91c2c2fa05b3920c0388e21b562e0193" ns2:_="">
    <xsd:import namespace="1f75d104-e856-40ea-a1e1-b25d46133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5d104-e856-40ea-a1e1-b25d461333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7791D9-DB0A-4478-A5BA-3C53673379F8}">
  <ds:schemaRefs>
    <ds:schemaRef ds:uri="http://schemas.microsoft.com/sharepoint/v3/contenttype/forms"/>
  </ds:schemaRefs>
</ds:datastoreItem>
</file>

<file path=customXml/itemProps2.xml><?xml version="1.0" encoding="utf-8"?>
<ds:datastoreItem xmlns:ds="http://schemas.openxmlformats.org/officeDocument/2006/customXml" ds:itemID="{EA0DEA9F-183D-4E2A-BE1D-48AA751A1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5d104-e856-40ea-a1e1-b25d46133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854CC2-7C52-49C6-9A6F-56EE20522E40}">
  <ds:schemaRefs>
    <ds:schemaRef ds:uri="http://schemas.openxmlformats.org/officeDocument/2006/bibliography"/>
  </ds:schemaRefs>
</ds:datastoreItem>
</file>

<file path=customXml/itemProps4.xml><?xml version="1.0" encoding="utf-8"?>
<ds:datastoreItem xmlns:ds="http://schemas.openxmlformats.org/officeDocument/2006/customXml" ds:itemID="{F342882E-02C1-4232-A6DA-58E6B1829A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ELEC_letter_EN_.dotx</Template>
  <TotalTime>6</TotalTime>
  <Pages>1</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AALTO</vt:lpstr>
    </vt:vector>
  </TitlesOfParts>
  <Company>grow.</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AALTO</dc:title>
  <dc:creator/>
  <cp:lastModifiedBy>Halonen Eeva</cp:lastModifiedBy>
  <cp:revision>2</cp:revision>
  <cp:lastPrinted>2010-02-11T13:05:00Z</cp:lastPrinted>
  <dcterms:created xsi:type="dcterms:W3CDTF">2026-07-27T08:58:00Z</dcterms:created>
  <dcterms:modified xsi:type="dcterms:W3CDTF">2026-07-27T09:20:00Z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0x01010077D8067A49724945B01A3FCDF2E7485D</vt:lpwstr>
  </property>
</Properties>
</file>