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1807D" w14:textId="77777777" w:rsidR="00F422D5" w:rsidRPr="00F422D5" w:rsidRDefault="00F422D5" w:rsidP="00F422D5">
      <w:pPr>
        <w:rPr>
          <w:rFonts w:ascii="Georgia" w:hAnsi="Georgia" w:cs="Arial"/>
          <w:szCs w:val="24"/>
          <w:lang w:val="fi-FI"/>
        </w:rPr>
      </w:pPr>
    </w:p>
    <w:p w14:paraId="49696E1F" w14:textId="597FBF0F" w:rsidR="00F422D5" w:rsidRPr="00F422D5" w:rsidRDefault="00F422D5" w:rsidP="00F422D5">
      <w:pPr>
        <w:rPr>
          <w:rFonts w:ascii="Georgia" w:hAnsi="Georgia" w:cs="Arial"/>
          <w:szCs w:val="24"/>
          <w:lang w:val="fi-FI"/>
        </w:rPr>
      </w:pPr>
      <w:r w:rsidRPr="00F422D5">
        <w:rPr>
          <w:rFonts w:ascii="Georgia" w:hAnsi="Georgia" w:cs="Arial"/>
          <w:szCs w:val="24"/>
          <w:lang w:val="fi-FI"/>
        </w:rPr>
        <w:t>Koulutusohjelma</w:t>
      </w:r>
    </w:p>
    <w:p w14:paraId="14C1DDF1" w14:textId="443AED50" w:rsidR="00F422D5" w:rsidRPr="00F422D5" w:rsidRDefault="00F422D5" w:rsidP="00F422D5">
      <w:pPr>
        <w:pStyle w:val="Heading1"/>
        <w:numPr>
          <w:ilvl w:val="0"/>
          <w:numId w:val="0"/>
        </w:numPr>
        <w:rPr>
          <w:rFonts w:ascii="Georgia" w:hAnsi="Georgia"/>
          <w:b w:val="0"/>
          <w:bCs w:val="0"/>
          <w:i/>
          <w:sz w:val="24"/>
          <w:szCs w:val="24"/>
        </w:rPr>
      </w:pPr>
      <w:r w:rsidRPr="00F422D5">
        <w:rPr>
          <w:rStyle w:val="IntenseEmphasis"/>
          <w:rFonts w:ascii="Georgia" w:hAnsi="Georgia"/>
          <w:b w:val="0"/>
          <w:bCs w:val="0"/>
          <w:sz w:val="24"/>
          <w:szCs w:val="24"/>
        </w:rPr>
        <w:t>LAUSUNTO DIPLOMITYÖSTÄ</w:t>
      </w:r>
    </w:p>
    <w:p w14:paraId="6C6C1348" w14:textId="75C31EC1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111A3">
        <w:rPr>
          <w:rFonts w:ascii="Georgia" w:hAnsi="Georgia" w:cs="Arial"/>
          <w:b/>
          <w:sz w:val="22"/>
          <w:lang w:val="fi-FI"/>
        </w:rPr>
        <w:t>Työn tekijä</w:t>
      </w:r>
      <w:r w:rsidRPr="008013E0">
        <w:rPr>
          <w:rFonts w:ascii="Georgia" w:hAnsi="Georgia" w:cs="Arial"/>
          <w:sz w:val="22"/>
          <w:lang w:val="fi-FI"/>
        </w:rPr>
        <w:t>:</w:t>
      </w:r>
      <w:r w:rsidRPr="008013E0">
        <w:rPr>
          <w:rFonts w:ascii="Georgia" w:hAnsi="Georgia" w:cs="Arial"/>
          <w:sz w:val="22"/>
          <w:lang w:val="fi-FI"/>
        </w:rPr>
        <w:tab/>
        <w:t>opiskelijan nimi</w:t>
      </w:r>
    </w:p>
    <w:p w14:paraId="092C9BDC" w14:textId="77777777" w:rsidR="00F422D5" w:rsidRPr="008111A3" w:rsidRDefault="00F422D5" w:rsidP="00F422D5">
      <w:pPr>
        <w:rPr>
          <w:rFonts w:ascii="Georgia" w:hAnsi="Georgia" w:cs="Arial"/>
          <w:b/>
          <w:sz w:val="22"/>
          <w:lang w:val="fi-FI"/>
        </w:rPr>
      </w:pPr>
      <w:r w:rsidRPr="008111A3">
        <w:rPr>
          <w:rFonts w:ascii="Georgia" w:hAnsi="Georgia" w:cs="Arial"/>
          <w:b/>
          <w:sz w:val="22"/>
          <w:lang w:val="fi-FI"/>
        </w:rPr>
        <w:t xml:space="preserve">Työn nimi: </w:t>
      </w:r>
    </w:p>
    <w:p w14:paraId="0F63ED37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</w:p>
    <w:p w14:paraId="0790037E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111A3">
        <w:rPr>
          <w:rFonts w:ascii="Georgia" w:hAnsi="Georgia" w:cs="Arial"/>
          <w:b/>
          <w:sz w:val="22"/>
          <w:lang w:val="fi-FI"/>
        </w:rPr>
        <w:t>Työn valvoja:</w:t>
      </w:r>
      <w:r w:rsidRPr="008013E0">
        <w:rPr>
          <w:rFonts w:ascii="Georgia" w:hAnsi="Georgia" w:cs="Arial"/>
          <w:sz w:val="22"/>
          <w:lang w:val="fi-FI"/>
        </w:rPr>
        <w:t xml:space="preserve"> </w:t>
      </w:r>
      <w:r w:rsidRPr="008013E0">
        <w:rPr>
          <w:rFonts w:ascii="Georgia" w:hAnsi="Georgia" w:cs="Arial"/>
          <w:sz w:val="22"/>
          <w:lang w:val="fi-FI"/>
        </w:rPr>
        <w:tab/>
        <w:t>professorin/dosentin nimi</w:t>
      </w:r>
    </w:p>
    <w:p w14:paraId="3AE2A834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111A3">
        <w:rPr>
          <w:rFonts w:ascii="Georgia" w:hAnsi="Georgia" w:cs="Arial"/>
          <w:b/>
          <w:sz w:val="22"/>
          <w:lang w:val="fi-FI"/>
        </w:rPr>
        <w:t>Työn ohjaaja</w:t>
      </w:r>
      <w:r>
        <w:rPr>
          <w:rFonts w:ascii="Georgia" w:hAnsi="Georgia" w:cs="Arial"/>
          <w:b/>
          <w:sz w:val="22"/>
          <w:lang w:val="fi-FI"/>
        </w:rPr>
        <w:t>(t)</w:t>
      </w:r>
      <w:r w:rsidRPr="008111A3">
        <w:rPr>
          <w:rFonts w:ascii="Georgia" w:hAnsi="Georgia" w:cs="Arial"/>
          <w:b/>
          <w:sz w:val="22"/>
          <w:lang w:val="fi-FI"/>
        </w:rPr>
        <w:t>:</w:t>
      </w:r>
      <w:r w:rsidRPr="008013E0">
        <w:rPr>
          <w:rFonts w:ascii="Georgia" w:hAnsi="Georgia" w:cs="Arial"/>
          <w:sz w:val="22"/>
          <w:lang w:val="fi-FI"/>
        </w:rPr>
        <w:t xml:space="preserve"> </w:t>
      </w:r>
      <w:r w:rsidRPr="008013E0">
        <w:rPr>
          <w:rFonts w:ascii="Georgia" w:hAnsi="Georgia" w:cs="Arial"/>
          <w:sz w:val="22"/>
          <w:lang w:val="fi-FI"/>
        </w:rPr>
        <w:tab/>
        <w:t xml:space="preserve">(jos vahvistettu </w:t>
      </w:r>
      <w:r w:rsidRPr="00F429FA">
        <w:rPr>
          <w:rFonts w:ascii="Georgia" w:hAnsi="Georgia" w:cs="Arial"/>
          <w:sz w:val="22"/>
          <w:lang w:val="fi-FI"/>
        </w:rPr>
        <w:t>aihehakemuksessa</w:t>
      </w:r>
      <w:r>
        <w:rPr>
          <w:rFonts w:ascii="Georgia" w:hAnsi="Georgia" w:cs="Arial"/>
          <w:sz w:val="22"/>
          <w:lang w:val="fi-FI"/>
        </w:rPr>
        <w:t>)</w:t>
      </w:r>
    </w:p>
    <w:p w14:paraId="245BABE8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111A3">
        <w:rPr>
          <w:rFonts w:ascii="Georgia" w:hAnsi="Georgia" w:cs="Arial"/>
          <w:b/>
          <w:sz w:val="22"/>
          <w:lang w:val="fi-FI"/>
        </w:rPr>
        <w:t>Suorituspaikka:</w:t>
      </w:r>
      <w:r w:rsidRPr="008013E0">
        <w:rPr>
          <w:rFonts w:ascii="Georgia" w:hAnsi="Georgia" w:cs="Arial"/>
          <w:sz w:val="22"/>
          <w:lang w:val="fi-FI"/>
        </w:rPr>
        <w:tab/>
        <w:t>yritys tai muu paikka, jossa työ on tehty</w:t>
      </w:r>
    </w:p>
    <w:p w14:paraId="6BDEB507" w14:textId="77777777" w:rsidR="00F422D5" w:rsidRDefault="00F422D5" w:rsidP="00F422D5">
      <w:pPr>
        <w:rPr>
          <w:rFonts w:ascii="Georgia" w:hAnsi="Georgia" w:cs="Arial"/>
          <w:sz w:val="22"/>
          <w:lang w:val="fi-FI"/>
        </w:rPr>
      </w:pPr>
    </w:p>
    <w:p w14:paraId="59D3ADE6" w14:textId="77777777" w:rsidR="00F422D5" w:rsidRDefault="00F422D5" w:rsidP="00F422D5">
      <w:pPr>
        <w:rPr>
          <w:rFonts w:ascii="Georgia" w:hAnsi="Georgia" w:cs="Arial"/>
          <w:i/>
          <w:sz w:val="22"/>
          <w:lang w:val="fi-FI"/>
        </w:rPr>
      </w:pPr>
      <w:r w:rsidRPr="003440D3">
        <w:rPr>
          <w:rFonts w:ascii="Georgia" w:hAnsi="Georgia" w:cs="Arial"/>
          <w:i/>
          <w:sz w:val="22"/>
          <w:lang w:val="fi-FI"/>
        </w:rPr>
        <w:t>Alakohdista suosit</w:t>
      </w:r>
      <w:r>
        <w:rPr>
          <w:rFonts w:ascii="Georgia" w:hAnsi="Georgia" w:cs="Arial"/>
          <w:i/>
          <w:sz w:val="22"/>
          <w:lang w:val="fi-FI"/>
        </w:rPr>
        <w:t>ellaan annettavaksi numeeriset arviot</w:t>
      </w:r>
      <w:r w:rsidRPr="003440D3">
        <w:rPr>
          <w:rFonts w:ascii="Georgia" w:hAnsi="Georgia" w:cs="Arial"/>
          <w:i/>
          <w:sz w:val="22"/>
          <w:lang w:val="fi-FI"/>
        </w:rPr>
        <w:t xml:space="preserve">. </w:t>
      </w:r>
    </w:p>
    <w:p w14:paraId="28C3412C" w14:textId="77777777" w:rsidR="00F422D5" w:rsidRPr="003440D3" w:rsidRDefault="00F422D5" w:rsidP="00F422D5">
      <w:pPr>
        <w:rPr>
          <w:rFonts w:ascii="Georgia" w:hAnsi="Georgia" w:cs="Arial"/>
          <w:i/>
          <w:sz w:val="22"/>
          <w:lang w:val="fi-FI"/>
        </w:rPr>
      </w:pPr>
    </w:p>
    <w:p w14:paraId="65A80F0C" w14:textId="77777777" w:rsidR="00F422D5" w:rsidRPr="008013E0" w:rsidRDefault="00F422D5" w:rsidP="00F422D5">
      <w:pPr>
        <w:rPr>
          <w:rFonts w:ascii="Georgia" w:hAnsi="Georgia" w:cs="Arial"/>
          <w:b/>
          <w:sz w:val="22"/>
          <w:lang w:val="fi-FI"/>
        </w:rPr>
      </w:pPr>
      <w:r w:rsidRPr="008013E0">
        <w:rPr>
          <w:rFonts w:ascii="Georgia" w:hAnsi="Georgia" w:cs="Arial"/>
          <w:b/>
          <w:sz w:val="22"/>
          <w:lang w:val="fi-FI"/>
        </w:rPr>
        <w:t>Tehtäväalueen määrittely ja tavoitte</w:t>
      </w:r>
      <w:r>
        <w:rPr>
          <w:rFonts w:ascii="Georgia" w:hAnsi="Georgia" w:cs="Arial"/>
          <w:b/>
          <w:sz w:val="22"/>
          <w:lang w:val="fi-FI"/>
        </w:rPr>
        <w:t xml:space="preserve">iden asettelu </w:t>
      </w:r>
      <w:r w:rsidRPr="003B19F0">
        <w:rPr>
          <w:rFonts w:ascii="Georgia" w:hAnsi="Georgia" w:cs="Arial"/>
          <w:i/>
          <w:sz w:val="22"/>
          <w:lang w:val="fi-FI"/>
        </w:rPr>
        <w:t>(arvosana)</w:t>
      </w:r>
      <w:r w:rsidRPr="008013E0">
        <w:rPr>
          <w:rFonts w:ascii="Georgia" w:hAnsi="Georgia" w:cs="Arial"/>
          <w:b/>
          <w:sz w:val="22"/>
          <w:lang w:val="fi-FI"/>
        </w:rPr>
        <w:t>:</w:t>
      </w:r>
      <w:r w:rsidRPr="008013E0">
        <w:rPr>
          <w:rFonts w:ascii="Georgia" w:hAnsi="Georgia" w:cs="Arial"/>
          <w:b/>
          <w:sz w:val="22"/>
          <w:lang w:val="fi-FI"/>
        </w:rPr>
        <w:tab/>
      </w:r>
    </w:p>
    <w:p w14:paraId="7B5625EF" w14:textId="77777777" w:rsidR="00F422D5" w:rsidRDefault="00F422D5" w:rsidP="00F422D5">
      <w:pPr>
        <w:rPr>
          <w:rFonts w:ascii="Georgia" w:hAnsi="Georgia" w:cs="Arial"/>
          <w:sz w:val="22"/>
          <w:lang w:val="fi-FI"/>
        </w:rPr>
      </w:pPr>
      <w:r w:rsidRPr="008013E0">
        <w:rPr>
          <w:rFonts w:ascii="Georgia" w:hAnsi="Georgia" w:cs="Arial"/>
          <w:sz w:val="22"/>
          <w:lang w:val="fi-FI"/>
        </w:rPr>
        <w:t>Työn tehtäväalue, ta</w:t>
      </w:r>
      <w:r>
        <w:rPr>
          <w:rFonts w:ascii="Georgia" w:hAnsi="Georgia" w:cs="Arial"/>
          <w:sz w:val="22"/>
          <w:lang w:val="fi-FI"/>
        </w:rPr>
        <w:t xml:space="preserve">voitteet, tutkimuskysymykset ja </w:t>
      </w:r>
      <w:r w:rsidRPr="008013E0">
        <w:rPr>
          <w:rFonts w:ascii="Georgia" w:hAnsi="Georgia" w:cs="Arial"/>
          <w:sz w:val="22"/>
          <w:lang w:val="fi-FI"/>
        </w:rPr>
        <w:t>-olettamukset</w:t>
      </w:r>
    </w:p>
    <w:p w14:paraId="32FA3537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</w:p>
    <w:p w14:paraId="43D84E54" w14:textId="77777777" w:rsidR="00F422D5" w:rsidRPr="008013E0" w:rsidRDefault="00F422D5" w:rsidP="00F422D5">
      <w:pPr>
        <w:ind w:left="2160" w:hanging="2160"/>
        <w:rPr>
          <w:rFonts w:ascii="Georgia" w:hAnsi="Georgia" w:cs="Arial"/>
          <w:b/>
          <w:sz w:val="22"/>
          <w:lang w:val="fi-FI"/>
        </w:rPr>
      </w:pPr>
      <w:r w:rsidRPr="008013E0">
        <w:rPr>
          <w:rFonts w:ascii="Georgia" w:hAnsi="Georgia" w:cs="Arial"/>
          <w:b/>
          <w:sz w:val="22"/>
          <w:lang w:val="fi-FI"/>
        </w:rPr>
        <w:t>Perehtyneisyys aihealueeseen</w:t>
      </w:r>
      <w:r>
        <w:rPr>
          <w:rFonts w:ascii="Georgia" w:hAnsi="Georgia" w:cs="Arial"/>
          <w:b/>
          <w:sz w:val="22"/>
          <w:lang w:val="fi-FI"/>
        </w:rPr>
        <w:t xml:space="preserve"> </w:t>
      </w:r>
      <w:r w:rsidRPr="003B19F0">
        <w:rPr>
          <w:rFonts w:ascii="Georgia" w:hAnsi="Georgia" w:cs="Arial"/>
          <w:i/>
          <w:sz w:val="22"/>
          <w:lang w:val="fi-FI"/>
        </w:rPr>
        <w:t>(arvosana)</w:t>
      </w:r>
      <w:r w:rsidRPr="008013E0">
        <w:rPr>
          <w:rFonts w:ascii="Georgia" w:hAnsi="Georgia" w:cs="Arial"/>
          <w:b/>
          <w:sz w:val="22"/>
          <w:lang w:val="fi-FI"/>
        </w:rPr>
        <w:t>:</w:t>
      </w:r>
    </w:p>
    <w:p w14:paraId="5C41D411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013E0">
        <w:rPr>
          <w:rFonts w:ascii="Georgia" w:hAnsi="Georgia" w:cs="Arial"/>
          <w:sz w:val="22"/>
          <w:lang w:val="fi-FI"/>
        </w:rPr>
        <w:t>Tutkimusaiheeseen perehtyminen, tehtävän oikein ymmärtäminen, teoreettisen viitekehyksen oikein ymmärtäminen, kirjallisuuden ja muiden tietolähteiden käytön tarkoituksenmukaisuus, työn merkittävyys verrattuna tavoitteeseen, työ loogisena kokonaisuutena</w:t>
      </w:r>
    </w:p>
    <w:p w14:paraId="64716B10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</w:p>
    <w:p w14:paraId="6E252B50" w14:textId="77777777" w:rsidR="00F422D5" w:rsidRPr="008013E0" w:rsidRDefault="00F422D5" w:rsidP="00F422D5">
      <w:pPr>
        <w:rPr>
          <w:rFonts w:ascii="Georgia" w:hAnsi="Georgia" w:cs="Arial"/>
          <w:b/>
          <w:sz w:val="22"/>
          <w:lang w:val="fi-FI"/>
        </w:rPr>
      </w:pPr>
      <w:r w:rsidRPr="008013E0">
        <w:rPr>
          <w:rFonts w:ascii="Georgia" w:hAnsi="Georgia" w:cs="Arial"/>
          <w:b/>
          <w:sz w:val="22"/>
          <w:lang w:val="fi-FI"/>
        </w:rPr>
        <w:t>Menetelmät ja johtopäätökset</w:t>
      </w:r>
      <w:r>
        <w:rPr>
          <w:rFonts w:ascii="Georgia" w:hAnsi="Georgia" w:cs="Arial"/>
          <w:b/>
          <w:sz w:val="22"/>
          <w:lang w:val="fi-FI"/>
        </w:rPr>
        <w:t xml:space="preserve"> </w:t>
      </w:r>
      <w:r w:rsidRPr="003B19F0">
        <w:rPr>
          <w:rFonts w:ascii="Georgia" w:hAnsi="Georgia" w:cs="Arial"/>
          <w:i/>
          <w:sz w:val="22"/>
          <w:lang w:val="fi-FI"/>
        </w:rPr>
        <w:t>(arvosana)</w:t>
      </w:r>
      <w:r w:rsidRPr="008013E0">
        <w:rPr>
          <w:rFonts w:ascii="Georgia" w:hAnsi="Georgia" w:cs="Arial"/>
          <w:b/>
          <w:sz w:val="22"/>
          <w:lang w:val="fi-FI"/>
        </w:rPr>
        <w:t>:</w:t>
      </w:r>
    </w:p>
    <w:p w14:paraId="22FB887C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013E0">
        <w:rPr>
          <w:rFonts w:ascii="Georgia" w:hAnsi="Georgia" w:cs="Arial"/>
          <w:sz w:val="22"/>
          <w:lang w:val="fi-FI"/>
        </w:rPr>
        <w:t>Sopivien menetelmien valinta ja niiden käyttö, perustellut johtopäätökset, vastaaminen esitettyihin tutkimuskysymyksiin</w:t>
      </w:r>
    </w:p>
    <w:p w14:paraId="26AFD098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</w:p>
    <w:p w14:paraId="41E21F00" w14:textId="77777777" w:rsidR="00F422D5" w:rsidRDefault="00F422D5" w:rsidP="00F422D5">
      <w:pPr>
        <w:rPr>
          <w:rFonts w:ascii="Georgia" w:hAnsi="Georgia" w:cs="Arial"/>
          <w:b/>
          <w:sz w:val="22"/>
          <w:lang w:val="fi-FI"/>
        </w:rPr>
      </w:pPr>
      <w:r>
        <w:rPr>
          <w:rFonts w:ascii="Georgia" w:hAnsi="Georgia" w:cs="Arial"/>
          <w:b/>
          <w:sz w:val="22"/>
          <w:lang w:val="fi-FI"/>
        </w:rPr>
        <w:t xml:space="preserve">Kontribuutio ja kokonaisuuden </w:t>
      </w:r>
      <w:r w:rsidRPr="00C67DF4">
        <w:rPr>
          <w:rFonts w:ascii="Georgia" w:hAnsi="Georgia" w:cs="Arial"/>
          <w:b/>
          <w:sz w:val="22"/>
          <w:lang w:val="fi-FI"/>
        </w:rPr>
        <w:t>hallinta</w:t>
      </w:r>
      <w:r>
        <w:rPr>
          <w:rFonts w:ascii="Georgia" w:hAnsi="Georgia" w:cs="Arial"/>
          <w:b/>
          <w:sz w:val="22"/>
          <w:lang w:val="fi-FI"/>
        </w:rPr>
        <w:t xml:space="preserve"> </w:t>
      </w:r>
      <w:r w:rsidRPr="003B19F0">
        <w:rPr>
          <w:rFonts w:ascii="Georgia" w:hAnsi="Georgia" w:cs="Arial"/>
          <w:i/>
          <w:sz w:val="22"/>
          <w:lang w:val="fi-FI"/>
        </w:rPr>
        <w:t>(arvosana)</w:t>
      </w:r>
      <w:r>
        <w:rPr>
          <w:rFonts w:ascii="Georgia" w:hAnsi="Georgia" w:cs="Arial"/>
          <w:b/>
          <w:sz w:val="22"/>
          <w:lang w:val="fi-FI"/>
        </w:rPr>
        <w:t>:</w:t>
      </w:r>
    </w:p>
    <w:p w14:paraId="1ACC1D4B" w14:textId="77777777" w:rsidR="00F422D5" w:rsidRPr="00C67DF4" w:rsidRDefault="00F422D5" w:rsidP="00F422D5">
      <w:pPr>
        <w:rPr>
          <w:rFonts w:ascii="Georgia" w:hAnsi="Georgia" w:cs="Arial"/>
          <w:sz w:val="22"/>
          <w:lang w:val="fi-FI"/>
        </w:rPr>
      </w:pPr>
      <w:r w:rsidRPr="00C67DF4">
        <w:rPr>
          <w:rFonts w:ascii="Georgia" w:hAnsi="Georgia" w:cs="Arial"/>
          <w:sz w:val="22"/>
          <w:lang w:val="fi-FI"/>
        </w:rPr>
        <w:t xml:space="preserve">Tekijän panos työssä, </w:t>
      </w:r>
      <w:r>
        <w:rPr>
          <w:rFonts w:ascii="Georgia" w:hAnsi="Georgia" w:cs="Arial"/>
          <w:sz w:val="22"/>
          <w:lang w:val="fi-FI"/>
        </w:rPr>
        <w:t xml:space="preserve">kuinka itsenäisesti työ on tehty, Missä määrin tulokset vastaavat asetettuun kysymyksen asetteluun, työn kiinnostavuus tieteen ja/tai teollisuuden alalla. </w:t>
      </w:r>
    </w:p>
    <w:p w14:paraId="238C7501" w14:textId="77777777" w:rsidR="00F422D5" w:rsidRDefault="00F422D5" w:rsidP="00F422D5">
      <w:pPr>
        <w:rPr>
          <w:rFonts w:ascii="Georgia" w:hAnsi="Georgia" w:cs="Arial"/>
          <w:b/>
          <w:sz w:val="22"/>
          <w:lang w:val="fi-FI"/>
        </w:rPr>
      </w:pPr>
    </w:p>
    <w:p w14:paraId="5E716806" w14:textId="77777777" w:rsidR="00F422D5" w:rsidRPr="008013E0" w:rsidRDefault="00F422D5" w:rsidP="00F422D5">
      <w:pPr>
        <w:rPr>
          <w:rFonts w:ascii="Georgia" w:hAnsi="Georgia" w:cs="Arial"/>
          <w:b/>
          <w:sz w:val="22"/>
          <w:lang w:val="fi-FI"/>
        </w:rPr>
      </w:pPr>
      <w:r w:rsidRPr="008013E0">
        <w:rPr>
          <w:rFonts w:ascii="Georgia" w:hAnsi="Georgia" w:cs="Arial"/>
          <w:b/>
          <w:sz w:val="22"/>
          <w:lang w:val="fi-FI"/>
        </w:rPr>
        <w:t>Esitystapa ja kieliasu</w:t>
      </w:r>
      <w:r>
        <w:rPr>
          <w:rFonts w:ascii="Georgia" w:hAnsi="Georgia" w:cs="Arial"/>
          <w:b/>
          <w:sz w:val="22"/>
          <w:lang w:val="fi-FI"/>
        </w:rPr>
        <w:t xml:space="preserve"> </w:t>
      </w:r>
      <w:r w:rsidRPr="003B19F0">
        <w:rPr>
          <w:rFonts w:ascii="Georgia" w:hAnsi="Georgia" w:cs="Arial"/>
          <w:i/>
          <w:sz w:val="22"/>
          <w:lang w:val="fi-FI"/>
        </w:rPr>
        <w:t>(arvosana)</w:t>
      </w:r>
      <w:r w:rsidRPr="008013E0">
        <w:rPr>
          <w:rFonts w:ascii="Georgia" w:hAnsi="Georgia" w:cs="Arial"/>
          <w:b/>
          <w:sz w:val="22"/>
          <w:lang w:val="fi-FI"/>
        </w:rPr>
        <w:t>:</w:t>
      </w:r>
    </w:p>
    <w:p w14:paraId="3FB0A504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013E0">
        <w:rPr>
          <w:rFonts w:ascii="Georgia" w:hAnsi="Georgia" w:cs="Arial"/>
          <w:sz w:val="22"/>
          <w:lang w:val="fi-FI"/>
        </w:rPr>
        <w:t>Työn selkeys, jäsentely, siisteys, asiatyyli, lauserakenne, kielioppi, oikeinkirjoitus</w:t>
      </w:r>
    </w:p>
    <w:p w14:paraId="76B76770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</w:p>
    <w:p w14:paraId="75081D7C" w14:textId="77777777" w:rsidR="00F422D5" w:rsidRPr="00F429FA" w:rsidRDefault="00F422D5" w:rsidP="00F422D5">
      <w:pPr>
        <w:rPr>
          <w:rFonts w:ascii="Georgia" w:hAnsi="Georgia" w:cs="Arial"/>
          <w:b/>
          <w:sz w:val="22"/>
          <w:lang w:val="fi-FI"/>
        </w:rPr>
      </w:pPr>
      <w:r w:rsidRPr="00F429FA">
        <w:rPr>
          <w:rFonts w:ascii="Georgia" w:hAnsi="Georgia" w:cs="Arial"/>
          <w:b/>
          <w:sz w:val="22"/>
          <w:lang w:val="fi-FI"/>
        </w:rPr>
        <w:t xml:space="preserve">Työhön käytetty aika </w:t>
      </w:r>
      <w:r w:rsidRPr="00F429FA">
        <w:rPr>
          <w:rFonts w:ascii="Georgia" w:hAnsi="Georgia" w:cs="Arial"/>
          <w:i/>
          <w:sz w:val="22"/>
          <w:lang w:val="fi-FI"/>
        </w:rPr>
        <w:t>(alentaa arvosanaa / ei vaikutusta arvosanaan)</w:t>
      </w:r>
    </w:p>
    <w:p w14:paraId="53600A2B" w14:textId="77777777" w:rsidR="00F422D5" w:rsidRDefault="00F422D5" w:rsidP="00F422D5">
      <w:pPr>
        <w:rPr>
          <w:rFonts w:ascii="Georgia" w:hAnsi="Georgia" w:cs="Arial"/>
          <w:sz w:val="22"/>
          <w:lang w:val="fi-FI"/>
        </w:rPr>
      </w:pPr>
      <w:r w:rsidRPr="008C3B2F">
        <w:rPr>
          <w:rFonts w:ascii="Georgia" w:hAnsi="Georgia" w:cs="Arial"/>
          <w:sz w:val="22"/>
          <w:lang w:val="fi-FI"/>
        </w:rPr>
        <w:t>Valvojan arvio työhön käytetystä ajasta kuukausina. Miten tekijä on pysynyt suunnitellussa aikataulussa ja käytetyn ajan vaikutus esitettävään arvosanaan. Valvoja voi halutessaan antaa selvityksen opiskelijasta riippumattomista viivästyksistä.</w:t>
      </w:r>
    </w:p>
    <w:p w14:paraId="2672F1A8" w14:textId="77777777" w:rsidR="00F422D5" w:rsidRDefault="00F422D5" w:rsidP="00F422D5">
      <w:pPr>
        <w:rPr>
          <w:rFonts w:ascii="Georgia" w:hAnsi="Georgia" w:cs="Arial"/>
          <w:sz w:val="22"/>
          <w:highlight w:val="yellow"/>
          <w:lang w:val="fi-FI"/>
        </w:rPr>
      </w:pPr>
    </w:p>
    <w:p w14:paraId="22AD924D" w14:textId="77777777" w:rsidR="00F422D5" w:rsidRPr="008013E0" w:rsidRDefault="00F422D5" w:rsidP="00F422D5">
      <w:pPr>
        <w:rPr>
          <w:rFonts w:ascii="Georgia" w:hAnsi="Georgia" w:cs="Arial"/>
          <w:b/>
          <w:sz w:val="22"/>
          <w:lang w:val="fi-FI"/>
        </w:rPr>
      </w:pPr>
      <w:r>
        <w:rPr>
          <w:rFonts w:ascii="Georgia" w:hAnsi="Georgia" w:cs="Arial"/>
          <w:b/>
          <w:sz w:val="22"/>
          <w:lang w:val="fi-FI"/>
        </w:rPr>
        <w:t>Yhteenveto arvioinnin alakohdista:</w:t>
      </w:r>
      <w:r w:rsidRPr="008013E0">
        <w:rPr>
          <w:rFonts w:ascii="Georgia" w:hAnsi="Georgia" w:cs="Arial"/>
          <w:b/>
          <w:sz w:val="22"/>
          <w:lang w:val="fi-FI"/>
        </w:rPr>
        <w:t xml:space="preserve"> </w:t>
      </w:r>
    </w:p>
    <w:p w14:paraId="77D24665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013E0">
        <w:rPr>
          <w:rFonts w:ascii="Georgia" w:hAnsi="Georgia" w:cs="Arial"/>
          <w:sz w:val="22"/>
          <w:lang w:val="fi-FI"/>
        </w:rPr>
        <w:t>Työn ansiot ja heikkoudet, perusteet arvosanalle</w:t>
      </w:r>
    </w:p>
    <w:p w14:paraId="58E39A42" w14:textId="77777777" w:rsidR="00F422D5" w:rsidRPr="008013E0" w:rsidRDefault="00F422D5" w:rsidP="00F422D5">
      <w:pPr>
        <w:rPr>
          <w:rFonts w:ascii="Georgia" w:hAnsi="Georgia" w:cs="Arial"/>
          <w:sz w:val="22"/>
          <w:lang w:val="fi-FI"/>
        </w:rPr>
      </w:pPr>
      <w:r w:rsidRPr="008013E0">
        <w:rPr>
          <w:rFonts w:ascii="Georgia" w:hAnsi="Georgia" w:cs="Arial"/>
          <w:sz w:val="22"/>
          <w:lang w:val="fi-FI"/>
        </w:rPr>
        <w:t>Selkeät ja kattavat perusteet arvosanalle on hyvä esittää, sillä arvostelun oikaisutilanteissa ne ovat keskeisessä asemassa. Arvosana numerona (0–5)</w:t>
      </w:r>
    </w:p>
    <w:p w14:paraId="2EA1C2B3" w14:textId="77777777" w:rsidR="00F422D5" w:rsidRDefault="00F422D5" w:rsidP="00F422D5">
      <w:pPr>
        <w:rPr>
          <w:rFonts w:ascii="Georgia" w:hAnsi="Georgia" w:cs="Arial"/>
          <w:sz w:val="22"/>
          <w:lang w:val="fi-FI"/>
        </w:rPr>
      </w:pPr>
    </w:p>
    <w:p w14:paraId="0EB71603" w14:textId="77777777" w:rsidR="00F422D5" w:rsidRDefault="00F422D5" w:rsidP="00F422D5">
      <w:pPr>
        <w:rPr>
          <w:rFonts w:ascii="Georgia" w:hAnsi="Georgia" w:cs="Arial"/>
          <w:b/>
          <w:sz w:val="22"/>
          <w:lang w:val="fi-FI"/>
        </w:rPr>
      </w:pPr>
      <w:r w:rsidRPr="008013E0">
        <w:rPr>
          <w:rFonts w:ascii="Georgia" w:hAnsi="Georgia" w:cs="Arial"/>
          <w:b/>
          <w:sz w:val="22"/>
          <w:lang w:val="fi-FI"/>
        </w:rPr>
        <w:t xml:space="preserve">Päiväys: </w:t>
      </w:r>
    </w:p>
    <w:p w14:paraId="0512E5C9" w14:textId="77777777" w:rsidR="00F422D5" w:rsidRPr="008013E0" w:rsidRDefault="00F422D5" w:rsidP="00F422D5">
      <w:pPr>
        <w:rPr>
          <w:rFonts w:ascii="Georgia" w:hAnsi="Georgia" w:cs="Arial"/>
          <w:b/>
          <w:sz w:val="22"/>
          <w:lang w:val="fi-FI"/>
        </w:rPr>
      </w:pPr>
      <w:r w:rsidRPr="008013E0">
        <w:rPr>
          <w:rFonts w:ascii="Georgia" w:hAnsi="Georgia" w:cs="Arial"/>
          <w:b/>
          <w:sz w:val="22"/>
          <w:lang w:val="fi-FI"/>
        </w:rPr>
        <w:t xml:space="preserve">Allekirjoitukset: </w:t>
      </w:r>
    </w:p>
    <w:p w14:paraId="1BE111EB" w14:textId="77777777" w:rsidR="00F422D5" w:rsidRDefault="00F422D5" w:rsidP="00F422D5">
      <w:pPr>
        <w:rPr>
          <w:rFonts w:ascii="Georgia" w:hAnsi="Georgia" w:cs="Arial"/>
          <w:sz w:val="22"/>
          <w:lang w:val="fi-FI"/>
        </w:rPr>
      </w:pPr>
    </w:p>
    <w:p w14:paraId="24792A95" w14:textId="39B70DB0" w:rsidR="00F422D5" w:rsidRDefault="00F422D5" w:rsidP="00F422D5">
      <w:pPr>
        <w:rPr>
          <w:rFonts w:ascii="Georgia" w:hAnsi="Georgia" w:cs="Arial"/>
          <w:sz w:val="22"/>
          <w:lang w:val="fi-FI"/>
        </w:rPr>
      </w:pPr>
      <w:r>
        <w:rPr>
          <w:rFonts w:ascii="Georgia" w:hAnsi="Georgia" w:cs="Arial"/>
          <w:sz w:val="22"/>
          <w:lang w:val="fi-FI"/>
        </w:rPr>
        <w:t>nimen selvennys</w:t>
      </w:r>
      <w:r>
        <w:rPr>
          <w:rFonts w:ascii="Georgia" w:hAnsi="Georgia" w:cs="Arial"/>
          <w:sz w:val="22"/>
          <w:lang w:val="fi-FI"/>
        </w:rPr>
        <w:tab/>
      </w:r>
      <w:r>
        <w:rPr>
          <w:rFonts w:ascii="Georgia" w:hAnsi="Georgia" w:cs="Arial"/>
          <w:sz w:val="22"/>
          <w:lang w:val="fi-FI"/>
        </w:rPr>
        <w:tab/>
      </w:r>
      <w:r>
        <w:rPr>
          <w:rFonts w:ascii="Georgia" w:hAnsi="Georgia" w:cs="Arial"/>
          <w:sz w:val="22"/>
          <w:lang w:val="fi-FI"/>
        </w:rPr>
        <w:tab/>
      </w:r>
      <w:r>
        <w:rPr>
          <w:rFonts w:ascii="Georgia" w:hAnsi="Georgia" w:cs="Arial"/>
          <w:sz w:val="22"/>
          <w:lang w:val="fi-FI"/>
        </w:rPr>
        <w:tab/>
        <w:t>nimen selvennys</w:t>
      </w:r>
    </w:p>
    <w:p w14:paraId="5763512C" w14:textId="77777777" w:rsidR="00F422D5" w:rsidRDefault="00F422D5" w:rsidP="00F422D5">
      <w:pPr>
        <w:rPr>
          <w:rFonts w:ascii="Georgia" w:hAnsi="Georgia" w:cs="Arial"/>
          <w:sz w:val="22"/>
          <w:lang w:val="fi-FI"/>
        </w:rPr>
      </w:pPr>
      <w:r>
        <w:rPr>
          <w:rFonts w:ascii="Georgia" w:hAnsi="Georgia" w:cs="Arial"/>
          <w:sz w:val="22"/>
          <w:lang w:val="fi-FI"/>
        </w:rPr>
        <w:t>Professori, työn valvoja</w:t>
      </w:r>
      <w:r>
        <w:rPr>
          <w:rFonts w:ascii="Georgia" w:hAnsi="Georgia" w:cs="Arial"/>
          <w:sz w:val="22"/>
          <w:lang w:val="fi-FI"/>
        </w:rPr>
        <w:tab/>
      </w:r>
      <w:r>
        <w:rPr>
          <w:rFonts w:ascii="Georgia" w:hAnsi="Georgia" w:cs="Arial"/>
          <w:sz w:val="22"/>
          <w:lang w:val="fi-FI"/>
        </w:rPr>
        <w:tab/>
      </w:r>
      <w:r>
        <w:rPr>
          <w:rFonts w:ascii="Georgia" w:hAnsi="Georgia" w:cs="Arial"/>
          <w:sz w:val="22"/>
          <w:lang w:val="fi-FI"/>
        </w:rPr>
        <w:tab/>
      </w:r>
      <w:r>
        <w:rPr>
          <w:rFonts w:ascii="Georgia" w:hAnsi="Georgia" w:cs="Arial"/>
          <w:sz w:val="22"/>
          <w:lang w:val="fi-FI"/>
        </w:rPr>
        <w:tab/>
        <w:t>työn ohjaaja (ei pakollinen)</w:t>
      </w:r>
    </w:p>
    <w:p w14:paraId="2F335637" w14:textId="77777777" w:rsidR="00F422D5" w:rsidRDefault="00F422D5" w:rsidP="00F422D5">
      <w:pPr>
        <w:rPr>
          <w:rFonts w:ascii="Georgia" w:hAnsi="Georgia" w:cs="Arial"/>
          <w:sz w:val="22"/>
          <w:lang w:val="fi-FI"/>
        </w:rPr>
      </w:pPr>
    </w:p>
    <w:p w14:paraId="6A9920F5" w14:textId="469DA383" w:rsidR="0063118C" w:rsidRPr="00F422D5" w:rsidRDefault="00F422D5" w:rsidP="00F422D5">
      <w:pPr>
        <w:rPr>
          <w:rFonts w:ascii="Georgia" w:hAnsi="Georgia" w:cs="Arial"/>
          <w:sz w:val="22"/>
          <w:lang w:val="fi-FI"/>
        </w:rPr>
      </w:pPr>
      <w:r>
        <w:rPr>
          <w:rFonts w:ascii="Georgia" w:hAnsi="Georgia" w:cs="Arial"/>
          <w:sz w:val="22"/>
          <w:lang w:val="fi-FI"/>
        </w:rPr>
        <w:t>nimen selvennys</w:t>
      </w:r>
      <w:r>
        <w:rPr>
          <w:rFonts w:ascii="Georgia" w:hAnsi="Georgia" w:cs="Arial"/>
          <w:sz w:val="22"/>
          <w:lang w:val="fi-FI"/>
        </w:rPr>
        <w:br/>
        <w:t>professori, toinen tarkastaja [vaaditaan kun arvosanaksi ehdotetaan hylätty, 1 tai 5]</w:t>
      </w:r>
    </w:p>
    <w:sectPr w:rsidR="0063118C" w:rsidRPr="00F422D5" w:rsidSect="00F422D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851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E134F" w14:textId="77777777" w:rsidR="00984375" w:rsidRPr="00011562" w:rsidRDefault="00984375">
      <w:r w:rsidRPr="00011562">
        <w:separator/>
      </w:r>
    </w:p>
  </w:endnote>
  <w:endnote w:type="continuationSeparator" w:id="0">
    <w:p w14:paraId="213B3FAF" w14:textId="77777777" w:rsidR="00984375" w:rsidRPr="00011562" w:rsidRDefault="00984375">
      <w:r w:rsidRPr="000115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D337" w14:textId="77777777" w:rsidR="00197371" w:rsidRPr="00011562" w:rsidRDefault="0063118C">
    <w:pPr>
      <w:pStyle w:val="Footer"/>
    </w:pPr>
    <w:r w:rsidRPr="0063118C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81792" behindDoc="0" locked="1" layoutInCell="1" allowOverlap="1" wp14:anchorId="20EDEC2A" wp14:editId="5D350EA4">
              <wp:simplePos x="0" y="0"/>
              <wp:positionH relativeFrom="page">
                <wp:posOffset>720090</wp:posOffset>
              </wp:positionH>
              <wp:positionV relativeFrom="page">
                <wp:posOffset>558165</wp:posOffset>
              </wp:positionV>
              <wp:extent cx="882000" cy="972000"/>
              <wp:effectExtent l="0" t="0" r="0" b="0"/>
              <wp:wrapNone/>
              <wp:docPr id="468336696" name="Freeform 2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EditPoints="1"/>
                    </wps:cNvSpPr>
                    <wps:spPr bwMode="auto">
                      <a:xfrm>
                        <a:off x="0" y="0"/>
                        <a:ext cx="882000" cy="972000"/>
                      </a:xfrm>
                      <a:custGeom>
                        <a:avLst/>
                        <a:gdLst>
                          <a:gd name="T0" fmla="*/ 618 w 807"/>
                          <a:gd name="T1" fmla="*/ 872 h 890"/>
                          <a:gd name="T2" fmla="*/ 18 w 807"/>
                          <a:gd name="T3" fmla="*/ 663 h 890"/>
                          <a:gd name="T4" fmla="*/ 98 w 807"/>
                          <a:gd name="T5" fmla="*/ 629 h 890"/>
                          <a:gd name="T6" fmla="*/ 131 w 807"/>
                          <a:gd name="T7" fmla="*/ 611 h 890"/>
                          <a:gd name="T8" fmla="*/ 97 w 807"/>
                          <a:gd name="T9" fmla="*/ 646 h 890"/>
                          <a:gd name="T10" fmla="*/ 182 w 807"/>
                          <a:gd name="T11" fmla="*/ 651 h 890"/>
                          <a:gd name="T12" fmla="*/ 229 w 807"/>
                          <a:gd name="T13" fmla="*/ 607 h 890"/>
                          <a:gd name="T14" fmla="*/ 248 w 807"/>
                          <a:gd name="T15" fmla="*/ 651 h 890"/>
                          <a:gd name="T16" fmla="*/ 239 w 807"/>
                          <a:gd name="T17" fmla="*/ 650 h 890"/>
                          <a:gd name="T18" fmla="*/ 348 w 807"/>
                          <a:gd name="T19" fmla="*/ 684 h 890"/>
                          <a:gd name="T20" fmla="*/ 437 w 807"/>
                          <a:gd name="T21" fmla="*/ 596 h 890"/>
                          <a:gd name="T22" fmla="*/ 479 w 807"/>
                          <a:gd name="T23" fmla="*/ 603 h 890"/>
                          <a:gd name="T24" fmla="*/ 493 w 807"/>
                          <a:gd name="T25" fmla="*/ 646 h 890"/>
                          <a:gd name="T26" fmla="*/ 523 w 807"/>
                          <a:gd name="T27" fmla="*/ 685 h 890"/>
                          <a:gd name="T28" fmla="*/ 563 w 807"/>
                          <a:gd name="T29" fmla="*/ 663 h 890"/>
                          <a:gd name="T30" fmla="*/ 562 w 807"/>
                          <a:gd name="T31" fmla="*/ 623 h 890"/>
                          <a:gd name="T32" fmla="*/ 608 w 807"/>
                          <a:gd name="T33" fmla="*/ 585 h 890"/>
                          <a:gd name="T34" fmla="*/ 641 w 807"/>
                          <a:gd name="T35" fmla="*/ 625 h 890"/>
                          <a:gd name="T36" fmla="*/ 619 w 807"/>
                          <a:gd name="T37" fmla="*/ 645 h 890"/>
                          <a:gd name="T38" fmla="*/ 631 w 807"/>
                          <a:gd name="T39" fmla="*/ 606 h 890"/>
                          <a:gd name="T40" fmla="*/ 689 w 807"/>
                          <a:gd name="T41" fmla="*/ 657 h 890"/>
                          <a:gd name="T42" fmla="*/ 728 w 807"/>
                          <a:gd name="T43" fmla="*/ 611 h 890"/>
                          <a:gd name="T44" fmla="*/ 749 w 807"/>
                          <a:gd name="T45" fmla="*/ 664 h 890"/>
                          <a:gd name="T46" fmla="*/ 742 w 807"/>
                          <a:gd name="T47" fmla="*/ 648 h 890"/>
                          <a:gd name="T48" fmla="*/ 59 w 807"/>
                          <a:gd name="T49" fmla="*/ 741 h 890"/>
                          <a:gd name="T50" fmla="*/ 23 w 807"/>
                          <a:gd name="T51" fmla="*/ 760 h 890"/>
                          <a:gd name="T52" fmla="*/ 6 w 807"/>
                          <a:gd name="T53" fmla="*/ 706 h 890"/>
                          <a:gd name="T54" fmla="*/ 71 w 807"/>
                          <a:gd name="T55" fmla="*/ 762 h 890"/>
                          <a:gd name="T56" fmla="*/ 85 w 807"/>
                          <a:gd name="T57" fmla="*/ 718 h 890"/>
                          <a:gd name="T58" fmla="*/ 108 w 807"/>
                          <a:gd name="T59" fmla="*/ 747 h 890"/>
                          <a:gd name="T60" fmla="*/ 95 w 807"/>
                          <a:gd name="T61" fmla="*/ 703 h 890"/>
                          <a:gd name="T62" fmla="*/ 137 w 807"/>
                          <a:gd name="T63" fmla="*/ 696 h 890"/>
                          <a:gd name="T64" fmla="*/ 157 w 807"/>
                          <a:gd name="T65" fmla="*/ 732 h 890"/>
                          <a:gd name="T66" fmla="*/ 263 w 807"/>
                          <a:gd name="T67" fmla="*/ 741 h 890"/>
                          <a:gd name="T68" fmla="*/ 311 w 807"/>
                          <a:gd name="T69" fmla="*/ 770 h 890"/>
                          <a:gd name="T70" fmla="*/ 280 w 807"/>
                          <a:gd name="T71" fmla="*/ 745 h 890"/>
                          <a:gd name="T72" fmla="*/ 282 w 807"/>
                          <a:gd name="T73" fmla="*/ 708 h 890"/>
                          <a:gd name="T74" fmla="*/ 354 w 807"/>
                          <a:gd name="T75" fmla="*/ 762 h 890"/>
                          <a:gd name="T76" fmla="*/ 377 w 807"/>
                          <a:gd name="T77" fmla="*/ 768 h 890"/>
                          <a:gd name="T78" fmla="*/ 425 w 807"/>
                          <a:gd name="T79" fmla="*/ 749 h 890"/>
                          <a:gd name="T80" fmla="*/ 405 w 807"/>
                          <a:gd name="T81" fmla="*/ 729 h 890"/>
                          <a:gd name="T82" fmla="*/ 517 w 807"/>
                          <a:gd name="T83" fmla="*/ 724 h 890"/>
                          <a:gd name="T84" fmla="*/ 517 w 807"/>
                          <a:gd name="T85" fmla="*/ 736 h 890"/>
                          <a:gd name="T86" fmla="*/ 584 w 807"/>
                          <a:gd name="T87" fmla="*/ 775 h 890"/>
                          <a:gd name="T88" fmla="*/ 614 w 807"/>
                          <a:gd name="T89" fmla="*/ 775 h 890"/>
                          <a:gd name="T90" fmla="*/ 694 w 807"/>
                          <a:gd name="T91" fmla="*/ 745 h 890"/>
                          <a:gd name="T92" fmla="*/ 730 w 807"/>
                          <a:gd name="T93" fmla="*/ 718 h 890"/>
                          <a:gd name="T94" fmla="*/ 704 w 807"/>
                          <a:gd name="T95" fmla="*/ 754 h 890"/>
                          <a:gd name="T96" fmla="*/ 791 w 807"/>
                          <a:gd name="T97" fmla="*/ 775 h 890"/>
                          <a:gd name="T98" fmla="*/ 87 w 807"/>
                          <a:gd name="T99" fmla="*/ 890 h 890"/>
                          <a:gd name="T100" fmla="*/ 108 w 807"/>
                          <a:gd name="T101" fmla="*/ 837 h 890"/>
                          <a:gd name="T102" fmla="*/ 98 w 807"/>
                          <a:gd name="T103" fmla="*/ 849 h 890"/>
                          <a:gd name="T104" fmla="*/ 151 w 807"/>
                          <a:gd name="T105" fmla="*/ 830 h 890"/>
                          <a:gd name="T106" fmla="*/ 254 w 807"/>
                          <a:gd name="T107" fmla="*/ 889 h 890"/>
                          <a:gd name="T108" fmla="*/ 282 w 807"/>
                          <a:gd name="T109" fmla="*/ 842 h 890"/>
                          <a:gd name="T110" fmla="*/ 270 w 807"/>
                          <a:gd name="T111" fmla="*/ 853 h 890"/>
                          <a:gd name="T112" fmla="*/ 300 w 807"/>
                          <a:gd name="T113" fmla="*/ 858 h 890"/>
                          <a:gd name="T114" fmla="*/ 336 w 807"/>
                          <a:gd name="T115" fmla="*/ 832 h 890"/>
                          <a:gd name="T116" fmla="*/ 310 w 807"/>
                          <a:gd name="T117" fmla="*/ 867 h 890"/>
                          <a:gd name="T118" fmla="*/ 419 w 807"/>
                          <a:gd name="T119" fmla="*/ 872 h 890"/>
                          <a:gd name="T120" fmla="*/ 473 w 807"/>
                          <a:gd name="T121" fmla="*/ 872 h 890"/>
                          <a:gd name="T122" fmla="*/ 437 w 807"/>
                          <a:gd name="T123" fmla="*/ 846 h 890"/>
                          <a:gd name="T124" fmla="*/ 488 w 807"/>
                          <a:gd name="T125" fmla="*/ 876 h 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  <a:cxn ang="0">
                            <a:pos x="T124" y="T125"/>
                          </a:cxn>
                        </a:cxnLst>
                        <a:rect l="0" t="0" r="r" b="b"/>
                        <a:pathLst>
                          <a:path w="807" h="890">
                            <a:moveTo>
                              <a:pt x="622" y="863"/>
                            </a:moveTo>
                            <a:lnTo>
                              <a:pt x="622" y="830"/>
                            </a:lnTo>
                            <a:lnTo>
                              <a:pt x="638" y="830"/>
                            </a:lnTo>
                            <a:lnTo>
                              <a:pt x="638" y="889"/>
                            </a:lnTo>
                            <a:lnTo>
                              <a:pt x="622" y="889"/>
                            </a:lnTo>
                            <a:lnTo>
                              <a:pt x="622" y="878"/>
                            </a:lnTo>
                            <a:lnTo>
                              <a:pt x="619" y="883"/>
                            </a:lnTo>
                            <a:lnTo>
                              <a:pt x="615" y="886"/>
                            </a:lnTo>
                            <a:lnTo>
                              <a:pt x="613" y="888"/>
                            </a:lnTo>
                            <a:lnTo>
                              <a:pt x="610" y="889"/>
                            </a:lnTo>
                            <a:lnTo>
                              <a:pt x="604" y="889"/>
                            </a:lnTo>
                            <a:lnTo>
                              <a:pt x="600" y="889"/>
                            </a:lnTo>
                            <a:lnTo>
                              <a:pt x="596" y="888"/>
                            </a:lnTo>
                            <a:lnTo>
                              <a:pt x="592" y="886"/>
                            </a:lnTo>
                            <a:lnTo>
                              <a:pt x="589" y="883"/>
                            </a:lnTo>
                            <a:lnTo>
                              <a:pt x="587" y="880"/>
                            </a:lnTo>
                            <a:lnTo>
                              <a:pt x="585" y="876"/>
                            </a:lnTo>
                            <a:lnTo>
                              <a:pt x="584" y="872"/>
                            </a:lnTo>
                            <a:lnTo>
                              <a:pt x="584" y="867"/>
                            </a:lnTo>
                            <a:lnTo>
                              <a:pt x="584" y="830"/>
                            </a:lnTo>
                            <a:lnTo>
                              <a:pt x="600" y="830"/>
                            </a:lnTo>
                            <a:lnTo>
                              <a:pt x="600" y="864"/>
                            </a:lnTo>
                            <a:lnTo>
                              <a:pt x="600" y="867"/>
                            </a:lnTo>
                            <a:lnTo>
                              <a:pt x="601" y="869"/>
                            </a:lnTo>
                            <a:lnTo>
                              <a:pt x="603" y="872"/>
                            </a:lnTo>
                            <a:lnTo>
                              <a:pt x="605" y="874"/>
                            </a:lnTo>
                            <a:lnTo>
                              <a:pt x="606" y="875"/>
                            </a:lnTo>
                            <a:lnTo>
                              <a:pt x="610" y="876"/>
                            </a:lnTo>
                            <a:lnTo>
                              <a:pt x="615" y="875"/>
                            </a:lnTo>
                            <a:lnTo>
                              <a:pt x="618" y="872"/>
                            </a:lnTo>
                            <a:lnTo>
                              <a:pt x="620" y="871"/>
                            </a:lnTo>
                            <a:lnTo>
                              <a:pt x="621" y="869"/>
                            </a:lnTo>
                            <a:lnTo>
                              <a:pt x="621" y="866"/>
                            </a:lnTo>
                            <a:lnTo>
                              <a:pt x="622" y="863"/>
                            </a:lnTo>
                            <a:close/>
                            <a:moveTo>
                              <a:pt x="301" y="298"/>
                            </a:moveTo>
                            <a:lnTo>
                              <a:pt x="242" y="128"/>
                            </a:lnTo>
                            <a:lnTo>
                              <a:pt x="183" y="298"/>
                            </a:lnTo>
                            <a:lnTo>
                              <a:pt x="301" y="298"/>
                            </a:lnTo>
                            <a:close/>
                            <a:moveTo>
                              <a:pt x="483" y="479"/>
                            </a:moveTo>
                            <a:lnTo>
                              <a:pt x="363" y="479"/>
                            </a:lnTo>
                            <a:lnTo>
                              <a:pt x="334" y="394"/>
                            </a:lnTo>
                            <a:lnTo>
                              <a:pt x="150" y="394"/>
                            </a:lnTo>
                            <a:lnTo>
                              <a:pt x="120" y="479"/>
                            </a:lnTo>
                            <a:lnTo>
                              <a:pt x="0" y="479"/>
                            </a:lnTo>
                            <a:lnTo>
                              <a:pt x="170" y="0"/>
                            </a:lnTo>
                            <a:lnTo>
                              <a:pt x="314" y="0"/>
                            </a:lnTo>
                            <a:lnTo>
                              <a:pt x="483" y="479"/>
                            </a:lnTo>
                            <a:close/>
                            <a:moveTo>
                              <a:pt x="528" y="479"/>
                            </a:moveTo>
                            <a:lnTo>
                              <a:pt x="528" y="370"/>
                            </a:lnTo>
                            <a:lnTo>
                              <a:pt x="637" y="370"/>
                            </a:lnTo>
                            <a:lnTo>
                              <a:pt x="637" y="479"/>
                            </a:lnTo>
                            <a:lnTo>
                              <a:pt x="528" y="479"/>
                            </a:lnTo>
                            <a:close/>
                            <a:moveTo>
                              <a:pt x="640" y="166"/>
                            </a:moveTo>
                            <a:lnTo>
                              <a:pt x="612" y="332"/>
                            </a:lnTo>
                            <a:lnTo>
                              <a:pt x="548" y="332"/>
                            </a:lnTo>
                            <a:lnTo>
                              <a:pt x="525" y="166"/>
                            </a:lnTo>
                            <a:lnTo>
                              <a:pt x="525" y="0"/>
                            </a:lnTo>
                            <a:lnTo>
                              <a:pt x="640" y="0"/>
                            </a:lnTo>
                            <a:lnTo>
                              <a:pt x="640" y="166"/>
                            </a:lnTo>
                            <a:close/>
                            <a:moveTo>
                              <a:pt x="18" y="663"/>
                            </a:moveTo>
                            <a:lnTo>
                              <a:pt x="0" y="663"/>
                            </a:lnTo>
                            <a:lnTo>
                              <a:pt x="27" y="584"/>
                            </a:lnTo>
                            <a:lnTo>
                              <a:pt x="49" y="584"/>
                            </a:lnTo>
                            <a:lnTo>
                              <a:pt x="76" y="663"/>
                            </a:lnTo>
                            <a:lnTo>
                              <a:pt x="58" y="663"/>
                            </a:lnTo>
                            <a:lnTo>
                              <a:pt x="52" y="645"/>
                            </a:lnTo>
                            <a:lnTo>
                              <a:pt x="24" y="645"/>
                            </a:lnTo>
                            <a:lnTo>
                              <a:pt x="18" y="663"/>
                            </a:lnTo>
                            <a:close/>
                            <a:moveTo>
                              <a:pt x="28" y="632"/>
                            </a:moveTo>
                            <a:lnTo>
                              <a:pt x="48" y="632"/>
                            </a:lnTo>
                            <a:lnTo>
                              <a:pt x="38" y="602"/>
                            </a:lnTo>
                            <a:lnTo>
                              <a:pt x="28" y="632"/>
                            </a:lnTo>
                            <a:close/>
                            <a:moveTo>
                              <a:pt x="101" y="664"/>
                            </a:moveTo>
                            <a:lnTo>
                              <a:pt x="97" y="663"/>
                            </a:lnTo>
                            <a:lnTo>
                              <a:pt x="94" y="663"/>
                            </a:lnTo>
                            <a:lnTo>
                              <a:pt x="92" y="662"/>
                            </a:lnTo>
                            <a:lnTo>
                              <a:pt x="90" y="661"/>
                            </a:lnTo>
                            <a:lnTo>
                              <a:pt x="87" y="659"/>
                            </a:lnTo>
                            <a:lnTo>
                              <a:pt x="85" y="657"/>
                            </a:lnTo>
                            <a:lnTo>
                              <a:pt x="83" y="654"/>
                            </a:lnTo>
                            <a:lnTo>
                              <a:pt x="82" y="650"/>
                            </a:lnTo>
                            <a:lnTo>
                              <a:pt x="82" y="646"/>
                            </a:lnTo>
                            <a:lnTo>
                              <a:pt x="82" y="643"/>
                            </a:lnTo>
                            <a:lnTo>
                              <a:pt x="83" y="640"/>
                            </a:lnTo>
                            <a:lnTo>
                              <a:pt x="84" y="638"/>
                            </a:lnTo>
                            <a:lnTo>
                              <a:pt x="85" y="636"/>
                            </a:lnTo>
                            <a:lnTo>
                              <a:pt x="89" y="632"/>
                            </a:lnTo>
                            <a:lnTo>
                              <a:pt x="91" y="631"/>
                            </a:lnTo>
                            <a:lnTo>
                              <a:pt x="93" y="630"/>
                            </a:lnTo>
                            <a:lnTo>
                              <a:pt x="98" y="629"/>
                            </a:lnTo>
                            <a:lnTo>
                              <a:pt x="104" y="628"/>
                            </a:lnTo>
                            <a:lnTo>
                              <a:pt x="115" y="626"/>
                            </a:lnTo>
                            <a:lnTo>
                              <a:pt x="117" y="625"/>
                            </a:lnTo>
                            <a:lnTo>
                              <a:pt x="118" y="624"/>
                            </a:lnTo>
                            <a:lnTo>
                              <a:pt x="118" y="623"/>
                            </a:lnTo>
                            <a:lnTo>
                              <a:pt x="118" y="619"/>
                            </a:lnTo>
                            <a:lnTo>
                              <a:pt x="116" y="617"/>
                            </a:lnTo>
                            <a:lnTo>
                              <a:pt x="115" y="616"/>
                            </a:lnTo>
                            <a:lnTo>
                              <a:pt x="113" y="615"/>
                            </a:lnTo>
                            <a:lnTo>
                              <a:pt x="109" y="615"/>
                            </a:lnTo>
                            <a:lnTo>
                              <a:pt x="105" y="615"/>
                            </a:lnTo>
                            <a:lnTo>
                              <a:pt x="104" y="616"/>
                            </a:lnTo>
                            <a:lnTo>
                              <a:pt x="102" y="617"/>
                            </a:lnTo>
                            <a:lnTo>
                              <a:pt x="100" y="619"/>
                            </a:lnTo>
                            <a:lnTo>
                              <a:pt x="99" y="622"/>
                            </a:lnTo>
                            <a:lnTo>
                              <a:pt x="84" y="620"/>
                            </a:lnTo>
                            <a:lnTo>
                              <a:pt x="85" y="617"/>
                            </a:lnTo>
                            <a:lnTo>
                              <a:pt x="87" y="613"/>
                            </a:lnTo>
                            <a:lnTo>
                              <a:pt x="89" y="610"/>
                            </a:lnTo>
                            <a:lnTo>
                              <a:pt x="92" y="608"/>
                            </a:lnTo>
                            <a:lnTo>
                              <a:pt x="96" y="606"/>
                            </a:lnTo>
                            <a:lnTo>
                              <a:pt x="100" y="604"/>
                            </a:lnTo>
                            <a:lnTo>
                              <a:pt x="104" y="603"/>
                            </a:lnTo>
                            <a:lnTo>
                              <a:pt x="110" y="603"/>
                            </a:lnTo>
                            <a:lnTo>
                              <a:pt x="116" y="603"/>
                            </a:lnTo>
                            <a:lnTo>
                              <a:pt x="122" y="605"/>
                            </a:lnTo>
                            <a:lnTo>
                              <a:pt x="125" y="606"/>
                            </a:lnTo>
                            <a:lnTo>
                              <a:pt x="127" y="608"/>
                            </a:lnTo>
                            <a:lnTo>
                              <a:pt x="129" y="609"/>
                            </a:lnTo>
                            <a:lnTo>
                              <a:pt x="131" y="611"/>
                            </a:lnTo>
                            <a:lnTo>
                              <a:pt x="133" y="614"/>
                            </a:lnTo>
                            <a:lnTo>
                              <a:pt x="134" y="616"/>
                            </a:lnTo>
                            <a:lnTo>
                              <a:pt x="134" y="619"/>
                            </a:lnTo>
                            <a:lnTo>
                              <a:pt x="135" y="623"/>
                            </a:lnTo>
                            <a:lnTo>
                              <a:pt x="135" y="663"/>
                            </a:lnTo>
                            <a:lnTo>
                              <a:pt x="119" y="663"/>
                            </a:lnTo>
                            <a:lnTo>
                              <a:pt x="119" y="654"/>
                            </a:lnTo>
                            <a:lnTo>
                              <a:pt x="116" y="658"/>
                            </a:lnTo>
                            <a:lnTo>
                              <a:pt x="112" y="661"/>
                            </a:lnTo>
                            <a:lnTo>
                              <a:pt x="107" y="663"/>
                            </a:lnTo>
                            <a:lnTo>
                              <a:pt x="104" y="663"/>
                            </a:lnTo>
                            <a:lnTo>
                              <a:pt x="101" y="664"/>
                            </a:lnTo>
                            <a:close/>
                            <a:moveTo>
                              <a:pt x="106" y="652"/>
                            </a:moveTo>
                            <a:lnTo>
                              <a:pt x="111" y="652"/>
                            </a:lnTo>
                            <a:lnTo>
                              <a:pt x="113" y="651"/>
                            </a:lnTo>
                            <a:lnTo>
                              <a:pt x="115" y="649"/>
                            </a:lnTo>
                            <a:lnTo>
                              <a:pt x="116" y="648"/>
                            </a:lnTo>
                            <a:lnTo>
                              <a:pt x="117" y="646"/>
                            </a:lnTo>
                            <a:lnTo>
                              <a:pt x="118" y="644"/>
                            </a:lnTo>
                            <a:lnTo>
                              <a:pt x="118" y="641"/>
                            </a:lnTo>
                            <a:lnTo>
                              <a:pt x="118" y="635"/>
                            </a:lnTo>
                            <a:lnTo>
                              <a:pt x="115" y="636"/>
                            </a:lnTo>
                            <a:lnTo>
                              <a:pt x="111" y="637"/>
                            </a:lnTo>
                            <a:lnTo>
                              <a:pt x="107" y="638"/>
                            </a:lnTo>
                            <a:lnTo>
                              <a:pt x="103" y="639"/>
                            </a:lnTo>
                            <a:lnTo>
                              <a:pt x="100" y="640"/>
                            </a:lnTo>
                            <a:lnTo>
                              <a:pt x="99" y="641"/>
                            </a:lnTo>
                            <a:lnTo>
                              <a:pt x="98" y="643"/>
                            </a:lnTo>
                            <a:lnTo>
                              <a:pt x="98" y="644"/>
                            </a:lnTo>
                            <a:lnTo>
                              <a:pt x="97" y="646"/>
                            </a:lnTo>
                            <a:lnTo>
                              <a:pt x="98" y="649"/>
                            </a:lnTo>
                            <a:lnTo>
                              <a:pt x="100" y="651"/>
                            </a:lnTo>
                            <a:lnTo>
                              <a:pt x="103" y="652"/>
                            </a:lnTo>
                            <a:lnTo>
                              <a:pt x="106" y="652"/>
                            </a:lnTo>
                            <a:close/>
                            <a:moveTo>
                              <a:pt x="164" y="663"/>
                            </a:moveTo>
                            <a:lnTo>
                              <a:pt x="148" y="663"/>
                            </a:lnTo>
                            <a:lnTo>
                              <a:pt x="148" y="584"/>
                            </a:lnTo>
                            <a:lnTo>
                              <a:pt x="164" y="584"/>
                            </a:lnTo>
                            <a:lnTo>
                              <a:pt x="164" y="663"/>
                            </a:lnTo>
                            <a:close/>
                            <a:moveTo>
                              <a:pt x="209" y="604"/>
                            </a:moveTo>
                            <a:lnTo>
                              <a:pt x="209" y="616"/>
                            </a:lnTo>
                            <a:lnTo>
                              <a:pt x="198" y="616"/>
                            </a:lnTo>
                            <a:lnTo>
                              <a:pt x="198" y="644"/>
                            </a:lnTo>
                            <a:lnTo>
                              <a:pt x="198" y="647"/>
                            </a:lnTo>
                            <a:lnTo>
                              <a:pt x="199" y="649"/>
                            </a:lnTo>
                            <a:lnTo>
                              <a:pt x="201" y="650"/>
                            </a:lnTo>
                            <a:lnTo>
                              <a:pt x="203" y="650"/>
                            </a:lnTo>
                            <a:lnTo>
                              <a:pt x="206" y="650"/>
                            </a:lnTo>
                            <a:lnTo>
                              <a:pt x="208" y="650"/>
                            </a:lnTo>
                            <a:lnTo>
                              <a:pt x="210" y="662"/>
                            </a:lnTo>
                            <a:lnTo>
                              <a:pt x="207" y="663"/>
                            </a:lnTo>
                            <a:lnTo>
                              <a:pt x="201" y="663"/>
                            </a:lnTo>
                            <a:lnTo>
                              <a:pt x="197" y="663"/>
                            </a:lnTo>
                            <a:lnTo>
                              <a:pt x="193" y="663"/>
                            </a:lnTo>
                            <a:lnTo>
                              <a:pt x="190" y="661"/>
                            </a:lnTo>
                            <a:lnTo>
                              <a:pt x="187" y="659"/>
                            </a:lnTo>
                            <a:lnTo>
                              <a:pt x="186" y="658"/>
                            </a:lnTo>
                            <a:lnTo>
                              <a:pt x="185" y="657"/>
                            </a:lnTo>
                            <a:lnTo>
                              <a:pt x="183" y="654"/>
                            </a:lnTo>
                            <a:lnTo>
                              <a:pt x="182" y="651"/>
                            </a:lnTo>
                            <a:lnTo>
                              <a:pt x="182" y="647"/>
                            </a:lnTo>
                            <a:lnTo>
                              <a:pt x="182" y="616"/>
                            </a:lnTo>
                            <a:lnTo>
                              <a:pt x="174" y="616"/>
                            </a:lnTo>
                            <a:lnTo>
                              <a:pt x="174" y="604"/>
                            </a:lnTo>
                            <a:lnTo>
                              <a:pt x="182" y="604"/>
                            </a:lnTo>
                            <a:lnTo>
                              <a:pt x="182" y="590"/>
                            </a:lnTo>
                            <a:lnTo>
                              <a:pt x="198" y="590"/>
                            </a:lnTo>
                            <a:lnTo>
                              <a:pt x="198" y="604"/>
                            </a:lnTo>
                            <a:lnTo>
                              <a:pt x="209" y="604"/>
                            </a:lnTo>
                            <a:close/>
                            <a:moveTo>
                              <a:pt x="245" y="664"/>
                            </a:moveTo>
                            <a:lnTo>
                              <a:pt x="240" y="663"/>
                            </a:lnTo>
                            <a:lnTo>
                              <a:pt x="236" y="663"/>
                            </a:lnTo>
                            <a:lnTo>
                              <a:pt x="233" y="662"/>
                            </a:lnTo>
                            <a:lnTo>
                              <a:pt x="229" y="660"/>
                            </a:lnTo>
                            <a:lnTo>
                              <a:pt x="226" y="658"/>
                            </a:lnTo>
                            <a:lnTo>
                              <a:pt x="223" y="655"/>
                            </a:lnTo>
                            <a:lnTo>
                              <a:pt x="221" y="652"/>
                            </a:lnTo>
                            <a:lnTo>
                              <a:pt x="219" y="649"/>
                            </a:lnTo>
                            <a:lnTo>
                              <a:pt x="218" y="646"/>
                            </a:lnTo>
                            <a:lnTo>
                              <a:pt x="217" y="642"/>
                            </a:lnTo>
                            <a:lnTo>
                              <a:pt x="216" y="638"/>
                            </a:lnTo>
                            <a:lnTo>
                              <a:pt x="216" y="633"/>
                            </a:lnTo>
                            <a:lnTo>
                              <a:pt x="216" y="629"/>
                            </a:lnTo>
                            <a:lnTo>
                              <a:pt x="217" y="625"/>
                            </a:lnTo>
                            <a:lnTo>
                              <a:pt x="218" y="621"/>
                            </a:lnTo>
                            <a:lnTo>
                              <a:pt x="219" y="617"/>
                            </a:lnTo>
                            <a:lnTo>
                              <a:pt x="221" y="614"/>
                            </a:lnTo>
                            <a:lnTo>
                              <a:pt x="223" y="611"/>
                            </a:lnTo>
                            <a:lnTo>
                              <a:pt x="226" y="609"/>
                            </a:lnTo>
                            <a:lnTo>
                              <a:pt x="229" y="607"/>
                            </a:lnTo>
                            <a:lnTo>
                              <a:pt x="233" y="605"/>
                            </a:lnTo>
                            <a:lnTo>
                              <a:pt x="236" y="604"/>
                            </a:lnTo>
                            <a:lnTo>
                              <a:pt x="240" y="603"/>
                            </a:lnTo>
                            <a:lnTo>
                              <a:pt x="245" y="603"/>
                            </a:lnTo>
                            <a:lnTo>
                              <a:pt x="249" y="603"/>
                            </a:lnTo>
                            <a:lnTo>
                              <a:pt x="253" y="604"/>
                            </a:lnTo>
                            <a:lnTo>
                              <a:pt x="257" y="605"/>
                            </a:lnTo>
                            <a:lnTo>
                              <a:pt x="260" y="607"/>
                            </a:lnTo>
                            <a:lnTo>
                              <a:pt x="263" y="609"/>
                            </a:lnTo>
                            <a:lnTo>
                              <a:pt x="266" y="611"/>
                            </a:lnTo>
                            <a:lnTo>
                              <a:pt x="268" y="614"/>
                            </a:lnTo>
                            <a:lnTo>
                              <a:pt x="270" y="617"/>
                            </a:lnTo>
                            <a:lnTo>
                              <a:pt x="272" y="621"/>
                            </a:lnTo>
                            <a:lnTo>
                              <a:pt x="273" y="625"/>
                            </a:lnTo>
                            <a:lnTo>
                              <a:pt x="273" y="629"/>
                            </a:lnTo>
                            <a:lnTo>
                              <a:pt x="274" y="633"/>
                            </a:lnTo>
                            <a:lnTo>
                              <a:pt x="273" y="638"/>
                            </a:lnTo>
                            <a:lnTo>
                              <a:pt x="273" y="642"/>
                            </a:lnTo>
                            <a:lnTo>
                              <a:pt x="272" y="646"/>
                            </a:lnTo>
                            <a:lnTo>
                              <a:pt x="270" y="649"/>
                            </a:lnTo>
                            <a:lnTo>
                              <a:pt x="268" y="652"/>
                            </a:lnTo>
                            <a:lnTo>
                              <a:pt x="266" y="655"/>
                            </a:lnTo>
                            <a:lnTo>
                              <a:pt x="263" y="658"/>
                            </a:lnTo>
                            <a:lnTo>
                              <a:pt x="260" y="660"/>
                            </a:lnTo>
                            <a:lnTo>
                              <a:pt x="257" y="662"/>
                            </a:lnTo>
                            <a:lnTo>
                              <a:pt x="253" y="663"/>
                            </a:lnTo>
                            <a:lnTo>
                              <a:pt x="249" y="663"/>
                            </a:lnTo>
                            <a:lnTo>
                              <a:pt x="245" y="664"/>
                            </a:lnTo>
                            <a:close/>
                            <a:moveTo>
                              <a:pt x="245" y="651"/>
                            </a:moveTo>
                            <a:lnTo>
                              <a:pt x="248" y="651"/>
                            </a:lnTo>
                            <a:lnTo>
                              <a:pt x="250" y="650"/>
                            </a:lnTo>
                            <a:lnTo>
                              <a:pt x="252" y="648"/>
                            </a:lnTo>
                            <a:lnTo>
                              <a:pt x="254" y="646"/>
                            </a:lnTo>
                            <a:lnTo>
                              <a:pt x="255" y="643"/>
                            </a:lnTo>
                            <a:lnTo>
                              <a:pt x="256" y="640"/>
                            </a:lnTo>
                            <a:lnTo>
                              <a:pt x="257" y="637"/>
                            </a:lnTo>
                            <a:lnTo>
                              <a:pt x="257" y="633"/>
                            </a:lnTo>
                            <a:lnTo>
                              <a:pt x="257" y="630"/>
                            </a:lnTo>
                            <a:lnTo>
                              <a:pt x="256" y="626"/>
                            </a:lnTo>
                            <a:lnTo>
                              <a:pt x="255" y="623"/>
                            </a:lnTo>
                            <a:lnTo>
                              <a:pt x="254" y="620"/>
                            </a:lnTo>
                            <a:lnTo>
                              <a:pt x="252" y="618"/>
                            </a:lnTo>
                            <a:lnTo>
                              <a:pt x="250" y="617"/>
                            </a:lnTo>
                            <a:lnTo>
                              <a:pt x="248" y="616"/>
                            </a:lnTo>
                            <a:lnTo>
                              <a:pt x="245" y="615"/>
                            </a:lnTo>
                            <a:lnTo>
                              <a:pt x="242" y="616"/>
                            </a:lnTo>
                            <a:lnTo>
                              <a:pt x="239" y="617"/>
                            </a:lnTo>
                            <a:lnTo>
                              <a:pt x="237" y="618"/>
                            </a:lnTo>
                            <a:lnTo>
                              <a:pt x="235" y="620"/>
                            </a:lnTo>
                            <a:lnTo>
                              <a:pt x="234" y="623"/>
                            </a:lnTo>
                            <a:lnTo>
                              <a:pt x="233" y="626"/>
                            </a:lnTo>
                            <a:lnTo>
                              <a:pt x="232" y="630"/>
                            </a:lnTo>
                            <a:lnTo>
                              <a:pt x="232" y="633"/>
                            </a:lnTo>
                            <a:lnTo>
                              <a:pt x="232" y="637"/>
                            </a:lnTo>
                            <a:lnTo>
                              <a:pt x="233" y="640"/>
                            </a:lnTo>
                            <a:lnTo>
                              <a:pt x="234" y="643"/>
                            </a:lnTo>
                            <a:lnTo>
                              <a:pt x="235" y="646"/>
                            </a:lnTo>
                            <a:lnTo>
                              <a:pt x="237" y="648"/>
                            </a:lnTo>
                            <a:lnTo>
                              <a:pt x="238" y="649"/>
                            </a:lnTo>
                            <a:lnTo>
                              <a:pt x="239" y="650"/>
                            </a:lnTo>
                            <a:lnTo>
                              <a:pt x="242" y="651"/>
                            </a:lnTo>
                            <a:lnTo>
                              <a:pt x="245" y="651"/>
                            </a:lnTo>
                            <a:close/>
                            <a:moveTo>
                              <a:pt x="322" y="637"/>
                            </a:moveTo>
                            <a:lnTo>
                              <a:pt x="287" y="637"/>
                            </a:lnTo>
                            <a:lnTo>
                              <a:pt x="287" y="624"/>
                            </a:lnTo>
                            <a:lnTo>
                              <a:pt x="322" y="624"/>
                            </a:lnTo>
                            <a:lnTo>
                              <a:pt x="322" y="637"/>
                            </a:lnTo>
                            <a:close/>
                            <a:moveTo>
                              <a:pt x="344" y="685"/>
                            </a:moveTo>
                            <a:lnTo>
                              <a:pt x="338" y="684"/>
                            </a:lnTo>
                            <a:lnTo>
                              <a:pt x="334" y="683"/>
                            </a:lnTo>
                            <a:lnTo>
                              <a:pt x="337" y="671"/>
                            </a:lnTo>
                            <a:lnTo>
                              <a:pt x="341" y="672"/>
                            </a:lnTo>
                            <a:lnTo>
                              <a:pt x="345" y="671"/>
                            </a:lnTo>
                            <a:lnTo>
                              <a:pt x="346" y="671"/>
                            </a:lnTo>
                            <a:lnTo>
                              <a:pt x="347" y="670"/>
                            </a:lnTo>
                            <a:lnTo>
                              <a:pt x="349" y="667"/>
                            </a:lnTo>
                            <a:lnTo>
                              <a:pt x="350" y="664"/>
                            </a:lnTo>
                            <a:lnTo>
                              <a:pt x="329" y="604"/>
                            </a:lnTo>
                            <a:lnTo>
                              <a:pt x="346" y="604"/>
                            </a:lnTo>
                            <a:lnTo>
                              <a:pt x="359" y="647"/>
                            </a:lnTo>
                            <a:lnTo>
                              <a:pt x="372" y="604"/>
                            </a:lnTo>
                            <a:lnTo>
                              <a:pt x="389" y="604"/>
                            </a:lnTo>
                            <a:lnTo>
                              <a:pt x="366" y="669"/>
                            </a:lnTo>
                            <a:lnTo>
                              <a:pt x="365" y="672"/>
                            </a:lnTo>
                            <a:lnTo>
                              <a:pt x="363" y="675"/>
                            </a:lnTo>
                            <a:lnTo>
                              <a:pt x="361" y="678"/>
                            </a:lnTo>
                            <a:lnTo>
                              <a:pt x="358" y="680"/>
                            </a:lnTo>
                            <a:lnTo>
                              <a:pt x="355" y="682"/>
                            </a:lnTo>
                            <a:lnTo>
                              <a:pt x="352" y="684"/>
                            </a:lnTo>
                            <a:lnTo>
                              <a:pt x="348" y="684"/>
                            </a:lnTo>
                            <a:lnTo>
                              <a:pt x="344" y="685"/>
                            </a:lnTo>
                            <a:close/>
                            <a:moveTo>
                              <a:pt x="413" y="663"/>
                            </a:moveTo>
                            <a:lnTo>
                              <a:pt x="397" y="663"/>
                            </a:lnTo>
                            <a:lnTo>
                              <a:pt x="397" y="584"/>
                            </a:lnTo>
                            <a:lnTo>
                              <a:pt x="413" y="584"/>
                            </a:lnTo>
                            <a:lnTo>
                              <a:pt x="413" y="663"/>
                            </a:lnTo>
                            <a:close/>
                            <a:moveTo>
                              <a:pt x="435" y="596"/>
                            </a:moveTo>
                            <a:lnTo>
                              <a:pt x="432" y="595"/>
                            </a:lnTo>
                            <a:lnTo>
                              <a:pt x="429" y="594"/>
                            </a:lnTo>
                            <a:lnTo>
                              <a:pt x="427" y="591"/>
                            </a:lnTo>
                            <a:lnTo>
                              <a:pt x="427" y="589"/>
                            </a:lnTo>
                            <a:lnTo>
                              <a:pt x="426" y="588"/>
                            </a:lnTo>
                            <a:lnTo>
                              <a:pt x="427" y="586"/>
                            </a:lnTo>
                            <a:lnTo>
                              <a:pt x="427" y="585"/>
                            </a:lnTo>
                            <a:lnTo>
                              <a:pt x="429" y="582"/>
                            </a:lnTo>
                            <a:lnTo>
                              <a:pt x="430" y="581"/>
                            </a:lnTo>
                            <a:lnTo>
                              <a:pt x="432" y="580"/>
                            </a:lnTo>
                            <a:lnTo>
                              <a:pt x="434" y="580"/>
                            </a:lnTo>
                            <a:lnTo>
                              <a:pt x="435" y="580"/>
                            </a:lnTo>
                            <a:lnTo>
                              <a:pt x="439" y="580"/>
                            </a:lnTo>
                            <a:lnTo>
                              <a:pt x="442" y="582"/>
                            </a:lnTo>
                            <a:lnTo>
                              <a:pt x="444" y="585"/>
                            </a:lnTo>
                            <a:lnTo>
                              <a:pt x="444" y="586"/>
                            </a:lnTo>
                            <a:lnTo>
                              <a:pt x="444" y="588"/>
                            </a:lnTo>
                            <a:lnTo>
                              <a:pt x="444" y="589"/>
                            </a:lnTo>
                            <a:lnTo>
                              <a:pt x="444" y="591"/>
                            </a:lnTo>
                            <a:lnTo>
                              <a:pt x="442" y="594"/>
                            </a:lnTo>
                            <a:lnTo>
                              <a:pt x="440" y="595"/>
                            </a:lnTo>
                            <a:lnTo>
                              <a:pt x="439" y="595"/>
                            </a:lnTo>
                            <a:lnTo>
                              <a:pt x="437" y="596"/>
                            </a:lnTo>
                            <a:lnTo>
                              <a:pt x="435" y="596"/>
                            </a:lnTo>
                            <a:close/>
                            <a:moveTo>
                              <a:pt x="427" y="604"/>
                            </a:moveTo>
                            <a:lnTo>
                              <a:pt x="443" y="604"/>
                            </a:lnTo>
                            <a:lnTo>
                              <a:pt x="443" y="663"/>
                            </a:lnTo>
                            <a:lnTo>
                              <a:pt x="427" y="663"/>
                            </a:lnTo>
                            <a:lnTo>
                              <a:pt x="427" y="604"/>
                            </a:lnTo>
                            <a:close/>
                            <a:moveTo>
                              <a:pt x="483" y="664"/>
                            </a:moveTo>
                            <a:lnTo>
                              <a:pt x="479" y="663"/>
                            </a:lnTo>
                            <a:lnTo>
                              <a:pt x="475" y="663"/>
                            </a:lnTo>
                            <a:lnTo>
                              <a:pt x="471" y="662"/>
                            </a:lnTo>
                            <a:lnTo>
                              <a:pt x="468" y="660"/>
                            </a:lnTo>
                            <a:lnTo>
                              <a:pt x="465" y="658"/>
                            </a:lnTo>
                            <a:lnTo>
                              <a:pt x="462" y="655"/>
                            </a:lnTo>
                            <a:lnTo>
                              <a:pt x="460" y="652"/>
                            </a:lnTo>
                            <a:lnTo>
                              <a:pt x="458" y="649"/>
                            </a:lnTo>
                            <a:lnTo>
                              <a:pt x="456" y="646"/>
                            </a:lnTo>
                            <a:lnTo>
                              <a:pt x="455" y="642"/>
                            </a:lnTo>
                            <a:lnTo>
                              <a:pt x="455" y="638"/>
                            </a:lnTo>
                            <a:lnTo>
                              <a:pt x="454" y="633"/>
                            </a:lnTo>
                            <a:lnTo>
                              <a:pt x="455" y="629"/>
                            </a:lnTo>
                            <a:lnTo>
                              <a:pt x="455" y="625"/>
                            </a:lnTo>
                            <a:lnTo>
                              <a:pt x="456" y="621"/>
                            </a:lnTo>
                            <a:lnTo>
                              <a:pt x="458" y="617"/>
                            </a:lnTo>
                            <a:lnTo>
                              <a:pt x="460" y="614"/>
                            </a:lnTo>
                            <a:lnTo>
                              <a:pt x="462" y="611"/>
                            </a:lnTo>
                            <a:lnTo>
                              <a:pt x="465" y="609"/>
                            </a:lnTo>
                            <a:lnTo>
                              <a:pt x="468" y="607"/>
                            </a:lnTo>
                            <a:lnTo>
                              <a:pt x="471" y="605"/>
                            </a:lnTo>
                            <a:lnTo>
                              <a:pt x="475" y="604"/>
                            </a:lnTo>
                            <a:lnTo>
                              <a:pt x="479" y="603"/>
                            </a:lnTo>
                            <a:lnTo>
                              <a:pt x="483" y="603"/>
                            </a:lnTo>
                            <a:lnTo>
                              <a:pt x="488" y="603"/>
                            </a:lnTo>
                            <a:lnTo>
                              <a:pt x="492" y="604"/>
                            </a:lnTo>
                            <a:lnTo>
                              <a:pt x="495" y="605"/>
                            </a:lnTo>
                            <a:lnTo>
                              <a:pt x="499" y="607"/>
                            </a:lnTo>
                            <a:lnTo>
                              <a:pt x="502" y="609"/>
                            </a:lnTo>
                            <a:lnTo>
                              <a:pt x="505" y="611"/>
                            </a:lnTo>
                            <a:lnTo>
                              <a:pt x="507" y="614"/>
                            </a:lnTo>
                            <a:lnTo>
                              <a:pt x="509" y="617"/>
                            </a:lnTo>
                            <a:lnTo>
                              <a:pt x="510" y="621"/>
                            </a:lnTo>
                            <a:lnTo>
                              <a:pt x="511" y="625"/>
                            </a:lnTo>
                            <a:lnTo>
                              <a:pt x="512" y="629"/>
                            </a:lnTo>
                            <a:lnTo>
                              <a:pt x="512" y="633"/>
                            </a:lnTo>
                            <a:lnTo>
                              <a:pt x="512" y="638"/>
                            </a:lnTo>
                            <a:lnTo>
                              <a:pt x="511" y="642"/>
                            </a:lnTo>
                            <a:lnTo>
                              <a:pt x="510" y="646"/>
                            </a:lnTo>
                            <a:lnTo>
                              <a:pt x="509" y="649"/>
                            </a:lnTo>
                            <a:lnTo>
                              <a:pt x="507" y="652"/>
                            </a:lnTo>
                            <a:lnTo>
                              <a:pt x="505" y="655"/>
                            </a:lnTo>
                            <a:lnTo>
                              <a:pt x="502" y="658"/>
                            </a:lnTo>
                            <a:lnTo>
                              <a:pt x="499" y="660"/>
                            </a:lnTo>
                            <a:lnTo>
                              <a:pt x="495" y="662"/>
                            </a:lnTo>
                            <a:lnTo>
                              <a:pt x="492" y="663"/>
                            </a:lnTo>
                            <a:lnTo>
                              <a:pt x="488" y="663"/>
                            </a:lnTo>
                            <a:lnTo>
                              <a:pt x="483" y="664"/>
                            </a:lnTo>
                            <a:close/>
                            <a:moveTo>
                              <a:pt x="483" y="651"/>
                            </a:moveTo>
                            <a:lnTo>
                              <a:pt x="486" y="651"/>
                            </a:lnTo>
                            <a:lnTo>
                              <a:pt x="489" y="650"/>
                            </a:lnTo>
                            <a:lnTo>
                              <a:pt x="491" y="648"/>
                            </a:lnTo>
                            <a:lnTo>
                              <a:pt x="493" y="646"/>
                            </a:lnTo>
                            <a:lnTo>
                              <a:pt x="494" y="643"/>
                            </a:lnTo>
                            <a:lnTo>
                              <a:pt x="495" y="640"/>
                            </a:lnTo>
                            <a:lnTo>
                              <a:pt x="496" y="637"/>
                            </a:lnTo>
                            <a:lnTo>
                              <a:pt x="496" y="633"/>
                            </a:lnTo>
                            <a:lnTo>
                              <a:pt x="496" y="630"/>
                            </a:lnTo>
                            <a:lnTo>
                              <a:pt x="495" y="626"/>
                            </a:lnTo>
                            <a:lnTo>
                              <a:pt x="494" y="623"/>
                            </a:lnTo>
                            <a:lnTo>
                              <a:pt x="493" y="620"/>
                            </a:lnTo>
                            <a:lnTo>
                              <a:pt x="491" y="618"/>
                            </a:lnTo>
                            <a:lnTo>
                              <a:pt x="489" y="617"/>
                            </a:lnTo>
                            <a:lnTo>
                              <a:pt x="486" y="616"/>
                            </a:lnTo>
                            <a:lnTo>
                              <a:pt x="483" y="615"/>
                            </a:lnTo>
                            <a:lnTo>
                              <a:pt x="481" y="616"/>
                            </a:lnTo>
                            <a:lnTo>
                              <a:pt x="478" y="617"/>
                            </a:lnTo>
                            <a:lnTo>
                              <a:pt x="476" y="618"/>
                            </a:lnTo>
                            <a:lnTo>
                              <a:pt x="474" y="620"/>
                            </a:lnTo>
                            <a:lnTo>
                              <a:pt x="473" y="623"/>
                            </a:lnTo>
                            <a:lnTo>
                              <a:pt x="472" y="626"/>
                            </a:lnTo>
                            <a:lnTo>
                              <a:pt x="471" y="630"/>
                            </a:lnTo>
                            <a:lnTo>
                              <a:pt x="471" y="633"/>
                            </a:lnTo>
                            <a:lnTo>
                              <a:pt x="471" y="637"/>
                            </a:lnTo>
                            <a:lnTo>
                              <a:pt x="472" y="640"/>
                            </a:lnTo>
                            <a:lnTo>
                              <a:pt x="473" y="643"/>
                            </a:lnTo>
                            <a:lnTo>
                              <a:pt x="474" y="646"/>
                            </a:lnTo>
                            <a:lnTo>
                              <a:pt x="476" y="648"/>
                            </a:lnTo>
                            <a:lnTo>
                              <a:pt x="477" y="649"/>
                            </a:lnTo>
                            <a:lnTo>
                              <a:pt x="478" y="650"/>
                            </a:lnTo>
                            <a:lnTo>
                              <a:pt x="481" y="651"/>
                            </a:lnTo>
                            <a:lnTo>
                              <a:pt x="483" y="651"/>
                            </a:lnTo>
                            <a:close/>
                            <a:moveTo>
                              <a:pt x="523" y="685"/>
                            </a:moveTo>
                            <a:lnTo>
                              <a:pt x="523" y="604"/>
                            </a:lnTo>
                            <a:lnTo>
                              <a:pt x="539" y="604"/>
                            </a:lnTo>
                            <a:lnTo>
                              <a:pt x="539" y="614"/>
                            </a:lnTo>
                            <a:lnTo>
                              <a:pt x="543" y="609"/>
                            </a:lnTo>
                            <a:lnTo>
                              <a:pt x="546" y="606"/>
                            </a:lnTo>
                            <a:lnTo>
                              <a:pt x="549" y="605"/>
                            </a:lnTo>
                            <a:lnTo>
                              <a:pt x="552" y="603"/>
                            </a:lnTo>
                            <a:lnTo>
                              <a:pt x="557" y="603"/>
                            </a:lnTo>
                            <a:lnTo>
                              <a:pt x="563" y="604"/>
                            </a:lnTo>
                            <a:lnTo>
                              <a:pt x="566" y="605"/>
                            </a:lnTo>
                            <a:lnTo>
                              <a:pt x="569" y="606"/>
                            </a:lnTo>
                            <a:lnTo>
                              <a:pt x="571" y="608"/>
                            </a:lnTo>
                            <a:lnTo>
                              <a:pt x="574" y="610"/>
                            </a:lnTo>
                            <a:lnTo>
                              <a:pt x="576" y="613"/>
                            </a:lnTo>
                            <a:lnTo>
                              <a:pt x="577" y="616"/>
                            </a:lnTo>
                            <a:lnTo>
                              <a:pt x="579" y="620"/>
                            </a:lnTo>
                            <a:lnTo>
                              <a:pt x="580" y="624"/>
                            </a:lnTo>
                            <a:lnTo>
                              <a:pt x="581" y="628"/>
                            </a:lnTo>
                            <a:lnTo>
                              <a:pt x="581" y="633"/>
                            </a:lnTo>
                            <a:lnTo>
                              <a:pt x="581" y="638"/>
                            </a:lnTo>
                            <a:lnTo>
                              <a:pt x="580" y="642"/>
                            </a:lnTo>
                            <a:lnTo>
                              <a:pt x="579" y="646"/>
                            </a:lnTo>
                            <a:lnTo>
                              <a:pt x="578" y="648"/>
                            </a:lnTo>
                            <a:lnTo>
                              <a:pt x="578" y="650"/>
                            </a:lnTo>
                            <a:lnTo>
                              <a:pt x="576" y="653"/>
                            </a:lnTo>
                            <a:lnTo>
                              <a:pt x="574" y="656"/>
                            </a:lnTo>
                            <a:lnTo>
                              <a:pt x="572" y="658"/>
                            </a:lnTo>
                            <a:lnTo>
                              <a:pt x="569" y="660"/>
                            </a:lnTo>
                            <a:lnTo>
                              <a:pt x="566" y="662"/>
                            </a:lnTo>
                            <a:lnTo>
                              <a:pt x="563" y="663"/>
                            </a:lnTo>
                            <a:lnTo>
                              <a:pt x="557" y="663"/>
                            </a:lnTo>
                            <a:lnTo>
                              <a:pt x="552" y="663"/>
                            </a:lnTo>
                            <a:lnTo>
                              <a:pt x="549" y="662"/>
                            </a:lnTo>
                            <a:lnTo>
                              <a:pt x="546" y="660"/>
                            </a:lnTo>
                            <a:lnTo>
                              <a:pt x="543" y="658"/>
                            </a:lnTo>
                            <a:lnTo>
                              <a:pt x="542" y="656"/>
                            </a:lnTo>
                            <a:lnTo>
                              <a:pt x="540" y="653"/>
                            </a:lnTo>
                            <a:lnTo>
                              <a:pt x="540" y="685"/>
                            </a:lnTo>
                            <a:lnTo>
                              <a:pt x="523" y="685"/>
                            </a:lnTo>
                            <a:close/>
                            <a:moveTo>
                              <a:pt x="539" y="633"/>
                            </a:moveTo>
                            <a:lnTo>
                              <a:pt x="539" y="637"/>
                            </a:lnTo>
                            <a:lnTo>
                              <a:pt x="540" y="640"/>
                            </a:lnTo>
                            <a:lnTo>
                              <a:pt x="541" y="643"/>
                            </a:lnTo>
                            <a:lnTo>
                              <a:pt x="543" y="646"/>
                            </a:lnTo>
                            <a:lnTo>
                              <a:pt x="544" y="648"/>
                            </a:lnTo>
                            <a:lnTo>
                              <a:pt x="546" y="649"/>
                            </a:lnTo>
                            <a:lnTo>
                              <a:pt x="549" y="650"/>
                            </a:lnTo>
                            <a:lnTo>
                              <a:pt x="552" y="650"/>
                            </a:lnTo>
                            <a:lnTo>
                              <a:pt x="555" y="650"/>
                            </a:lnTo>
                            <a:lnTo>
                              <a:pt x="557" y="649"/>
                            </a:lnTo>
                            <a:lnTo>
                              <a:pt x="559" y="648"/>
                            </a:lnTo>
                            <a:lnTo>
                              <a:pt x="560" y="647"/>
                            </a:lnTo>
                            <a:lnTo>
                              <a:pt x="561" y="646"/>
                            </a:lnTo>
                            <a:lnTo>
                              <a:pt x="562" y="643"/>
                            </a:lnTo>
                            <a:lnTo>
                              <a:pt x="563" y="640"/>
                            </a:lnTo>
                            <a:lnTo>
                              <a:pt x="564" y="637"/>
                            </a:lnTo>
                            <a:lnTo>
                              <a:pt x="564" y="633"/>
                            </a:lnTo>
                            <a:lnTo>
                              <a:pt x="564" y="629"/>
                            </a:lnTo>
                            <a:lnTo>
                              <a:pt x="563" y="626"/>
                            </a:lnTo>
                            <a:lnTo>
                              <a:pt x="562" y="623"/>
                            </a:lnTo>
                            <a:lnTo>
                              <a:pt x="561" y="621"/>
                            </a:lnTo>
                            <a:lnTo>
                              <a:pt x="559" y="619"/>
                            </a:lnTo>
                            <a:lnTo>
                              <a:pt x="557" y="617"/>
                            </a:lnTo>
                            <a:lnTo>
                              <a:pt x="555" y="616"/>
                            </a:lnTo>
                            <a:lnTo>
                              <a:pt x="552" y="616"/>
                            </a:lnTo>
                            <a:lnTo>
                              <a:pt x="549" y="616"/>
                            </a:lnTo>
                            <a:lnTo>
                              <a:pt x="546" y="617"/>
                            </a:lnTo>
                            <a:lnTo>
                              <a:pt x="545" y="618"/>
                            </a:lnTo>
                            <a:lnTo>
                              <a:pt x="544" y="618"/>
                            </a:lnTo>
                            <a:lnTo>
                              <a:pt x="543" y="621"/>
                            </a:lnTo>
                            <a:lnTo>
                              <a:pt x="541" y="623"/>
                            </a:lnTo>
                            <a:lnTo>
                              <a:pt x="540" y="626"/>
                            </a:lnTo>
                            <a:lnTo>
                              <a:pt x="539" y="629"/>
                            </a:lnTo>
                            <a:lnTo>
                              <a:pt x="539" y="633"/>
                            </a:lnTo>
                            <a:close/>
                            <a:moveTo>
                              <a:pt x="600" y="596"/>
                            </a:moveTo>
                            <a:lnTo>
                              <a:pt x="597" y="595"/>
                            </a:lnTo>
                            <a:lnTo>
                              <a:pt x="594" y="594"/>
                            </a:lnTo>
                            <a:lnTo>
                              <a:pt x="592" y="591"/>
                            </a:lnTo>
                            <a:lnTo>
                              <a:pt x="591" y="589"/>
                            </a:lnTo>
                            <a:lnTo>
                              <a:pt x="591" y="588"/>
                            </a:lnTo>
                            <a:lnTo>
                              <a:pt x="591" y="586"/>
                            </a:lnTo>
                            <a:lnTo>
                              <a:pt x="592" y="585"/>
                            </a:lnTo>
                            <a:lnTo>
                              <a:pt x="594" y="582"/>
                            </a:lnTo>
                            <a:lnTo>
                              <a:pt x="595" y="581"/>
                            </a:lnTo>
                            <a:lnTo>
                              <a:pt x="597" y="580"/>
                            </a:lnTo>
                            <a:lnTo>
                              <a:pt x="598" y="580"/>
                            </a:lnTo>
                            <a:lnTo>
                              <a:pt x="600" y="580"/>
                            </a:lnTo>
                            <a:lnTo>
                              <a:pt x="604" y="580"/>
                            </a:lnTo>
                            <a:lnTo>
                              <a:pt x="606" y="582"/>
                            </a:lnTo>
                            <a:lnTo>
                              <a:pt x="608" y="585"/>
                            </a:lnTo>
                            <a:lnTo>
                              <a:pt x="609" y="586"/>
                            </a:lnTo>
                            <a:lnTo>
                              <a:pt x="609" y="588"/>
                            </a:lnTo>
                            <a:lnTo>
                              <a:pt x="609" y="589"/>
                            </a:lnTo>
                            <a:lnTo>
                              <a:pt x="608" y="591"/>
                            </a:lnTo>
                            <a:lnTo>
                              <a:pt x="606" y="594"/>
                            </a:lnTo>
                            <a:lnTo>
                              <a:pt x="605" y="595"/>
                            </a:lnTo>
                            <a:lnTo>
                              <a:pt x="604" y="595"/>
                            </a:lnTo>
                            <a:lnTo>
                              <a:pt x="602" y="596"/>
                            </a:lnTo>
                            <a:lnTo>
                              <a:pt x="600" y="596"/>
                            </a:lnTo>
                            <a:close/>
                            <a:moveTo>
                              <a:pt x="592" y="604"/>
                            </a:moveTo>
                            <a:lnTo>
                              <a:pt x="608" y="604"/>
                            </a:lnTo>
                            <a:lnTo>
                              <a:pt x="608" y="663"/>
                            </a:lnTo>
                            <a:lnTo>
                              <a:pt x="592" y="663"/>
                            </a:lnTo>
                            <a:lnTo>
                              <a:pt x="592" y="604"/>
                            </a:lnTo>
                            <a:close/>
                            <a:moveTo>
                              <a:pt x="670" y="620"/>
                            </a:moveTo>
                            <a:lnTo>
                              <a:pt x="656" y="621"/>
                            </a:lnTo>
                            <a:lnTo>
                              <a:pt x="654" y="619"/>
                            </a:lnTo>
                            <a:lnTo>
                              <a:pt x="652" y="616"/>
                            </a:lnTo>
                            <a:lnTo>
                              <a:pt x="651" y="616"/>
                            </a:lnTo>
                            <a:lnTo>
                              <a:pt x="649" y="615"/>
                            </a:lnTo>
                            <a:lnTo>
                              <a:pt x="646" y="614"/>
                            </a:lnTo>
                            <a:lnTo>
                              <a:pt x="642" y="615"/>
                            </a:lnTo>
                            <a:lnTo>
                              <a:pt x="639" y="616"/>
                            </a:lnTo>
                            <a:lnTo>
                              <a:pt x="637" y="618"/>
                            </a:lnTo>
                            <a:lnTo>
                              <a:pt x="637" y="619"/>
                            </a:lnTo>
                            <a:lnTo>
                              <a:pt x="637" y="620"/>
                            </a:lnTo>
                            <a:lnTo>
                              <a:pt x="637" y="621"/>
                            </a:lnTo>
                            <a:lnTo>
                              <a:pt x="637" y="622"/>
                            </a:lnTo>
                            <a:lnTo>
                              <a:pt x="638" y="624"/>
                            </a:lnTo>
                            <a:lnTo>
                              <a:pt x="641" y="625"/>
                            </a:lnTo>
                            <a:lnTo>
                              <a:pt x="644" y="626"/>
                            </a:lnTo>
                            <a:lnTo>
                              <a:pt x="655" y="628"/>
                            </a:lnTo>
                            <a:lnTo>
                              <a:pt x="659" y="629"/>
                            </a:lnTo>
                            <a:lnTo>
                              <a:pt x="662" y="631"/>
                            </a:lnTo>
                            <a:lnTo>
                              <a:pt x="665" y="632"/>
                            </a:lnTo>
                            <a:lnTo>
                              <a:pt x="668" y="634"/>
                            </a:lnTo>
                            <a:lnTo>
                              <a:pt x="669" y="636"/>
                            </a:lnTo>
                            <a:lnTo>
                              <a:pt x="671" y="639"/>
                            </a:lnTo>
                            <a:lnTo>
                              <a:pt x="672" y="641"/>
                            </a:lnTo>
                            <a:lnTo>
                              <a:pt x="672" y="644"/>
                            </a:lnTo>
                            <a:lnTo>
                              <a:pt x="672" y="647"/>
                            </a:lnTo>
                            <a:lnTo>
                              <a:pt x="671" y="650"/>
                            </a:lnTo>
                            <a:lnTo>
                              <a:pt x="670" y="652"/>
                            </a:lnTo>
                            <a:lnTo>
                              <a:pt x="668" y="654"/>
                            </a:lnTo>
                            <a:lnTo>
                              <a:pt x="664" y="658"/>
                            </a:lnTo>
                            <a:lnTo>
                              <a:pt x="662" y="660"/>
                            </a:lnTo>
                            <a:lnTo>
                              <a:pt x="659" y="661"/>
                            </a:lnTo>
                            <a:lnTo>
                              <a:pt x="656" y="662"/>
                            </a:lnTo>
                            <a:lnTo>
                              <a:pt x="653" y="663"/>
                            </a:lnTo>
                            <a:lnTo>
                              <a:pt x="649" y="664"/>
                            </a:lnTo>
                            <a:lnTo>
                              <a:pt x="646" y="664"/>
                            </a:lnTo>
                            <a:lnTo>
                              <a:pt x="640" y="663"/>
                            </a:lnTo>
                            <a:lnTo>
                              <a:pt x="635" y="662"/>
                            </a:lnTo>
                            <a:lnTo>
                              <a:pt x="631" y="661"/>
                            </a:lnTo>
                            <a:lnTo>
                              <a:pt x="627" y="659"/>
                            </a:lnTo>
                            <a:lnTo>
                              <a:pt x="625" y="658"/>
                            </a:lnTo>
                            <a:lnTo>
                              <a:pt x="624" y="656"/>
                            </a:lnTo>
                            <a:lnTo>
                              <a:pt x="621" y="653"/>
                            </a:lnTo>
                            <a:lnTo>
                              <a:pt x="620" y="649"/>
                            </a:lnTo>
                            <a:lnTo>
                              <a:pt x="619" y="645"/>
                            </a:lnTo>
                            <a:lnTo>
                              <a:pt x="635" y="645"/>
                            </a:lnTo>
                            <a:lnTo>
                              <a:pt x="636" y="648"/>
                            </a:lnTo>
                            <a:lnTo>
                              <a:pt x="637" y="649"/>
                            </a:lnTo>
                            <a:lnTo>
                              <a:pt x="638" y="650"/>
                            </a:lnTo>
                            <a:lnTo>
                              <a:pt x="642" y="651"/>
                            </a:lnTo>
                            <a:lnTo>
                              <a:pt x="646" y="652"/>
                            </a:lnTo>
                            <a:lnTo>
                              <a:pt x="650" y="651"/>
                            </a:lnTo>
                            <a:lnTo>
                              <a:pt x="653" y="650"/>
                            </a:lnTo>
                            <a:lnTo>
                              <a:pt x="654" y="649"/>
                            </a:lnTo>
                            <a:lnTo>
                              <a:pt x="655" y="648"/>
                            </a:lnTo>
                            <a:lnTo>
                              <a:pt x="655" y="647"/>
                            </a:lnTo>
                            <a:lnTo>
                              <a:pt x="655" y="646"/>
                            </a:lnTo>
                            <a:lnTo>
                              <a:pt x="655" y="644"/>
                            </a:lnTo>
                            <a:lnTo>
                              <a:pt x="653" y="642"/>
                            </a:lnTo>
                            <a:lnTo>
                              <a:pt x="651" y="641"/>
                            </a:lnTo>
                            <a:lnTo>
                              <a:pt x="648" y="640"/>
                            </a:lnTo>
                            <a:lnTo>
                              <a:pt x="637" y="638"/>
                            </a:lnTo>
                            <a:lnTo>
                              <a:pt x="633" y="637"/>
                            </a:lnTo>
                            <a:lnTo>
                              <a:pt x="630" y="636"/>
                            </a:lnTo>
                            <a:lnTo>
                              <a:pt x="627" y="634"/>
                            </a:lnTo>
                            <a:lnTo>
                              <a:pt x="625" y="632"/>
                            </a:lnTo>
                            <a:lnTo>
                              <a:pt x="623" y="630"/>
                            </a:lnTo>
                            <a:lnTo>
                              <a:pt x="621" y="627"/>
                            </a:lnTo>
                            <a:lnTo>
                              <a:pt x="621" y="624"/>
                            </a:lnTo>
                            <a:lnTo>
                              <a:pt x="620" y="621"/>
                            </a:lnTo>
                            <a:lnTo>
                              <a:pt x="621" y="617"/>
                            </a:lnTo>
                            <a:lnTo>
                              <a:pt x="622" y="614"/>
                            </a:lnTo>
                            <a:lnTo>
                              <a:pt x="624" y="610"/>
                            </a:lnTo>
                            <a:lnTo>
                              <a:pt x="627" y="608"/>
                            </a:lnTo>
                            <a:lnTo>
                              <a:pt x="631" y="606"/>
                            </a:lnTo>
                            <a:lnTo>
                              <a:pt x="635" y="604"/>
                            </a:lnTo>
                            <a:lnTo>
                              <a:pt x="640" y="603"/>
                            </a:lnTo>
                            <a:lnTo>
                              <a:pt x="645" y="603"/>
                            </a:lnTo>
                            <a:lnTo>
                              <a:pt x="651" y="603"/>
                            </a:lnTo>
                            <a:lnTo>
                              <a:pt x="655" y="604"/>
                            </a:lnTo>
                            <a:lnTo>
                              <a:pt x="659" y="606"/>
                            </a:lnTo>
                            <a:lnTo>
                              <a:pt x="663" y="608"/>
                            </a:lnTo>
                            <a:lnTo>
                              <a:pt x="666" y="610"/>
                            </a:lnTo>
                            <a:lnTo>
                              <a:pt x="668" y="613"/>
                            </a:lnTo>
                            <a:lnTo>
                              <a:pt x="670" y="617"/>
                            </a:lnTo>
                            <a:lnTo>
                              <a:pt x="670" y="620"/>
                            </a:lnTo>
                            <a:close/>
                            <a:moveTo>
                              <a:pt x="713" y="604"/>
                            </a:moveTo>
                            <a:lnTo>
                              <a:pt x="713" y="616"/>
                            </a:lnTo>
                            <a:lnTo>
                              <a:pt x="702" y="616"/>
                            </a:lnTo>
                            <a:lnTo>
                              <a:pt x="702" y="644"/>
                            </a:lnTo>
                            <a:lnTo>
                              <a:pt x="703" y="647"/>
                            </a:lnTo>
                            <a:lnTo>
                              <a:pt x="704" y="649"/>
                            </a:lnTo>
                            <a:lnTo>
                              <a:pt x="706" y="650"/>
                            </a:lnTo>
                            <a:lnTo>
                              <a:pt x="708" y="650"/>
                            </a:lnTo>
                            <a:lnTo>
                              <a:pt x="710" y="650"/>
                            </a:lnTo>
                            <a:lnTo>
                              <a:pt x="712" y="650"/>
                            </a:lnTo>
                            <a:lnTo>
                              <a:pt x="714" y="662"/>
                            </a:lnTo>
                            <a:lnTo>
                              <a:pt x="711" y="663"/>
                            </a:lnTo>
                            <a:lnTo>
                              <a:pt x="706" y="663"/>
                            </a:lnTo>
                            <a:lnTo>
                              <a:pt x="701" y="663"/>
                            </a:lnTo>
                            <a:lnTo>
                              <a:pt x="698" y="663"/>
                            </a:lnTo>
                            <a:lnTo>
                              <a:pt x="694" y="661"/>
                            </a:lnTo>
                            <a:lnTo>
                              <a:pt x="691" y="659"/>
                            </a:lnTo>
                            <a:lnTo>
                              <a:pt x="690" y="658"/>
                            </a:lnTo>
                            <a:lnTo>
                              <a:pt x="689" y="657"/>
                            </a:lnTo>
                            <a:lnTo>
                              <a:pt x="687" y="654"/>
                            </a:lnTo>
                            <a:lnTo>
                              <a:pt x="686" y="651"/>
                            </a:lnTo>
                            <a:lnTo>
                              <a:pt x="686" y="647"/>
                            </a:lnTo>
                            <a:lnTo>
                              <a:pt x="686" y="616"/>
                            </a:lnTo>
                            <a:lnTo>
                              <a:pt x="678" y="616"/>
                            </a:lnTo>
                            <a:lnTo>
                              <a:pt x="678" y="604"/>
                            </a:lnTo>
                            <a:lnTo>
                              <a:pt x="686" y="604"/>
                            </a:lnTo>
                            <a:lnTo>
                              <a:pt x="686" y="590"/>
                            </a:lnTo>
                            <a:lnTo>
                              <a:pt x="702" y="590"/>
                            </a:lnTo>
                            <a:lnTo>
                              <a:pt x="702" y="604"/>
                            </a:lnTo>
                            <a:lnTo>
                              <a:pt x="713" y="604"/>
                            </a:lnTo>
                            <a:close/>
                            <a:moveTo>
                              <a:pt x="749" y="664"/>
                            </a:moveTo>
                            <a:lnTo>
                              <a:pt x="745" y="663"/>
                            </a:lnTo>
                            <a:lnTo>
                              <a:pt x="741" y="663"/>
                            </a:lnTo>
                            <a:lnTo>
                              <a:pt x="737" y="662"/>
                            </a:lnTo>
                            <a:lnTo>
                              <a:pt x="734" y="660"/>
                            </a:lnTo>
                            <a:lnTo>
                              <a:pt x="731" y="658"/>
                            </a:lnTo>
                            <a:lnTo>
                              <a:pt x="728" y="655"/>
                            </a:lnTo>
                            <a:lnTo>
                              <a:pt x="726" y="652"/>
                            </a:lnTo>
                            <a:lnTo>
                              <a:pt x="724" y="649"/>
                            </a:lnTo>
                            <a:lnTo>
                              <a:pt x="722" y="646"/>
                            </a:lnTo>
                            <a:lnTo>
                              <a:pt x="721" y="642"/>
                            </a:lnTo>
                            <a:lnTo>
                              <a:pt x="720" y="638"/>
                            </a:lnTo>
                            <a:lnTo>
                              <a:pt x="720" y="633"/>
                            </a:lnTo>
                            <a:lnTo>
                              <a:pt x="720" y="629"/>
                            </a:lnTo>
                            <a:lnTo>
                              <a:pt x="721" y="625"/>
                            </a:lnTo>
                            <a:lnTo>
                              <a:pt x="722" y="621"/>
                            </a:lnTo>
                            <a:lnTo>
                              <a:pt x="724" y="617"/>
                            </a:lnTo>
                            <a:lnTo>
                              <a:pt x="726" y="614"/>
                            </a:lnTo>
                            <a:lnTo>
                              <a:pt x="728" y="611"/>
                            </a:lnTo>
                            <a:lnTo>
                              <a:pt x="731" y="609"/>
                            </a:lnTo>
                            <a:lnTo>
                              <a:pt x="734" y="607"/>
                            </a:lnTo>
                            <a:lnTo>
                              <a:pt x="737" y="605"/>
                            </a:lnTo>
                            <a:lnTo>
                              <a:pt x="741" y="604"/>
                            </a:lnTo>
                            <a:lnTo>
                              <a:pt x="745" y="603"/>
                            </a:lnTo>
                            <a:lnTo>
                              <a:pt x="749" y="603"/>
                            </a:lnTo>
                            <a:lnTo>
                              <a:pt x="753" y="603"/>
                            </a:lnTo>
                            <a:lnTo>
                              <a:pt x="757" y="604"/>
                            </a:lnTo>
                            <a:lnTo>
                              <a:pt x="761" y="605"/>
                            </a:lnTo>
                            <a:lnTo>
                              <a:pt x="764" y="607"/>
                            </a:lnTo>
                            <a:lnTo>
                              <a:pt x="768" y="609"/>
                            </a:lnTo>
                            <a:lnTo>
                              <a:pt x="770" y="611"/>
                            </a:lnTo>
                            <a:lnTo>
                              <a:pt x="773" y="614"/>
                            </a:lnTo>
                            <a:lnTo>
                              <a:pt x="775" y="617"/>
                            </a:lnTo>
                            <a:lnTo>
                              <a:pt x="776" y="621"/>
                            </a:lnTo>
                            <a:lnTo>
                              <a:pt x="777" y="625"/>
                            </a:lnTo>
                            <a:lnTo>
                              <a:pt x="778" y="629"/>
                            </a:lnTo>
                            <a:lnTo>
                              <a:pt x="778" y="633"/>
                            </a:lnTo>
                            <a:lnTo>
                              <a:pt x="778" y="638"/>
                            </a:lnTo>
                            <a:lnTo>
                              <a:pt x="777" y="642"/>
                            </a:lnTo>
                            <a:lnTo>
                              <a:pt x="776" y="646"/>
                            </a:lnTo>
                            <a:lnTo>
                              <a:pt x="775" y="649"/>
                            </a:lnTo>
                            <a:lnTo>
                              <a:pt x="773" y="652"/>
                            </a:lnTo>
                            <a:lnTo>
                              <a:pt x="770" y="655"/>
                            </a:lnTo>
                            <a:lnTo>
                              <a:pt x="768" y="658"/>
                            </a:lnTo>
                            <a:lnTo>
                              <a:pt x="764" y="660"/>
                            </a:lnTo>
                            <a:lnTo>
                              <a:pt x="761" y="662"/>
                            </a:lnTo>
                            <a:lnTo>
                              <a:pt x="757" y="663"/>
                            </a:lnTo>
                            <a:lnTo>
                              <a:pt x="753" y="663"/>
                            </a:lnTo>
                            <a:lnTo>
                              <a:pt x="749" y="664"/>
                            </a:lnTo>
                            <a:close/>
                            <a:moveTo>
                              <a:pt x="749" y="651"/>
                            </a:moveTo>
                            <a:lnTo>
                              <a:pt x="752" y="651"/>
                            </a:lnTo>
                            <a:lnTo>
                              <a:pt x="754" y="650"/>
                            </a:lnTo>
                            <a:lnTo>
                              <a:pt x="757" y="648"/>
                            </a:lnTo>
                            <a:lnTo>
                              <a:pt x="758" y="646"/>
                            </a:lnTo>
                            <a:lnTo>
                              <a:pt x="760" y="643"/>
                            </a:lnTo>
                            <a:lnTo>
                              <a:pt x="761" y="640"/>
                            </a:lnTo>
                            <a:lnTo>
                              <a:pt x="761" y="637"/>
                            </a:lnTo>
                            <a:lnTo>
                              <a:pt x="761" y="633"/>
                            </a:lnTo>
                            <a:lnTo>
                              <a:pt x="761" y="630"/>
                            </a:lnTo>
                            <a:lnTo>
                              <a:pt x="761" y="626"/>
                            </a:lnTo>
                            <a:lnTo>
                              <a:pt x="760" y="623"/>
                            </a:lnTo>
                            <a:lnTo>
                              <a:pt x="758" y="620"/>
                            </a:lnTo>
                            <a:lnTo>
                              <a:pt x="757" y="618"/>
                            </a:lnTo>
                            <a:lnTo>
                              <a:pt x="754" y="617"/>
                            </a:lnTo>
                            <a:lnTo>
                              <a:pt x="752" y="616"/>
                            </a:lnTo>
                            <a:lnTo>
                              <a:pt x="749" y="615"/>
                            </a:lnTo>
                            <a:lnTo>
                              <a:pt x="746" y="616"/>
                            </a:lnTo>
                            <a:lnTo>
                              <a:pt x="744" y="617"/>
                            </a:lnTo>
                            <a:lnTo>
                              <a:pt x="742" y="618"/>
                            </a:lnTo>
                            <a:lnTo>
                              <a:pt x="740" y="620"/>
                            </a:lnTo>
                            <a:lnTo>
                              <a:pt x="738" y="623"/>
                            </a:lnTo>
                            <a:lnTo>
                              <a:pt x="737" y="626"/>
                            </a:lnTo>
                            <a:lnTo>
                              <a:pt x="737" y="630"/>
                            </a:lnTo>
                            <a:lnTo>
                              <a:pt x="737" y="633"/>
                            </a:lnTo>
                            <a:lnTo>
                              <a:pt x="737" y="637"/>
                            </a:lnTo>
                            <a:lnTo>
                              <a:pt x="737" y="640"/>
                            </a:lnTo>
                            <a:lnTo>
                              <a:pt x="738" y="643"/>
                            </a:lnTo>
                            <a:lnTo>
                              <a:pt x="740" y="646"/>
                            </a:lnTo>
                            <a:lnTo>
                              <a:pt x="742" y="648"/>
                            </a:lnTo>
                            <a:lnTo>
                              <a:pt x="743" y="649"/>
                            </a:lnTo>
                            <a:lnTo>
                              <a:pt x="744" y="650"/>
                            </a:lnTo>
                            <a:lnTo>
                              <a:pt x="746" y="651"/>
                            </a:lnTo>
                            <a:lnTo>
                              <a:pt x="749" y="651"/>
                            </a:lnTo>
                            <a:close/>
                            <a:moveTo>
                              <a:pt x="45" y="719"/>
                            </a:moveTo>
                            <a:lnTo>
                              <a:pt x="45" y="717"/>
                            </a:lnTo>
                            <a:lnTo>
                              <a:pt x="44" y="715"/>
                            </a:lnTo>
                            <a:lnTo>
                              <a:pt x="43" y="713"/>
                            </a:lnTo>
                            <a:lnTo>
                              <a:pt x="41" y="712"/>
                            </a:lnTo>
                            <a:lnTo>
                              <a:pt x="37" y="710"/>
                            </a:lnTo>
                            <a:lnTo>
                              <a:pt x="35" y="709"/>
                            </a:lnTo>
                            <a:lnTo>
                              <a:pt x="32" y="709"/>
                            </a:lnTo>
                            <a:lnTo>
                              <a:pt x="26" y="710"/>
                            </a:lnTo>
                            <a:lnTo>
                              <a:pt x="22" y="712"/>
                            </a:lnTo>
                            <a:lnTo>
                              <a:pt x="21" y="713"/>
                            </a:lnTo>
                            <a:lnTo>
                              <a:pt x="20" y="714"/>
                            </a:lnTo>
                            <a:lnTo>
                              <a:pt x="19" y="716"/>
                            </a:lnTo>
                            <a:lnTo>
                              <a:pt x="19" y="718"/>
                            </a:lnTo>
                            <a:lnTo>
                              <a:pt x="19" y="720"/>
                            </a:lnTo>
                            <a:lnTo>
                              <a:pt x="20" y="722"/>
                            </a:lnTo>
                            <a:lnTo>
                              <a:pt x="21" y="723"/>
                            </a:lnTo>
                            <a:lnTo>
                              <a:pt x="23" y="724"/>
                            </a:lnTo>
                            <a:lnTo>
                              <a:pt x="27" y="726"/>
                            </a:lnTo>
                            <a:lnTo>
                              <a:pt x="32" y="728"/>
                            </a:lnTo>
                            <a:lnTo>
                              <a:pt x="39" y="729"/>
                            </a:lnTo>
                            <a:lnTo>
                              <a:pt x="45" y="731"/>
                            </a:lnTo>
                            <a:lnTo>
                              <a:pt x="51" y="734"/>
                            </a:lnTo>
                            <a:lnTo>
                              <a:pt x="56" y="737"/>
                            </a:lnTo>
                            <a:lnTo>
                              <a:pt x="58" y="739"/>
                            </a:lnTo>
                            <a:lnTo>
                              <a:pt x="59" y="741"/>
                            </a:lnTo>
                            <a:lnTo>
                              <a:pt x="61" y="744"/>
                            </a:lnTo>
                            <a:lnTo>
                              <a:pt x="61" y="746"/>
                            </a:lnTo>
                            <a:lnTo>
                              <a:pt x="62" y="749"/>
                            </a:lnTo>
                            <a:lnTo>
                              <a:pt x="62" y="752"/>
                            </a:lnTo>
                            <a:lnTo>
                              <a:pt x="62" y="757"/>
                            </a:lnTo>
                            <a:lnTo>
                              <a:pt x="61" y="760"/>
                            </a:lnTo>
                            <a:lnTo>
                              <a:pt x="60" y="762"/>
                            </a:lnTo>
                            <a:lnTo>
                              <a:pt x="58" y="766"/>
                            </a:lnTo>
                            <a:lnTo>
                              <a:pt x="54" y="769"/>
                            </a:lnTo>
                            <a:lnTo>
                              <a:pt x="50" y="772"/>
                            </a:lnTo>
                            <a:lnTo>
                              <a:pt x="45" y="774"/>
                            </a:lnTo>
                            <a:lnTo>
                              <a:pt x="39" y="775"/>
                            </a:lnTo>
                            <a:lnTo>
                              <a:pt x="32" y="776"/>
                            </a:lnTo>
                            <a:lnTo>
                              <a:pt x="25" y="775"/>
                            </a:lnTo>
                            <a:lnTo>
                              <a:pt x="19" y="774"/>
                            </a:lnTo>
                            <a:lnTo>
                              <a:pt x="14" y="772"/>
                            </a:lnTo>
                            <a:lnTo>
                              <a:pt x="9" y="769"/>
                            </a:lnTo>
                            <a:lnTo>
                              <a:pt x="7" y="768"/>
                            </a:lnTo>
                            <a:lnTo>
                              <a:pt x="5" y="766"/>
                            </a:lnTo>
                            <a:lnTo>
                              <a:pt x="2" y="761"/>
                            </a:lnTo>
                            <a:lnTo>
                              <a:pt x="1" y="756"/>
                            </a:lnTo>
                            <a:lnTo>
                              <a:pt x="0" y="753"/>
                            </a:lnTo>
                            <a:lnTo>
                              <a:pt x="0" y="750"/>
                            </a:lnTo>
                            <a:lnTo>
                              <a:pt x="16" y="750"/>
                            </a:lnTo>
                            <a:lnTo>
                              <a:pt x="17" y="753"/>
                            </a:lnTo>
                            <a:lnTo>
                              <a:pt x="18" y="755"/>
                            </a:lnTo>
                            <a:lnTo>
                              <a:pt x="18" y="756"/>
                            </a:lnTo>
                            <a:lnTo>
                              <a:pt x="19" y="757"/>
                            </a:lnTo>
                            <a:lnTo>
                              <a:pt x="21" y="759"/>
                            </a:lnTo>
                            <a:lnTo>
                              <a:pt x="23" y="760"/>
                            </a:lnTo>
                            <a:lnTo>
                              <a:pt x="26" y="761"/>
                            </a:lnTo>
                            <a:lnTo>
                              <a:pt x="28" y="762"/>
                            </a:lnTo>
                            <a:lnTo>
                              <a:pt x="32" y="762"/>
                            </a:lnTo>
                            <a:lnTo>
                              <a:pt x="37" y="761"/>
                            </a:lnTo>
                            <a:lnTo>
                              <a:pt x="40" y="760"/>
                            </a:lnTo>
                            <a:lnTo>
                              <a:pt x="42" y="759"/>
                            </a:lnTo>
                            <a:lnTo>
                              <a:pt x="43" y="758"/>
                            </a:lnTo>
                            <a:lnTo>
                              <a:pt x="45" y="756"/>
                            </a:lnTo>
                            <a:lnTo>
                              <a:pt x="45" y="754"/>
                            </a:lnTo>
                            <a:lnTo>
                              <a:pt x="46" y="752"/>
                            </a:lnTo>
                            <a:lnTo>
                              <a:pt x="45" y="750"/>
                            </a:lnTo>
                            <a:lnTo>
                              <a:pt x="45" y="749"/>
                            </a:lnTo>
                            <a:lnTo>
                              <a:pt x="44" y="747"/>
                            </a:lnTo>
                            <a:lnTo>
                              <a:pt x="42" y="746"/>
                            </a:lnTo>
                            <a:lnTo>
                              <a:pt x="40" y="745"/>
                            </a:lnTo>
                            <a:lnTo>
                              <a:pt x="38" y="744"/>
                            </a:lnTo>
                            <a:lnTo>
                              <a:pt x="32" y="742"/>
                            </a:lnTo>
                            <a:lnTo>
                              <a:pt x="24" y="740"/>
                            </a:lnTo>
                            <a:lnTo>
                              <a:pt x="19" y="739"/>
                            </a:lnTo>
                            <a:lnTo>
                              <a:pt x="15" y="737"/>
                            </a:lnTo>
                            <a:lnTo>
                              <a:pt x="11" y="735"/>
                            </a:lnTo>
                            <a:lnTo>
                              <a:pt x="8" y="733"/>
                            </a:lnTo>
                            <a:lnTo>
                              <a:pt x="5" y="730"/>
                            </a:lnTo>
                            <a:lnTo>
                              <a:pt x="4" y="727"/>
                            </a:lnTo>
                            <a:lnTo>
                              <a:pt x="3" y="723"/>
                            </a:lnTo>
                            <a:lnTo>
                              <a:pt x="2" y="719"/>
                            </a:lnTo>
                            <a:lnTo>
                              <a:pt x="2" y="715"/>
                            </a:lnTo>
                            <a:lnTo>
                              <a:pt x="3" y="712"/>
                            </a:lnTo>
                            <a:lnTo>
                              <a:pt x="4" y="709"/>
                            </a:lnTo>
                            <a:lnTo>
                              <a:pt x="6" y="706"/>
                            </a:lnTo>
                            <a:lnTo>
                              <a:pt x="8" y="704"/>
                            </a:lnTo>
                            <a:lnTo>
                              <a:pt x="11" y="702"/>
                            </a:lnTo>
                            <a:lnTo>
                              <a:pt x="13" y="700"/>
                            </a:lnTo>
                            <a:lnTo>
                              <a:pt x="17" y="698"/>
                            </a:lnTo>
                            <a:lnTo>
                              <a:pt x="20" y="697"/>
                            </a:lnTo>
                            <a:lnTo>
                              <a:pt x="24" y="696"/>
                            </a:lnTo>
                            <a:lnTo>
                              <a:pt x="28" y="695"/>
                            </a:lnTo>
                            <a:lnTo>
                              <a:pt x="32" y="695"/>
                            </a:lnTo>
                            <a:lnTo>
                              <a:pt x="36" y="695"/>
                            </a:lnTo>
                            <a:lnTo>
                              <a:pt x="40" y="696"/>
                            </a:lnTo>
                            <a:lnTo>
                              <a:pt x="44" y="697"/>
                            </a:lnTo>
                            <a:lnTo>
                              <a:pt x="47" y="698"/>
                            </a:lnTo>
                            <a:lnTo>
                              <a:pt x="50" y="700"/>
                            </a:lnTo>
                            <a:lnTo>
                              <a:pt x="53" y="702"/>
                            </a:lnTo>
                            <a:lnTo>
                              <a:pt x="55" y="704"/>
                            </a:lnTo>
                            <a:lnTo>
                              <a:pt x="57" y="706"/>
                            </a:lnTo>
                            <a:lnTo>
                              <a:pt x="59" y="709"/>
                            </a:lnTo>
                            <a:lnTo>
                              <a:pt x="60" y="712"/>
                            </a:lnTo>
                            <a:lnTo>
                              <a:pt x="61" y="715"/>
                            </a:lnTo>
                            <a:lnTo>
                              <a:pt x="61" y="719"/>
                            </a:lnTo>
                            <a:lnTo>
                              <a:pt x="45" y="719"/>
                            </a:lnTo>
                            <a:close/>
                            <a:moveTo>
                              <a:pt x="91" y="776"/>
                            </a:moveTo>
                            <a:lnTo>
                              <a:pt x="87" y="776"/>
                            </a:lnTo>
                            <a:lnTo>
                              <a:pt x="83" y="775"/>
                            </a:lnTo>
                            <a:lnTo>
                              <a:pt x="81" y="774"/>
                            </a:lnTo>
                            <a:lnTo>
                              <a:pt x="80" y="773"/>
                            </a:lnTo>
                            <a:lnTo>
                              <a:pt x="77" y="771"/>
                            </a:lnTo>
                            <a:lnTo>
                              <a:pt x="74" y="769"/>
                            </a:lnTo>
                            <a:lnTo>
                              <a:pt x="72" y="766"/>
                            </a:lnTo>
                            <a:lnTo>
                              <a:pt x="71" y="762"/>
                            </a:lnTo>
                            <a:lnTo>
                              <a:pt x="71" y="758"/>
                            </a:lnTo>
                            <a:lnTo>
                              <a:pt x="71" y="755"/>
                            </a:lnTo>
                            <a:lnTo>
                              <a:pt x="72" y="752"/>
                            </a:lnTo>
                            <a:lnTo>
                              <a:pt x="73" y="750"/>
                            </a:lnTo>
                            <a:lnTo>
                              <a:pt x="74" y="748"/>
                            </a:lnTo>
                            <a:lnTo>
                              <a:pt x="78" y="745"/>
                            </a:lnTo>
                            <a:lnTo>
                              <a:pt x="80" y="743"/>
                            </a:lnTo>
                            <a:lnTo>
                              <a:pt x="82" y="742"/>
                            </a:lnTo>
                            <a:lnTo>
                              <a:pt x="88" y="741"/>
                            </a:lnTo>
                            <a:lnTo>
                              <a:pt x="93" y="740"/>
                            </a:lnTo>
                            <a:lnTo>
                              <a:pt x="104" y="739"/>
                            </a:lnTo>
                            <a:lnTo>
                              <a:pt x="107" y="737"/>
                            </a:lnTo>
                            <a:lnTo>
                              <a:pt x="107" y="736"/>
                            </a:lnTo>
                            <a:lnTo>
                              <a:pt x="107" y="735"/>
                            </a:lnTo>
                            <a:lnTo>
                              <a:pt x="107" y="731"/>
                            </a:lnTo>
                            <a:lnTo>
                              <a:pt x="105" y="729"/>
                            </a:lnTo>
                            <a:lnTo>
                              <a:pt x="104" y="728"/>
                            </a:lnTo>
                            <a:lnTo>
                              <a:pt x="102" y="727"/>
                            </a:lnTo>
                            <a:lnTo>
                              <a:pt x="99" y="727"/>
                            </a:lnTo>
                            <a:lnTo>
                              <a:pt x="95" y="727"/>
                            </a:lnTo>
                            <a:lnTo>
                              <a:pt x="93" y="728"/>
                            </a:lnTo>
                            <a:lnTo>
                              <a:pt x="92" y="729"/>
                            </a:lnTo>
                            <a:lnTo>
                              <a:pt x="90" y="731"/>
                            </a:lnTo>
                            <a:lnTo>
                              <a:pt x="88" y="734"/>
                            </a:lnTo>
                            <a:lnTo>
                              <a:pt x="73" y="733"/>
                            </a:lnTo>
                            <a:lnTo>
                              <a:pt x="74" y="729"/>
                            </a:lnTo>
                            <a:lnTo>
                              <a:pt x="76" y="725"/>
                            </a:lnTo>
                            <a:lnTo>
                              <a:pt x="78" y="722"/>
                            </a:lnTo>
                            <a:lnTo>
                              <a:pt x="82" y="720"/>
                            </a:lnTo>
                            <a:lnTo>
                              <a:pt x="85" y="718"/>
                            </a:lnTo>
                            <a:lnTo>
                              <a:pt x="89" y="716"/>
                            </a:lnTo>
                            <a:lnTo>
                              <a:pt x="94" y="715"/>
                            </a:lnTo>
                            <a:lnTo>
                              <a:pt x="99" y="715"/>
                            </a:lnTo>
                            <a:lnTo>
                              <a:pt x="105" y="716"/>
                            </a:lnTo>
                            <a:lnTo>
                              <a:pt x="111" y="717"/>
                            </a:lnTo>
                            <a:lnTo>
                              <a:pt x="114" y="718"/>
                            </a:lnTo>
                            <a:lnTo>
                              <a:pt x="116" y="720"/>
                            </a:lnTo>
                            <a:lnTo>
                              <a:pt x="118" y="722"/>
                            </a:lnTo>
                            <a:lnTo>
                              <a:pt x="120" y="724"/>
                            </a:lnTo>
                            <a:lnTo>
                              <a:pt x="122" y="726"/>
                            </a:lnTo>
                            <a:lnTo>
                              <a:pt x="123" y="729"/>
                            </a:lnTo>
                            <a:lnTo>
                              <a:pt x="124" y="732"/>
                            </a:lnTo>
                            <a:lnTo>
                              <a:pt x="124" y="735"/>
                            </a:lnTo>
                            <a:lnTo>
                              <a:pt x="124" y="775"/>
                            </a:lnTo>
                            <a:lnTo>
                              <a:pt x="108" y="775"/>
                            </a:lnTo>
                            <a:lnTo>
                              <a:pt x="108" y="767"/>
                            </a:lnTo>
                            <a:lnTo>
                              <a:pt x="105" y="770"/>
                            </a:lnTo>
                            <a:lnTo>
                              <a:pt x="101" y="773"/>
                            </a:lnTo>
                            <a:lnTo>
                              <a:pt x="97" y="775"/>
                            </a:lnTo>
                            <a:lnTo>
                              <a:pt x="94" y="776"/>
                            </a:lnTo>
                            <a:lnTo>
                              <a:pt x="91" y="776"/>
                            </a:lnTo>
                            <a:close/>
                            <a:moveTo>
                              <a:pt x="95" y="765"/>
                            </a:moveTo>
                            <a:lnTo>
                              <a:pt x="100" y="764"/>
                            </a:lnTo>
                            <a:lnTo>
                              <a:pt x="102" y="763"/>
                            </a:lnTo>
                            <a:lnTo>
                              <a:pt x="104" y="761"/>
                            </a:lnTo>
                            <a:lnTo>
                              <a:pt x="106" y="760"/>
                            </a:lnTo>
                            <a:lnTo>
                              <a:pt x="107" y="758"/>
                            </a:lnTo>
                            <a:lnTo>
                              <a:pt x="107" y="756"/>
                            </a:lnTo>
                            <a:lnTo>
                              <a:pt x="108" y="754"/>
                            </a:lnTo>
                            <a:lnTo>
                              <a:pt x="108" y="747"/>
                            </a:lnTo>
                            <a:lnTo>
                              <a:pt x="105" y="749"/>
                            </a:lnTo>
                            <a:lnTo>
                              <a:pt x="100" y="749"/>
                            </a:lnTo>
                            <a:lnTo>
                              <a:pt x="96" y="750"/>
                            </a:lnTo>
                            <a:lnTo>
                              <a:pt x="92" y="751"/>
                            </a:lnTo>
                            <a:lnTo>
                              <a:pt x="89" y="753"/>
                            </a:lnTo>
                            <a:lnTo>
                              <a:pt x="88" y="754"/>
                            </a:lnTo>
                            <a:lnTo>
                              <a:pt x="87" y="755"/>
                            </a:lnTo>
                            <a:lnTo>
                              <a:pt x="87" y="758"/>
                            </a:lnTo>
                            <a:lnTo>
                              <a:pt x="87" y="761"/>
                            </a:lnTo>
                            <a:lnTo>
                              <a:pt x="89" y="763"/>
                            </a:lnTo>
                            <a:lnTo>
                              <a:pt x="92" y="764"/>
                            </a:lnTo>
                            <a:lnTo>
                              <a:pt x="95" y="765"/>
                            </a:lnTo>
                            <a:close/>
                            <a:moveTo>
                              <a:pt x="88" y="708"/>
                            </a:moveTo>
                            <a:lnTo>
                              <a:pt x="85" y="707"/>
                            </a:lnTo>
                            <a:lnTo>
                              <a:pt x="82" y="705"/>
                            </a:lnTo>
                            <a:lnTo>
                              <a:pt x="81" y="704"/>
                            </a:lnTo>
                            <a:lnTo>
                              <a:pt x="80" y="703"/>
                            </a:lnTo>
                            <a:lnTo>
                              <a:pt x="80" y="702"/>
                            </a:lnTo>
                            <a:lnTo>
                              <a:pt x="80" y="700"/>
                            </a:lnTo>
                            <a:lnTo>
                              <a:pt x="80" y="697"/>
                            </a:lnTo>
                            <a:lnTo>
                              <a:pt x="82" y="694"/>
                            </a:lnTo>
                            <a:lnTo>
                              <a:pt x="85" y="693"/>
                            </a:lnTo>
                            <a:lnTo>
                              <a:pt x="86" y="692"/>
                            </a:lnTo>
                            <a:lnTo>
                              <a:pt x="88" y="692"/>
                            </a:lnTo>
                            <a:lnTo>
                              <a:pt x="91" y="693"/>
                            </a:lnTo>
                            <a:lnTo>
                              <a:pt x="93" y="694"/>
                            </a:lnTo>
                            <a:lnTo>
                              <a:pt x="95" y="697"/>
                            </a:lnTo>
                            <a:lnTo>
                              <a:pt x="96" y="698"/>
                            </a:lnTo>
                            <a:lnTo>
                              <a:pt x="96" y="700"/>
                            </a:lnTo>
                            <a:lnTo>
                              <a:pt x="95" y="703"/>
                            </a:lnTo>
                            <a:lnTo>
                              <a:pt x="93" y="705"/>
                            </a:lnTo>
                            <a:lnTo>
                              <a:pt x="91" y="707"/>
                            </a:lnTo>
                            <a:lnTo>
                              <a:pt x="89" y="708"/>
                            </a:lnTo>
                            <a:lnTo>
                              <a:pt x="88" y="708"/>
                            </a:lnTo>
                            <a:close/>
                            <a:moveTo>
                              <a:pt x="111" y="708"/>
                            </a:moveTo>
                            <a:lnTo>
                              <a:pt x="108" y="707"/>
                            </a:lnTo>
                            <a:lnTo>
                              <a:pt x="106" y="705"/>
                            </a:lnTo>
                            <a:lnTo>
                              <a:pt x="104" y="704"/>
                            </a:lnTo>
                            <a:lnTo>
                              <a:pt x="104" y="703"/>
                            </a:lnTo>
                            <a:lnTo>
                              <a:pt x="103" y="702"/>
                            </a:lnTo>
                            <a:lnTo>
                              <a:pt x="103" y="700"/>
                            </a:lnTo>
                            <a:lnTo>
                              <a:pt x="104" y="697"/>
                            </a:lnTo>
                            <a:lnTo>
                              <a:pt x="106" y="694"/>
                            </a:lnTo>
                            <a:lnTo>
                              <a:pt x="108" y="693"/>
                            </a:lnTo>
                            <a:lnTo>
                              <a:pt x="110" y="692"/>
                            </a:lnTo>
                            <a:lnTo>
                              <a:pt x="111" y="692"/>
                            </a:lnTo>
                            <a:lnTo>
                              <a:pt x="114" y="693"/>
                            </a:lnTo>
                            <a:lnTo>
                              <a:pt x="117" y="694"/>
                            </a:lnTo>
                            <a:lnTo>
                              <a:pt x="119" y="697"/>
                            </a:lnTo>
                            <a:lnTo>
                              <a:pt x="119" y="698"/>
                            </a:lnTo>
                            <a:lnTo>
                              <a:pt x="119" y="700"/>
                            </a:lnTo>
                            <a:lnTo>
                              <a:pt x="119" y="703"/>
                            </a:lnTo>
                            <a:lnTo>
                              <a:pt x="117" y="705"/>
                            </a:lnTo>
                            <a:lnTo>
                              <a:pt x="114" y="707"/>
                            </a:lnTo>
                            <a:lnTo>
                              <a:pt x="113" y="708"/>
                            </a:lnTo>
                            <a:lnTo>
                              <a:pt x="111" y="708"/>
                            </a:lnTo>
                            <a:close/>
                            <a:moveTo>
                              <a:pt x="154" y="741"/>
                            </a:moveTo>
                            <a:lnTo>
                              <a:pt x="154" y="775"/>
                            </a:lnTo>
                            <a:lnTo>
                              <a:pt x="137" y="775"/>
                            </a:lnTo>
                            <a:lnTo>
                              <a:pt x="137" y="696"/>
                            </a:lnTo>
                            <a:lnTo>
                              <a:pt x="153" y="696"/>
                            </a:lnTo>
                            <a:lnTo>
                              <a:pt x="153" y="726"/>
                            </a:lnTo>
                            <a:lnTo>
                              <a:pt x="156" y="722"/>
                            </a:lnTo>
                            <a:lnTo>
                              <a:pt x="160" y="718"/>
                            </a:lnTo>
                            <a:lnTo>
                              <a:pt x="163" y="717"/>
                            </a:lnTo>
                            <a:lnTo>
                              <a:pt x="165" y="716"/>
                            </a:lnTo>
                            <a:lnTo>
                              <a:pt x="168" y="715"/>
                            </a:lnTo>
                            <a:lnTo>
                              <a:pt x="171" y="715"/>
                            </a:lnTo>
                            <a:lnTo>
                              <a:pt x="176" y="715"/>
                            </a:lnTo>
                            <a:lnTo>
                              <a:pt x="180" y="717"/>
                            </a:lnTo>
                            <a:lnTo>
                              <a:pt x="183" y="718"/>
                            </a:lnTo>
                            <a:lnTo>
                              <a:pt x="186" y="721"/>
                            </a:lnTo>
                            <a:lnTo>
                              <a:pt x="189" y="724"/>
                            </a:lnTo>
                            <a:lnTo>
                              <a:pt x="190" y="728"/>
                            </a:lnTo>
                            <a:lnTo>
                              <a:pt x="191" y="732"/>
                            </a:lnTo>
                            <a:lnTo>
                              <a:pt x="192" y="737"/>
                            </a:lnTo>
                            <a:lnTo>
                              <a:pt x="192" y="775"/>
                            </a:lnTo>
                            <a:lnTo>
                              <a:pt x="175" y="775"/>
                            </a:lnTo>
                            <a:lnTo>
                              <a:pt x="175" y="740"/>
                            </a:lnTo>
                            <a:lnTo>
                              <a:pt x="175" y="738"/>
                            </a:lnTo>
                            <a:lnTo>
                              <a:pt x="175" y="735"/>
                            </a:lnTo>
                            <a:lnTo>
                              <a:pt x="173" y="732"/>
                            </a:lnTo>
                            <a:lnTo>
                              <a:pt x="171" y="730"/>
                            </a:lnTo>
                            <a:lnTo>
                              <a:pt x="169" y="729"/>
                            </a:lnTo>
                            <a:lnTo>
                              <a:pt x="167" y="729"/>
                            </a:lnTo>
                            <a:lnTo>
                              <a:pt x="165" y="729"/>
                            </a:lnTo>
                            <a:lnTo>
                              <a:pt x="163" y="729"/>
                            </a:lnTo>
                            <a:lnTo>
                              <a:pt x="160" y="729"/>
                            </a:lnTo>
                            <a:lnTo>
                              <a:pt x="158" y="730"/>
                            </a:lnTo>
                            <a:lnTo>
                              <a:pt x="157" y="732"/>
                            </a:lnTo>
                            <a:lnTo>
                              <a:pt x="154" y="736"/>
                            </a:lnTo>
                            <a:lnTo>
                              <a:pt x="154" y="738"/>
                            </a:lnTo>
                            <a:lnTo>
                              <a:pt x="154" y="741"/>
                            </a:lnTo>
                            <a:close/>
                            <a:moveTo>
                              <a:pt x="205" y="775"/>
                            </a:moveTo>
                            <a:lnTo>
                              <a:pt x="205" y="696"/>
                            </a:lnTo>
                            <a:lnTo>
                              <a:pt x="222" y="696"/>
                            </a:lnTo>
                            <a:lnTo>
                              <a:pt x="222" y="738"/>
                            </a:lnTo>
                            <a:lnTo>
                              <a:pt x="241" y="716"/>
                            </a:lnTo>
                            <a:lnTo>
                              <a:pt x="260" y="716"/>
                            </a:lnTo>
                            <a:lnTo>
                              <a:pt x="238" y="741"/>
                            </a:lnTo>
                            <a:lnTo>
                              <a:pt x="261" y="775"/>
                            </a:lnTo>
                            <a:lnTo>
                              <a:pt x="242" y="775"/>
                            </a:lnTo>
                            <a:lnTo>
                              <a:pt x="226" y="751"/>
                            </a:lnTo>
                            <a:lnTo>
                              <a:pt x="222" y="756"/>
                            </a:lnTo>
                            <a:lnTo>
                              <a:pt x="222" y="775"/>
                            </a:lnTo>
                            <a:lnTo>
                              <a:pt x="205" y="775"/>
                            </a:lnTo>
                            <a:close/>
                            <a:moveTo>
                              <a:pt x="292" y="776"/>
                            </a:moveTo>
                            <a:lnTo>
                              <a:pt x="288" y="776"/>
                            </a:lnTo>
                            <a:lnTo>
                              <a:pt x="284" y="775"/>
                            </a:lnTo>
                            <a:lnTo>
                              <a:pt x="280" y="774"/>
                            </a:lnTo>
                            <a:lnTo>
                              <a:pt x="277" y="772"/>
                            </a:lnTo>
                            <a:lnTo>
                              <a:pt x="274" y="770"/>
                            </a:lnTo>
                            <a:lnTo>
                              <a:pt x="271" y="768"/>
                            </a:lnTo>
                            <a:lnTo>
                              <a:pt x="269" y="765"/>
                            </a:lnTo>
                            <a:lnTo>
                              <a:pt x="267" y="761"/>
                            </a:lnTo>
                            <a:lnTo>
                              <a:pt x="265" y="758"/>
                            </a:lnTo>
                            <a:lnTo>
                              <a:pt x="264" y="754"/>
                            </a:lnTo>
                            <a:lnTo>
                              <a:pt x="263" y="750"/>
                            </a:lnTo>
                            <a:lnTo>
                              <a:pt x="263" y="746"/>
                            </a:lnTo>
                            <a:lnTo>
                              <a:pt x="263" y="741"/>
                            </a:lnTo>
                            <a:lnTo>
                              <a:pt x="264" y="737"/>
                            </a:lnTo>
                            <a:lnTo>
                              <a:pt x="265" y="733"/>
                            </a:lnTo>
                            <a:lnTo>
                              <a:pt x="267" y="730"/>
                            </a:lnTo>
                            <a:lnTo>
                              <a:pt x="269" y="726"/>
                            </a:lnTo>
                            <a:lnTo>
                              <a:pt x="271" y="723"/>
                            </a:lnTo>
                            <a:lnTo>
                              <a:pt x="274" y="721"/>
                            </a:lnTo>
                            <a:lnTo>
                              <a:pt x="277" y="719"/>
                            </a:lnTo>
                            <a:lnTo>
                              <a:pt x="280" y="717"/>
                            </a:lnTo>
                            <a:lnTo>
                              <a:pt x="284" y="716"/>
                            </a:lnTo>
                            <a:lnTo>
                              <a:pt x="288" y="715"/>
                            </a:lnTo>
                            <a:lnTo>
                              <a:pt x="292" y="715"/>
                            </a:lnTo>
                            <a:lnTo>
                              <a:pt x="297" y="715"/>
                            </a:lnTo>
                            <a:lnTo>
                              <a:pt x="301" y="716"/>
                            </a:lnTo>
                            <a:lnTo>
                              <a:pt x="304" y="717"/>
                            </a:lnTo>
                            <a:lnTo>
                              <a:pt x="308" y="719"/>
                            </a:lnTo>
                            <a:lnTo>
                              <a:pt x="311" y="721"/>
                            </a:lnTo>
                            <a:lnTo>
                              <a:pt x="313" y="723"/>
                            </a:lnTo>
                            <a:lnTo>
                              <a:pt x="316" y="726"/>
                            </a:lnTo>
                            <a:lnTo>
                              <a:pt x="318" y="730"/>
                            </a:lnTo>
                            <a:lnTo>
                              <a:pt x="319" y="733"/>
                            </a:lnTo>
                            <a:lnTo>
                              <a:pt x="320" y="737"/>
                            </a:lnTo>
                            <a:lnTo>
                              <a:pt x="321" y="741"/>
                            </a:lnTo>
                            <a:lnTo>
                              <a:pt x="321" y="746"/>
                            </a:lnTo>
                            <a:lnTo>
                              <a:pt x="321" y="750"/>
                            </a:lnTo>
                            <a:lnTo>
                              <a:pt x="320" y="754"/>
                            </a:lnTo>
                            <a:lnTo>
                              <a:pt x="319" y="758"/>
                            </a:lnTo>
                            <a:lnTo>
                              <a:pt x="318" y="761"/>
                            </a:lnTo>
                            <a:lnTo>
                              <a:pt x="316" y="765"/>
                            </a:lnTo>
                            <a:lnTo>
                              <a:pt x="313" y="768"/>
                            </a:lnTo>
                            <a:lnTo>
                              <a:pt x="311" y="770"/>
                            </a:lnTo>
                            <a:lnTo>
                              <a:pt x="308" y="772"/>
                            </a:lnTo>
                            <a:lnTo>
                              <a:pt x="304" y="774"/>
                            </a:lnTo>
                            <a:lnTo>
                              <a:pt x="301" y="775"/>
                            </a:lnTo>
                            <a:lnTo>
                              <a:pt x="297" y="776"/>
                            </a:lnTo>
                            <a:lnTo>
                              <a:pt x="292" y="776"/>
                            </a:lnTo>
                            <a:close/>
                            <a:moveTo>
                              <a:pt x="292" y="763"/>
                            </a:moveTo>
                            <a:lnTo>
                              <a:pt x="295" y="763"/>
                            </a:lnTo>
                            <a:lnTo>
                              <a:pt x="298" y="762"/>
                            </a:lnTo>
                            <a:lnTo>
                              <a:pt x="300" y="760"/>
                            </a:lnTo>
                            <a:lnTo>
                              <a:pt x="302" y="758"/>
                            </a:lnTo>
                            <a:lnTo>
                              <a:pt x="303" y="755"/>
                            </a:lnTo>
                            <a:lnTo>
                              <a:pt x="304" y="752"/>
                            </a:lnTo>
                            <a:lnTo>
                              <a:pt x="304" y="749"/>
                            </a:lnTo>
                            <a:lnTo>
                              <a:pt x="305" y="745"/>
                            </a:lnTo>
                            <a:lnTo>
                              <a:pt x="304" y="742"/>
                            </a:lnTo>
                            <a:lnTo>
                              <a:pt x="304" y="738"/>
                            </a:lnTo>
                            <a:lnTo>
                              <a:pt x="303" y="735"/>
                            </a:lnTo>
                            <a:lnTo>
                              <a:pt x="302" y="733"/>
                            </a:lnTo>
                            <a:lnTo>
                              <a:pt x="300" y="730"/>
                            </a:lnTo>
                            <a:lnTo>
                              <a:pt x="298" y="729"/>
                            </a:lnTo>
                            <a:lnTo>
                              <a:pt x="295" y="728"/>
                            </a:lnTo>
                            <a:lnTo>
                              <a:pt x="292" y="728"/>
                            </a:lnTo>
                            <a:lnTo>
                              <a:pt x="289" y="728"/>
                            </a:lnTo>
                            <a:lnTo>
                              <a:pt x="287" y="729"/>
                            </a:lnTo>
                            <a:lnTo>
                              <a:pt x="285" y="730"/>
                            </a:lnTo>
                            <a:lnTo>
                              <a:pt x="283" y="733"/>
                            </a:lnTo>
                            <a:lnTo>
                              <a:pt x="282" y="735"/>
                            </a:lnTo>
                            <a:lnTo>
                              <a:pt x="281" y="738"/>
                            </a:lnTo>
                            <a:lnTo>
                              <a:pt x="280" y="742"/>
                            </a:lnTo>
                            <a:lnTo>
                              <a:pt x="280" y="745"/>
                            </a:lnTo>
                            <a:lnTo>
                              <a:pt x="280" y="749"/>
                            </a:lnTo>
                            <a:lnTo>
                              <a:pt x="281" y="752"/>
                            </a:lnTo>
                            <a:lnTo>
                              <a:pt x="282" y="755"/>
                            </a:lnTo>
                            <a:lnTo>
                              <a:pt x="283" y="758"/>
                            </a:lnTo>
                            <a:lnTo>
                              <a:pt x="285" y="760"/>
                            </a:lnTo>
                            <a:lnTo>
                              <a:pt x="286" y="761"/>
                            </a:lnTo>
                            <a:lnTo>
                              <a:pt x="287" y="762"/>
                            </a:lnTo>
                            <a:lnTo>
                              <a:pt x="289" y="763"/>
                            </a:lnTo>
                            <a:lnTo>
                              <a:pt x="292" y="763"/>
                            </a:lnTo>
                            <a:close/>
                            <a:moveTo>
                              <a:pt x="281" y="708"/>
                            </a:moveTo>
                            <a:lnTo>
                              <a:pt x="277" y="707"/>
                            </a:lnTo>
                            <a:lnTo>
                              <a:pt x="275" y="705"/>
                            </a:lnTo>
                            <a:lnTo>
                              <a:pt x="274" y="704"/>
                            </a:lnTo>
                            <a:lnTo>
                              <a:pt x="273" y="703"/>
                            </a:lnTo>
                            <a:lnTo>
                              <a:pt x="273" y="702"/>
                            </a:lnTo>
                            <a:lnTo>
                              <a:pt x="273" y="700"/>
                            </a:lnTo>
                            <a:lnTo>
                              <a:pt x="273" y="697"/>
                            </a:lnTo>
                            <a:lnTo>
                              <a:pt x="275" y="694"/>
                            </a:lnTo>
                            <a:lnTo>
                              <a:pt x="277" y="693"/>
                            </a:lnTo>
                            <a:lnTo>
                              <a:pt x="279" y="692"/>
                            </a:lnTo>
                            <a:lnTo>
                              <a:pt x="281" y="692"/>
                            </a:lnTo>
                            <a:lnTo>
                              <a:pt x="284" y="693"/>
                            </a:lnTo>
                            <a:lnTo>
                              <a:pt x="286" y="694"/>
                            </a:lnTo>
                            <a:lnTo>
                              <a:pt x="288" y="697"/>
                            </a:lnTo>
                            <a:lnTo>
                              <a:pt x="288" y="698"/>
                            </a:lnTo>
                            <a:lnTo>
                              <a:pt x="289" y="700"/>
                            </a:lnTo>
                            <a:lnTo>
                              <a:pt x="288" y="703"/>
                            </a:lnTo>
                            <a:lnTo>
                              <a:pt x="286" y="705"/>
                            </a:lnTo>
                            <a:lnTo>
                              <a:pt x="284" y="707"/>
                            </a:lnTo>
                            <a:lnTo>
                              <a:pt x="282" y="708"/>
                            </a:lnTo>
                            <a:lnTo>
                              <a:pt x="281" y="708"/>
                            </a:lnTo>
                            <a:close/>
                            <a:moveTo>
                              <a:pt x="304" y="708"/>
                            </a:moveTo>
                            <a:lnTo>
                              <a:pt x="301" y="707"/>
                            </a:lnTo>
                            <a:lnTo>
                              <a:pt x="298" y="705"/>
                            </a:lnTo>
                            <a:lnTo>
                              <a:pt x="297" y="704"/>
                            </a:lnTo>
                            <a:lnTo>
                              <a:pt x="297" y="703"/>
                            </a:lnTo>
                            <a:lnTo>
                              <a:pt x="296" y="702"/>
                            </a:lnTo>
                            <a:lnTo>
                              <a:pt x="296" y="700"/>
                            </a:lnTo>
                            <a:lnTo>
                              <a:pt x="297" y="697"/>
                            </a:lnTo>
                            <a:lnTo>
                              <a:pt x="298" y="694"/>
                            </a:lnTo>
                            <a:lnTo>
                              <a:pt x="301" y="693"/>
                            </a:lnTo>
                            <a:lnTo>
                              <a:pt x="302" y="692"/>
                            </a:lnTo>
                            <a:lnTo>
                              <a:pt x="304" y="692"/>
                            </a:lnTo>
                            <a:lnTo>
                              <a:pt x="307" y="693"/>
                            </a:lnTo>
                            <a:lnTo>
                              <a:pt x="310" y="694"/>
                            </a:lnTo>
                            <a:lnTo>
                              <a:pt x="311" y="697"/>
                            </a:lnTo>
                            <a:lnTo>
                              <a:pt x="312" y="698"/>
                            </a:lnTo>
                            <a:lnTo>
                              <a:pt x="312" y="700"/>
                            </a:lnTo>
                            <a:lnTo>
                              <a:pt x="311" y="703"/>
                            </a:lnTo>
                            <a:lnTo>
                              <a:pt x="310" y="705"/>
                            </a:lnTo>
                            <a:lnTo>
                              <a:pt x="307" y="707"/>
                            </a:lnTo>
                            <a:lnTo>
                              <a:pt x="306" y="708"/>
                            </a:lnTo>
                            <a:lnTo>
                              <a:pt x="304" y="708"/>
                            </a:lnTo>
                            <a:close/>
                            <a:moveTo>
                              <a:pt x="362" y="716"/>
                            </a:moveTo>
                            <a:lnTo>
                              <a:pt x="362" y="728"/>
                            </a:lnTo>
                            <a:lnTo>
                              <a:pt x="351" y="728"/>
                            </a:lnTo>
                            <a:lnTo>
                              <a:pt x="351" y="757"/>
                            </a:lnTo>
                            <a:lnTo>
                              <a:pt x="352" y="759"/>
                            </a:lnTo>
                            <a:lnTo>
                              <a:pt x="353" y="761"/>
                            </a:lnTo>
                            <a:lnTo>
                              <a:pt x="354" y="762"/>
                            </a:lnTo>
                            <a:lnTo>
                              <a:pt x="357" y="762"/>
                            </a:lnTo>
                            <a:lnTo>
                              <a:pt x="359" y="762"/>
                            </a:lnTo>
                            <a:lnTo>
                              <a:pt x="361" y="762"/>
                            </a:lnTo>
                            <a:lnTo>
                              <a:pt x="363" y="774"/>
                            </a:lnTo>
                            <a:lnTo>
                              <a:pt x="360" y="775"/>
                            </a:lnTo>
                            <a:lnTo>
                              <a:pt x="354" y="776"/>
                            </a:lnTo>
                            <a:lnTo>
                              <a:pt x="350" y="775"/>
                            </a:lnTo>
                            <a:lnTo>
                              <a:pt x="346" y="775"/>
                            </a:lnTo>
                            <a:lnTo>
                              <a:pt x="343" y="774"/>
                            </a:lnTo>
                            <a:lnTo>
                              <a:pt x="340" y="772"/>
                            </a:lnTo>
                            <a:lnTo>
                              <a:pt x="339" y="771"/>
                            </a:lnTo>
                            <a:lnTo>
                              <a:pt x="338" y="769"/>
                            </a:lnTo>
                            <a:lnTo>
                              <a:pt x="336" y="766"/>
                            </a:lnTo>
                            <a:lnTo>
                              <a:pt x="335" y="763"/>
                            </a:lnTo>
                            <a:lnTo>
                              <a:pt x="335" y="759"/>
                            </a:lnTo>
                            <a:lnTo>
                              <a:pt x="335" y="728"/>
                            </a:lnTo>
                            <a:lnTo>
                              <a:pt x="327" y="728"/>
                            </a:lnTo>
                            <a:lnTo>
                              <a:pt x="327" y="716"/>
                            </a:lnTo>
                            <a:lnTo>
                              <a:pt x="335" y="716"/>
                            </a:lnTo>
                            <a:lnTo>
                              <a:pt x="335" y="702"/>
                            </a:lnTo>
                            <a:lnTo>
                              <a:pt x="351" y="702"/>
                            </a:lnTo>
                            <a:lnTo>
                              <a:pt x="351" y="716"/>
                            </a:lnTo>
                            <a:lnTo>
                              <a:pt x="362" y="716"/>
                            </a:lnTo>
                            <a:close/>
                            <a:moveTo>
                              <a:pt x="398" y="776"/>
                            </a:moveTo>
                            <a:lnTo>
                              <a:pt x="394" y="776"/>
                            </a:lnTo>
                            <a:lnTo>
                              <a:pt x="390" y="775"/>
                            </a:lnTo>
                            <a:lnTo>
                              <a:pt x="386" y="774"/>
                            </a:lnTo>
                            <a:lnTo>
                              <a:pt x="382" y="772"/>
                            </a:lnTo>
                            <a:lnTo>
                              <a:pt x="379" y="770"/>
                            </a:lnTo>
                            <a:lnTo>
                              <a:pt x="377" y="768"/>
                            </a:lnTo>
                            <a:lnTo>
                              <a:pt x="374" y="765"/>
                            </a:lnTo>
                            <a:lnTo>
                              <a:pt x="372" y="762"/>
                            </a:lnTo>
                            <a:lnTo>
                              <a:pt x="371" y="758"/>
                            </a:lnTo>
                            <a:lnTo>
                              <a:pt x="370" y="754"/>
                            </a:lnTo>
                            <a:lnTo>
                              <a:pt x="369" y="750"/>
                            </a:lnTo>
                            <a:lnTo>
                              <a:pt x="369" y="746"/>
                            </a:lnTo>
                            <a:lnTo>
                              <a:pt x="369" y="741"/>
                            </a:lnTo>
                            <a:lnTo>
                              <a:pt x="370" y="737"/>
                            </a:lnTo>
                            <a:lnTo>
                              <a:pt x="371" y="733"/>
                            </a:lnTo>
                            <a:lnTo>
                              <a:pt x="372" y="730"/>
                            </a:lnTo>
                            <a:lnTo>
                              <a:pt x="374" y="726"/>
                            </a:lnTo>
                            <a:lnTo>
                              <a:pt x="377" y="724"/>
                            </a:lnTo>
                            <a:lnTo>
                              <a:pt x="379" y="721"/>
                            </a:lnTo>
                            <a:lnTo>
                              <a:pt x="382" y="719"/>
                            </a:lnTo>
                            <a:lnTo>
                              <a:pt x="386" y="717"/>
                            </a:lnTo>
                            <a:lnTo>
                              <a:pt x="389" y="716"/>
                            </a:lnTo>
                            <a:lnTo>
                              <a:pt x="393" y="715"/>
                            </a:lnTo>
                            <a:lnTo>
                              <a:pt x="397" y="715"/>
                            </a:lnTo>
                            <a:lnTo>
                              <a:pt x="405" y="716"/>
                            </a:lnTo>
                            <a:lnTo>
                              <a:pt x="408" y="717"/>
                            </a:lnTo>
                            <a:lnTo>
                              <a:pt x="411" y="718"/>
                            </a:lnTo>
                            <a:lnTo>
                              <a:pt x="414" y="720"/>
                            </a:lnTo>
                            <a:lnTo>
                              <a:pt x="417" y="723"/>
                            </a:lnTo>
                            <a:lnTo>
                              <a:pt x="419" y="725"/>
                            </a:lnTo>
                            <a:lnTo>
                              <a:pt x="421" y="728"/>
                            </a:lnTo>
                            <a:lnTo>
                              <a:pt x="423" y="732"/>
                            </a:lnTo>
                            <a:lnTo>
                              <a:pt x="424" y="736"/>
                            </a:lnTo>
                            <a:lnTo>
                              <a:pt x="425" y="740"/>
                            </a:lnTo>
                            <a:lnTo>
                              <a:pt x="425" y="745"/>
                            </a:lnTo>
                            <a:lnTo>
                              <a:pt x="425" y="749"/>
                            </a:lnTo>
                            <a:lnTo>
                              <a:pt x="385" y="749"/>
                            </a:lnTo>
                            <a:lnTo>
                              <a:pt x="385" y="753"/>
                            </a:lnTo>
                            <a:lnTo>
                              <a:pt x="386" y="755"/>
                            </a:lnTo>
                            <a:lnTo>
                              <a:pt x="387" y="758"/>
                            </a:lnTo>
                            <a:lnTo>
                              <a:pt x="389" y="760"/>
                            </a:lnTo>
                            <a:lnTo>
                              <a:pt x="391" y="762"/>
                            </a:lnTo>
                            <a:lnTo>
                              <a:pt x="393" y="763"/>
                            </a:lnTo>
                            <a:lnTo>
                              <a:pt x="395" y="763"/>
                            </a:lnTo>
                            <a:lnTo>
                              <a:pt x="398" y="764"/>
                            </a:lnTo>
                            <a:lnTo>
                              <a:pt x="402" y="763"/>
                            </a:lnTo>
                            <a:lnTo>
                              <a:pt x="405" y="762"/>
                            </a:lnTo>
                            <a:lnTo>
                              <a:pt x="407" y="761"/>
                            </a:lnTo>
                            <a:lnTo>
                              <a:pt x="408" y="760"/>
                            </a:lnTo>
                            <a:lnTo>
                              <a:pt x="410" y="757"/>
                            </a:lnTo>
                            <a:lnTo>
                              <a:pt x="425" y="758"/>
                            </a:lnTo>
                            <a:lnTo>
                              <a:pt x="424" y="762"/>
                            </a:lnTo>
                            <a:lnTo>
                              <a:pt x="422" y="765"/>
                            </a:lnTo>
                            <a:lnTo>
                              <a:pt x="419" y="768"/>
                            </a:lnTo>
                            <a:lnTo>
                              <a:pt x="416" y="771"/>
                            </a:lnTo>
                            <a:lnTo>
                              <a:pt x="412" y="773"/>
                            </a:lnTo>
                            <a:lnTo>
                              <a:pt x="408" y="775"/>
                            </a:lnTo>
                            <a:lnTo>
                              <a:pt x="403" y="776"/>
                            </a:lnTo>
                            <a:lnTo>
                              <a:pt x="398" y="776"/>
                            </a:lnTo>
                            <a:close/>
                            <a:moveTo>
                              <a:pt x="385" y="739"/>
                            </a:moveTo>
                            <a:lnTo>
                              <a:pt x="410" y="739"/>
                            </a:lnTo>
                            <a:lnTo>
                              <a:pt x="410" y="737"/>
                            </a:lnTo>
                            <a:lnTo>
                              <a:pt x="409" y="735"/>
                            </a:lnTo>
                            <a:lnTo>
                              <a:pt x="408" y="733"/>
                            </a:lnTo>
                            <a:lnTo>
                              <a:pt x="406" y="731"/>
                            </a:lnTo>
                            <a:lnTo>
                              <a:pt x="405" y="729"/>
                            </a:lnTo>
                            <a:lnTo>
                              <a:pt x="403" y="728"/>
                            </a:lnTo>
                            <a:lnTo>
                              <a:pt x="398" y="727"/>
                            </a:lnTo>
                            <a:lnTo>
                              <a:pt x="395" y="727"/>
                            </a:lnTo>
                            <a:lnTo>
                              <a:pt x="393" y="728"/>
                            </a:lnTo>
                            <a:lnTo>
                              <a:pt x="391" y="729"/>
                            </a:lnTo>
                            <a:lnTo>
                              <a:pt x="389" y="731"/>
                            </a:lnTo>
                            <a:lnTo>
                              <a:pt x="387" y="733"/>
                            </a:lnTo>
                            <a:lnTo>
                              <a:pt x="386" y="735"/>
                            </a:lnTo>
                            <a:lnTo>
                              <a:pt x="385" y="737"/>
                            </a:lnTo>
                            <a:lnTo>
                              <a:pt x="385" y="739"/>
                            </a:lnTo>
                            <a:close/>
                            <a:moveTo>
                              <a:pt x="436" y="775"/>
                            </a:moveTo>
                            <a:lnTo>
                              <a:pt x="436" y="696"/>
                            </a:lnTo>
                            <a:lnTo>
                              <a:pt x="453" y="696"/>
                            </a:lnTo>
                            <a:lnTo>
                              <a:pt x="453" y="738"/>
                            </a:lnTo>
                            <a:lnTo>
                              <a:pt x="473" y="716"/>
                            </a:lnTo>
                            <a:lnTo>
                              <a:pt x="491" y="716"/>
                            </a:lnTo>
                            <a:lnTo>
                              <a:pt x="469" y="741"/>
                            </a:lnTo>
                            <a:lnTo>
                              <a:pt x="492" y="775"/>
                            </a:lnTo>
                            <a:lnTo>
                              <a:pt x="473" y="775"/>
                            </a:lnTo>
                            <a:lnTo>
                              <a:pt x="457" y="751"/>
                            </a:lnTo>
                            <a:lnTo>
                              <a:pt x="453" y="756"/>
                            </a:lnTo>
                            <a:lnTo>
                              <a:pt x="453" y="775"/>
                            </a:lnTo>
                            <a:lnTo>
                              <a:pt x="436" y="775"/>
                            </a:lnTo>
                            <a:close/>
                            <a:moveTo>
                              <a:pt x="516" y="741"/>
                            </a:moveTo>
                            <a:lnTo>
                              <a:pt x="516" y="775"/>
                            </a:lnTo>
                            <a:lnTo>
                              <a:pt x="500" y="775"/>
                            </a:lnTo>
                            <a:lnTo>
                              <a:pt x="500" y="716"/>
                            </a:lnTo>
                            <a:lnTo>
                              <a:pt x="515" y="716"/>
                            </a:lnTo>
                            <a:lnTo>
                              <a:pt x="515" y="726"/>
                            </a:lnTo>
                            <a:lnTo>
                              <a:pt x="517" y="724"/>
                            </a:lnTo>
                            <a:lnTo>
                              <a:pt x="519" y="722"/>
                            </a:lnTo>
                            <a:lnTo>
                              <a:pt x="523" y="718"/>
                            </a:lnTo>
                            <a:lnTo>
                              <a:pt x="525" y="717"/>
                            </a:lnTo>
                            <a:lnTo>
                              <a:pt x="528" y="716"/>
                            </a:lnTo>
                            <a:lnTo>
                              <a:pt x="531" y="715"/>
                            </a:lnTo>
                            <a:lnTo>
                              <a:pt x="534" y="715"/>
                            </a:lnTo>
                            <a:lnTo>
                              <a:pt x="538" y="715"/>
                            </a:lnTo>
                            <a:lnTo>
                              <a:pt x="542" y="717"/>
                            </a:lnTo>
                            <a:lnTo>
                              <a:pt x="546" y="718"/>
                            </a:lnTo>
                            <a:lnTo>
                              <a:pt x="549" y="721"/>
                            </a:lnTo>
                            <a:lnTo>
                              <a:pt x="551" y="724"/>
                            </a:lnTo>
                            <a:lnTo>
                              <a:pt x="553" y="728"/>
                            </a:lnTo>
                            <a:lnTo>
                              <a:pt x="554" y="732"/>
                            </a:lnTo>
                            <a:lnTo>
                              <a:pt x="554" y="737"/>
                            </a:lnTo>
                            <a:lnTo>
                              <a:pt x="554" y="775"/>
                            </a:lnTo>
                            <a:lnTo>
                              <a:pt x="538" y="775"/>
                            </a:lnTo>
                            <a:lnTo>
                              <a:pt x="538" y="740"/>
                            </a:lnTo>
                            <a:lnTo>
                              <a:pt x="538" y="738"/>
                            </a:lnTo>
                            <a:lnTo>
                              <a:pt x="537" y="735"/>
                            </a:lnTo>
                            <a:lnTo>
                              <a:pt x="535" y="732"/>
                            </a:lnTo>
                            <a:lnTo>
                              <a:pt x="534" y="730"/>
                            </a:lnTo>
                            <a:lnTo>
                              <a:pt x="532" y="729"/>
                            </a:lnTo>
                            <a:lnTo>
                              <a:pt x="530" y="729"/>
                            </a:lnTo>
                            <a:lnTo>
                              <a:pt x="527" y="729"/>
                            </a:lnTo>
                            <a:lnTo>
                              <a:pt x="525" y="729"/>
                            </a:lnTo>
                            <a:lnTo>
                              <a:pt x="523" y="729"/>
                            </a:lnTo>
                            <a:lnTo>
                              <a:pt x="521" y="730"/>
                            </a:lnTo>
                            <a:lnTo>
                              <a:pt x="519" y="732"/>
                            </a:lnTo>
                            <a:lnTo>
                              <a:pt x="518" y="734"/>
                            </a:lnTo>
                            <a:lnTo>
                              <a:pt x="517" y="736"/>
                            </a:lnTo>
                            <a:lnTo>
                              <a:pt x="516" y="738"/>
                            </a:lnTo>
                            <a:lnTo>
                              <a:pt x="516" y="741"/>
                            </a:lnTo>
                            <a:close/>
                            <a:moveTo>
                              <a:pt x="576" y="708"/>
                            </a:moveTo>
                            <a:lnTo>
                              <a:pt x="572" y="708"/>
                            </a:lnTo>
                            <a:lnTo>
                              <a:pt x="569" y="706"/>
                            </a:lnTo>
                            <a:lnTo>
                              <a:pt x="568" y="703"/>
                            </a:lnTo>
                            <a:lnTo>
                              <a:pt x="567" y="702"/>
                            </a:lnTo>
                            <a:lnTo>
                              <a:pt x="567" y="700"/>
                            </a:lnTo>
                            <a:lnTo>
                              <a:pt x="567" y="698"/>
                            </a:lnTo>
                            <a:lnTo>
                              <a:pt x="568" y="697"/>
                            </a:lnTo>
                            <a:lnTo>
                              <a:pt x="569" y="694"/>
                            </a:lnTo>
                            <a:lnTo>
                              <a:pt x="571" y="693"/>
                            </a:lnTo>
                            <a:lnTo>
                              <a:pt x="572" y="692"/>
                            </a:lnTo>
                            <a:lnTo>
                              <a:pt x="574" y="692"/>
                            </a:lnTo>
                            <a:lnTo>
                              <a:pt x="576" y="692"/>
                            </a:lnTo>
                            <a:lnTo>
                              <a:pt x="579" y="692"/>
                            </a:lnTo>
                            <a:lnTo>
                              <a:pt x="582" y="694"/>
                            </a:lnTo>
                            <a:lnTo>
                              <a:pt x="584" y="697"/>
                            </a:lnTo>
                            <a:lnTo>
                              <a:pt x="584" y="698"/>
                            </a:lnTo>
                            <a:lnTo>
                              <a:pt x="585" y="700"/>
                            </a:lnTo>
                            <a:lnTo>
                              <a:pt x="584" y="702"/>
                            </a:lnTo>
                            <a:lnTo>
                              <a:pt x="584" y="703"/>
                            </a:lnTo>
                            <a:lnTo>
                              <a:pt x="582" y="706"/>
                            </a:lnTo>
                            <a:lnTo>
                              <a:pt x="581" y="707"/>
                            </a:lnTo>
                            <a:lnTo>
                              <a:pt x="579" y="708"/>
                            </a:lnTo>
                            <a:lnTo>
                              <a:pt x="577" y="708"/>
                            </a:lnTo>
                            <a:lnTo>
                              <a:pt x="576" y="708"/>
                            </a:lnTo>
                            <a:close/>
                            <a:moveTo>
                              <a:pt x="568" y="716"/>
                            </a:moveTo>
                            <a:lnTo>
                              <a:pt x="584" y="716"/>
                            </a:lnTo>
                            <a:lnTo>
                              <a:pt x="584" y="775"/>
                            </a:lnTo>
                            <a:lnTo>
                              <a:pt x="568" y="775"/>
                            </a:lnTo>
                            <a:lnTo>
                              <a:pt x="568" y="716"/>
                            </a:lnTo>
                            <a:close/>
                            <a:moveTo>
                              <a:pt x="606" y="708"/>
                            </a:moveTo>
                            <a:lnTo>
                              <a:pt x="602" y="708"/>
                            </a:lnTo>
                            <a:lnTo>
                              <a:pt x="600" y="706"/>
                            </a:lnTo>
                            <a:lnTo>
                              <a:pt x="598" y="703"/>
                            </a:lnTo>
                            <a:lnTo>
                              <a:pt x="597" y="702"/>
                            </a:lnTo>
                            <a:lnTo>
                              <a:pt x="597" y="700"/>
                            </a:lnTo>
                            <a:lnTo>
                              <a:pt x="597" y="698"/>
                            </a:lnTo>
                            <a:lnTo>
                              <a:pt x="598" y="697"/>
                            </a:lnTo>
                            <a:lnTo>
                              <a:pt x="600" y="694"/>
                            </a:lnTo>
                            <a:lnTo>
                              <a:pt x="601" y="693"/>
                            </a:lnTo>
                            <a:lnTo>
                              <a:pt x="602" y="692"/>
                            </a:lnTo>
                            <a:lnTo>
                              <a:pt x="604" y="692"/>
                            </a:lnTo>
                            <a:lnTo>
                              <a:pt x="606" y="692"/>
                            </a:lnTo>
                            <a:lnTo>
                              <a:pt x="609" y="692"/>
                            </a:lnTo>
                            <a:lnTo>
                              <a:pt x="612" y="694"/>
                            </a:lnTo>
                            <a:lnTo>
                              <a:pt x="614" y="697"/>
                            </a:lnTo>
                            <a:lnTo>
                              <a:pt x="614" y="698"/>
                            </a:lnTo>
                            <a:lnTo>
                              <a:pt x="615" y="700"/>
                            </a:lnTo>
                            <a:lnTo>
                              <a:pt x="614" y="702"/>
                            </a:lnTo>
                            <a:lnTo>
                              <a:pt x="614" y="703"/>
                            </a:lnTo>
                            <a:lnTo>
                              <a:pt x="612" y="706"/>
                            </a:lnTo>
                            <a:lnTo>
                              <a:pt x="611" y="707"/>
                            </a:lnTo>
                            <a:lnTo>
                              <a:pt x="609" y="708"/>
                            </a:lnTo>
                            <a:lnTo>
                              <a:pt x="608" y="708"/>
                            </a:lnTo>
                            <a:lnTo>
                              <a:pt x="606" y="708"/>
                            </a:lnTo>
                            <a:close/>
                            <a:moveTo>
                              <a:pt x="598" y="716"/>
                            </a:moveTo>
                            <a:lnTo>
                              <a:pt x="614" y="716"/>
                            </a:lnTo>
                            <a:lnTo>
                              <a:pt x="614" y="775"/>
                            </a:lnTo>
                            <a:lnTo>
                              <a:pt x="598" y="775"/>
                            </a:lnTo>
                            <a:lnTo>
                              <a:pt x="598" y="716"/>
                            </a:lnTo>
                            <a:close/>
                            <a:moveTo>
                              <a:pt x="628" y="775"/>
                            </a:moveTo>
                            <a:lnTo>
                              <a:pt x="628" y="696"/>
                            </a:lnTo>
                            <a:lnTo>
                              <a:pt x="644" y="696"/>
                            </a:lnTo>
                            <a:lnTo>
                              <a:pt x="644" y="738"/>
                            </a:lnTo>
                            <a:lnTo>
                              <a:pt x="664" y="716"/>
                            </a:lnTo>
                            <a:lnTo>
                              <a:pt x="682" y="716"/>
                            </a:lnTo>
                            <a:lnTo>
                              <a:pt x="661" y="741"/>
                            </a:lnTo>
                            <a:lnTo>
                              <a:pt x="684" y="775"/>
                            </a:lnTo>
                            <a:lnTo>
                              <a:pt x="664" y="775"/>
                            </a:lnTo>
                            <a:lnTo>
                              <a:pt x="648" y="751"/>
                            </a:lnTo>
                            <a:lnTo>
                              <a:pt x="644" y="756"/>
                            </a:lnTo>
                            <a:lnTo>
                              <a:pt x="644" y="775"/>
                            </a:lnTo>
                            <a:lnTo>
                              <a:pt x="628" y="775"/>
                            </a:lnTo>
                            <a:close/>
                            <a:moveTo>
                              <a:pt x="706" y="776"/>
                            </a:moveTo>
                            <a:lnTo>
                              <a:pt x="702" y="776"/>
                            </a:lnTo>
                            <a:lnTo>
                              <a:pt x="699" y="775"/>
                            </a:lnTo>
                            <a:lnTo>
                              <a:pt x="697" y="774"/>
                            </a:lnTo>
                            <a:lnTo>
                              <a:pt x="695" y="773"/>
                            </a:lnTo>
                            <a:lnTo>
                              <a:pt x="692" y="771"/>
                            </a:lnTo>
                            <a:lnTo>
                              <a:pt x="690" y="769"/>
                            </a:lnTo>
                            <a:lnTo>
                              <a:pt x="688" y="766"/>
                            </a:lnTo>
                            <a:lnTo>
                              <a:pt x="687" y="762"/>
                            </a:lnTo>
                            <a:lnTo>
                              <a:pt x="687" y="758"/>
                            </a:lnTo>
                            <a:lnTo>
                              <a:pt x="687" y="755"/>
                            </a:lnTo>
                            <a:lnTo>
                              <a:pt x="688" y="752"/>
                            </a:lnTo>
                            <a:lnTo>
                              <a:pt x="689" y="750"/>
                            </a:lnTo>
                            <a:lnTo>
                              <a:pt x="690" y="748"/>
                            </a:lnTo>
                            <a:lnTo>
                              <a:pt x="694" y="745"/>
                            </a:lnTo>
                            <a:lnTo>
                              <a:pt x="696" y="743"/>
                            </a:lnTo>
                            <a:lnTo>
                              <a:pt x="698" y="742"/>
                            </a:lnTo>
                            <a:lnTo>
                              <a:pt x="703" y="741"/>
                            </a:lnTo>
                            <a:lnTo>
                              <a:pt x="709" y="740"/>
                            </a:lnTo>
                            <a:lnTo>
                              <a:pt x="720" y="739"/>
                            </a:lnTo>
                            <a:lnTo>
                              <a:pt x="722" y="737"/>
                            </a:lnTo>
                            <a:lnTo>
                              <a:pt x="723" y="736"/>
                            </a:lnTo>
                            <a:lnTo>
                              <a:pt x="723" y="735"/>
                            </a:lnTo>
                            <a:lnTo>
                              <a:pt x="723" y="731"/>
                            </a:lnTo>
                            <a:lnTo>
                              <a:pt x="721" y="729"/>
                            </a:lnTo>
                            <a:lnTo>
                              <a:pt x="720" y="728"/>
                            </a:lnTo>
                            <a:lnTo>
                              <a:pt x="718" y="728"/>
                            </a:lnTo>
                            <a:lnTo>
                              <a:pt x="715" y="727"/>
                            </a:lnTo>
                            <a:lnTo>
                              <a:pt x="711" y="727"/>
                            </a:lnTo>
                            <a:lnTo>
                              <a:pt x="709" y="728"/>
                            </a:lnTo>
                            <a:lnTo>
                              <a:pt x="708" y="729"/>
                            </a:lnTo>
                            <a:lnTo>
                              <a:pt x="705" y="731"/>
                            </a:lnTo>
                            <a:lnTo>
                              <a:pt x="704" y="734"/>
                            </a:lnTo>
                            <a:lnTo>
                              <a:pt x="689" y="733"/>
                            </a:lnTo>
                            <a:lnTo>
                              <a:pt x="690" y="729"/>
                            </a:lnTo>
                            <a:lnTo>
                              <a:pt x="692" y="725"/>
                            </a:lnTo>
                            <a:lnTo>
                              <a:pt x="694" y="722"/>
                            </a:lnTo>
                            <a:lnTo>
                              <a:pt x="697" y="720"/>
                            </a:lnTo>
                            <a:lnTo>
                              <a:pt x="701" y="718"/>
                            </a:lnTo>
                            <a:lnTo>
                              <a:pt x="705" y="716"/>
                            </a:lnTo>
                            <a:lnTo>
                              <a:pt x="710" y="715"/>
                            </a:lnTo>
                            <a:lnTo>
                              <a:pt x="715" y="715"/>
                            </a:lnTo>
                            <a:lnTo>
                              <a:pt x="721" y="716"/>
                            </a:lnTo>
                            <a:lnTo>
                              <a:pt x="727" y="717"/>
                            </a:lnTo>
                            <a:lnTo>
                              <a:pt x="730" y="718"/>
                            </a:lnTo>
                            <a:lnTo>
                              <a:pt x="732" y="720"/>
                            </a:lnTo>
                            <a:lnTo>
                              <a:pt x="734" y="722"/>
                            </a:lnTo>
                            <a:lnTo>
                              <a:pt x="736" y="724"/>
                            </a:lnTo>
                            <a:lnTo>
                              <a:pt x="738" y="726"/>
                            </a:lnTo>
                            <a:lnTo>
                              <a:pt x="739" y="729"/>
                            </a:lnTo>
                            <a:lnTo>
                              <a:pt x="739" y="732"/>
                            </a:lnTo>
                            <a:lnTo>
                              <a:pt x="740" y="735"/>
                            </a:lnTo>
                            <a:lnTo>
                              <a:pt x="740" y="775"/>
                            </a:lnTo>
                            <a:lnTo>
                              <a:pt x="724" y="775"/>
                            </a:lnTo>
                            <a:lnTo>
                              <a:pt x="724" y="767"/>
                            </a:lnTo>
                            <a:lnTo>
                              <a:pt x="721" y="770"/>
                            </a:lnTo>
                            <a:lnTo>
                              <a:pt x="717" y="773"/>
                            </a:lnTo>
                            <a:lnTo>
                              <a:pt x="712" y="775"/>
                            </a:lnTo>
                            <a:lnTo>
                              <a:pt x="710" y="776"/>
                            </a:lnTo>
                            <a:lnTo>
                              <a:pt x="706" y="776"/>
                            </a:lnTo>
                            <a:close/>
                            <a:moveTo>
                              <a:pt x="711" y="765"/>
                            </a:moveTo>
                            <a:lnTo>
                              <a:pt x="716" y="764"/>
                            </a:lnTo>
                            <a:lnTo>
                              <a:pt x="718" y="763"/>
                            </a:lnTo>
                            <a:lnTo>
                              <a:pt x="720" y="761"/>
                            </a:lnTo>
                            <a:lnTo>
                              <a:pt x="721" y="760"/>
                            </a:lnTo>
                            <a:lnTo>
                              <a:pt x="723" y="758"/>
                            </a:lnTo>
                            <a:lnTo>
                              <a:pt x="723" y="756"/>
                            </a:lnTo>
                            <a:lnTo>
                              <a:pt x="723" y="754"/>
                            </a:lnTo>
                            <a:lnTo>
                              <a:pt x="723" y="747"/>
                            </a:lnTo>
                            <a:lnTo>
                              <a:pt x="720" y="749"/>
                            </a:lnTo>
                            <a:lnTo>
                              <a:pt x="716" y="749"/>
                            </a:lnTo>
                            <a:lnTo>
                              <a:pt x="712" y="750"/>
                            </a:lnTo>
                            <a:lnTo>
                              <a:pt x="708" y="751"/>
                            </a:lnTo>
                            <a:lnTo>
                              <a:pt x="705" y="753"/>
                            </a:lnTo>
                            <a:lnTo>
                              <a:pt x="704" y="754"/>
                            </a:lnTo>
                            <a:lnTo>
                              <a:pt x="703" y="755"/>
                            </a:lnTo>
                            <a:lnTo>
                              <a:pt x="703" y="756"/>
                            </a:lnTo>
                            <a:lnTo>
                              <a:pt x="703" y="758"/>
                            </a:lnTo>
                            <a:lnTo>
                              <a:pt x="703" y="761"/>
                            </a:lnTo>
                            <a:lnTo>
                              <a:pt x="705" y="763"/>
                            </a:lnTo>
                            <a:lnTo>
                              <a:pt x="708" y="764"/>
                            </a:lnTo>
                            <a:lnTo>
                              <a:pt x="711" y="765"/>
                            </a:lnTo>
                            <a:close/>
                            <a:moveTo>
                              <a:pt x="769" y="741"/>
                            </a:moveTo>
                            <a:lnTo>
                              <a:pt x="769" y="775"/>
                            </a:lnTo>
                            <a:lnTo>
                              <a:pt x="753" y="775"/>
                            </a:lnTo>
                            <a:lnTo>
                              <a:pt x="753" y="716"/>
                            </a:lnTo>
                            <a:lnTo>
                              <a:pt x="769" y="716"/>
                            </a:lnTo>
                            <a:lnTo>
                              <a:pt x="769" y="726"/>
                            </a:lnTo>
                            <a:lnTo>
                              <a:pt x="770" y="724"/>
                            </a:lnTo>
                            <a:lnTo>
                              <a:pt x="772" y="722"/>
                            </a:lnTo>
                            <a:lnTo>
                              <a:pt x="776" y="718"/>
                            </a:lnTo>
                            <a:lnTo>
                              <a:pt x="778" y="717"/>
                            </a:lnTo>
                            <a:lnTo>
                              <a:pt x="781" y="716"/>
                            </a:lnTo>
                            <a:lnTo>
                              <a:pt x="784" y="715"/>
                            </a:lnTo>
                            <a:lnTo>
                              <a:pt x="787" y="715"/>
                            </a:lnTo>
                            <a:lnTo>
                              <a:pt x="791" y="715"/>
                            </a:lnTo>
                            <a:lnTo>
                              <a:pt x="795" y="717"/>
                            </a:lnTo>
                            <a:lnTo>
                              <a:pt x="799" y="718"/>
                            </a:lnTo>
                            <a:lnTo>
                              <a:pt x="802" y="721"/>
                            </a:lnTo>
                            <a:lnTo>
                              <a:pt x="804" y="724"/>
                            </a:lnTo>
                            <a:lnTo>
                              <a:pt x="806" y="728"/>
                            </a:lnTo>
                            <a:lnTo>
                              <a:pt x="807" y="732"/>
                            </a:lnTo>
                            <a:lnTo>
                              <a:pt x="807" y="737"/>
                            </a:lnTo>
                            <a:lnTo>
                              <a:pt x="807" y="775"/>
                            </a:lnTo>
                            <a:lnTo>
                              <a:pt x="791" y="775"/>
                            </a:lnTo>
                            <a:lnTo>
                              <a:pt x="791" y="740"/>
                            </a:lnTo>
                            <a:lnTo>
                              <a:pt x="791" y="738"/>
                            </a:lnTo>
                            <a:lnTo>
                              <a:pt x="790" y="735"/>
                            </a:lnTo>
                            <a:lnTo>
                              <a:pt x="788" y="732"/>
                            </a:lnTo>
                            <a:lnTo>
                              <a:pt x="787" y="730"/>
                            </a:lnTo>
                            <a:lnTo>
                              <a:pt x="785" y="729"/>
                            </a:lnTo>
                            <a:lnTo>
                              <a:pt x="783" y="729"/>
                            </a:lnTo>
                            <a:lnTo>
                              <a:pt x="781" y="729"/>
                            </a:lnTo>
                            <a:lnTo>
                              <a:pt x="778" y="729"/>
                            </a:lnTo>
                            <a:lnTo>
                              <a:pt x="776" y="729"/>
                            </a:lnTo>
                            <a:lnTo>
                              <a:pt x="774" y="730"/>
                            </a:lnTo>
                            <a:lnTo>
                              <a:pt x="773" y="732"/>
                            </a:lnTo>
                            <a:lnTo>
                              <a:pt x="771" y="734"/>
                            </a:lnTo>
                            <a:lnTo>
                              <a:pt x="770" y="736"/>
                            </a:lnTo>
                            <a:lnTo>
                              <a:pt x="770" y="738"/>
                            </a:lnTo>
                            <a:lnTo>
                              <a:pt x="769" y="741"/>
                            </a:lnTo>
                            <a:close/>
                            <a:moveTo>
                              <a:pt x="0" y="889"/>
                            </a:moveTo>
                            <a:lnTo>
                              <a:pt x="0" y="810"/>
                            </a:lnTo>
                            <a:lnTo>
                              <a:pt x="16" y="810"/>
                            </a:lnTo>
                            <a:lnTo>
                              <a:pt x="16" y="852"/>
                            </a:lnTo>
                            <a:lnTo>
                              <a:pt x="36" y="830"/>
                            </a:lnTo>
                            <a:lnTo>
                              <a:pt x="55" y="830"/>
                            </a:lnTo>
                            <a:lnTo>
                              <a:pt x="33" y="855"/>
                            </a:lnTo>
                            <a:lnTo>
                              <a:pt x="56" y="889"/>
                            </a:lnTo>
                            <a:lnTo>
                              <a:pt x="37" y="889"/>
                            </a:lnTo>
                            <a:lnTo>
                              <a:pt x="21" y="865"/>
                            </a:lnTo>
                            <a:lnTo>
                              <a:pt x="16" y="870"/>
                            </a:lnTo>
                            <a:lnTo>
                              <a:pt x="16" y="889"/>
                            </a:lnTo>
                            <a:lnTo>
                              <a:pt x="0" y="889"/>
                            </a:lnTo>
                            <a:close/>
                            <a:moveTo>
                              <a:pt x="87" y="890"/>
                            </a:moveTo>
                            <a:lnTo>
                              <a:pt x="83" y="889"/>
                            </a:lnTo>
                            <a:lnTo>
                              <a:pt x="79" y="889"/>
                            </a:lnTo>
                            <a:lnTo>
                              <a:pt x="75" y="888"/>
                            </a:lnTo>
                            <a:lnTo>
                              <a:pt x="72" y="886"/>
                            </a:lnTo>
                            <a:lnTo>
                              <a:pt x="69" y="884"/>
                            </a:lnTo>
                            <a:lnTo>
                              <a:pt x="66" y="881"/>
                            </a:lnTo>
                            <a:lnTo>
                              <a:pt x="64" y="878"/>
                            </a:lnTo>
                            <a:lnTo>
                              <a:pt x="62" y="875"/>
                            </a:lnTo>
                            <a:lnTo>
                              <a:pt x="60" y="872"/>
                            </a:lnTo>
                            <a:lnTo>
                              <a:pt x="59" y="868"/>
                            </a:lnTo>
                            <a:lnTo>
                              <a:pt x="58" y="864"/>
                            </a:lnTo>
                            <a:lnTo>
                              <a:pt x="58" y="859"/>
                            </a:lnTo>
                            <a:lnTo>
                              <a:pt x="58" y="855"/>
                            </a:lnTo>
                            <a:lnTo>
                              <a:pt x="59" y="851"/>
                            </a:lnTo>
                            <a:lnTo>
                              <a:pt x="60" y="847"/>
                            </a:lnTo>
                            <a:lnTo>
                              <a:pt x="62" y="843"/>
                            </a:lnTo>
                            <a:lnTo>
                              <a:pt x="64" y="840"/>
                            </a:lnTo>
                            <a:lnTo>
                              <a:pt x="66" y="837"/>
                            </a:lnTo>
                            <a:lnTo>
                              <a:pt x="69" y="835"/>
                            </a:lnTo>
                            <a:lnTo>
                              <a:pt x="72" y="833"/>
                            </a:lnTo>
                            <a:lnTo>
                              <a:pt x="75" y="831"/>
                            </a:lnTo>
                            <a:lnTo>
                              <a:pt x="79" y="830"/>
                            </a:lnTo>
                            <a:lnTo>
                              <a:pt x="83" y="829"/>
                            </a:lnTo>
                            <a:lnTo>
                              <a:pt x="87" y="829"/>
                            </a:lnTo>
                            <a:lnTo>
                              <a:pt x="91" y="829"/>
                            </a:lnTo>
                            <a:lnTo>
                              <a:pt x="95" y="830"/>
                            </a:lnTo>
                            <a:lnTo>
                              <a:pt x="99" y="831"/>
                            </a:lnTo>
                            <a:lnTo>
                              <a:pt x="103" y="833"/>
                            </a:lnTo>
                            <a:lnTo>
                              <a:pt x="106" y="835"/>
                            </a:lnTo>
                            <a:lnTo>
                              <a:pt x="108" y="837"/>
                            </a:lnTo>
                            <a:lnTo>
                              <a:pt x="111" y="840"/>
                            </a:lnTo>
                            <a:lnTo>
                              <a:pt x="113" y="843"/>
                            </a:lnTo>
                            <a:lnTo>
                              <a:pt x="114" y="847"/>
                            </a:lnTo>
                            <a:lnTo>
                              <a:pt x="115" y="851"/>
                            </a:lnTo>
                            <a:lnTo>
                              <a:pt x="116" y="855"/>
                            </a:lnTo>
                            <a:lnTo>
                              <a:pt x="116" y="859"/>
                            </a:lnTo>
                            <a:lnTo>
                              <a:pt x="116" y="864"/>
                            </a:lnTo>
                            <a:lnTo>
                              <a:pt x="115" y="868"/>
                            </a:lnTo>
                            <a:lnTo>
                              <a:pt x="114" y="872"/>
                            </a:lnTo>
                            <a:lnTo>
                              <a:pt x="113" y="875"/>
                            </a:lnTo>
                            <a:lnTo>
                              <a:pt x="111" y="878"/>
                            </a:lnTo>
                            <a:lnTo>
                              <a:pt x="108" y="881"/>
                            </a:lnTo>
                            <a:lnTo>
                              <a:pt x="106" y="884"/>
                            </a:lnTo>
                            <a:lnTo>
                              <a:pt x="103" y="886"/>
                            </a:lnTo>
                            <a:lnTo>
                              <a:pt x="99" y="888"/>
                            </a:lnTo>
                            <a:lnTo>
                              <a:pt x="95" y="889"/>
                            </a:lnTo>
                            <a:lnTo>
                              <a:pt x="91" y="889"/>
                            </a:lnTo>
                            <a:lnTo>
                              <a:pt x="87" y="890"/>
                            </a:lnTo>
                            <a:close/>
                            <a:moveTo>
                              <a:pt x="87" y="877"/>
                            </a:moveTo>
                            <a:lnTo>
                              <a:pt x="90" y="877"/>
                            </a:lnTo>
                            <a:lnTo>
                              <a:pt x="93" y="876"/>
                            </a:lnTo>
                            <a:lnTo>
                              <a:pt x="95" y="874"/>
                            </a:lnTo>
                            <a:lnTo>
                              <a:pt x="96" y="872"/>
                            </a:lnTo>
                            <a:lnTo>
                              <a:pt x="98" y="869"/>
                            </a:lnTo>
                            <a:lnTo>
                              <a:pt x="99" y="866"/>
                            </a:lnTo>
                            <a:lnTo>
                              <a:pt x="99" y="863"/>
                            </a:lnTo>
                            <a:lnTo>
                              <a:pt x="99" y="859"/>
                            </a:lnTo>
                            <a:lnTo>
                              <a:pt x="99" y="856"/>
                            </a:lnTo>
                            <a:lnTo>
                              <a:pt x="99" y="852"/>
                            </a:lnTo>
                            <a:lnTo>
                              <a:pt x="98" y="849"/>
                            </a:lnTo>
                            <a:lnTo>
                              <a:pt x="96" y="846"/>
                            </a:lnTo>
                            <a:lnTo>
                              <a:pt x="95" y="844"/>
                            </a:lnTo>
                            <a:lnTo>
                              <a:pt x="93" y="843"/>
                            </a:lnTo>
                            <a:lnTo>
                              <a:pt x="90" y="842"/>
                            </a:lnTo>
                            <a:lnTo>
                              <a:pt x="87" y="841"/>
                            </a:lnTo>
                            <a:lnTo>
                              <a:pt x="84" y="842"/>
                            </a:lnTo>
                            <a:lnTo>
                              <a:pt x="82" y="843"/>
                            </a:lnTo>
                            <a:lnTo>
                              <a:pt x="80" y="844"/>
                            </a:lnTo>
                            <a:lnTo>
                              <a:pt x="78" y="846"/>
                            </a:lnTo>
                            <a:lnTo>
                              <a:pt x="76" y="849"/>
                            </a:lnTo>
                            <a:lnTo>
                              <a:pt x="76" y="852"/>
                            </a:lnTo>
                            <a:lnTo>
                              <a:pt x="75" y="856"/>
                            </a:lnTo>
                            <a:lnTo>
                              <a:pt x="75" y="859"/>
                            </a:lnTo>
                            <a:lnTo>
                              <a:pt x="75" y="863"/>
                            </a:lnTo>
                            <a:lnTo>
                              <a:pt x="76" y="866"/>
                            </a:lnTo>
                            <a:lnTo>
                              <a:pt x="76" y="869"/>
                            </a:lnTo>
                            <a:lnTo>
                              <a:pt x="78" y="872"/>
                            </a:lnTo>
                            <a:lnTo>
                              <a:pt x="80" y="874"/>
                            </a:lnTo>
                            <a:lnTo>
                              <a:pt x="81" y="875"/>
                            </a:lnTo>
                            <a:lnTo>
                              <a:pt x="82" y="876"/>
                            </a:lnTo>
                            <a:lnTo>
                              <a:pt x="84" y="877"/>
                            </a:lnTo>
                            <a:lnTo>
                              <a:pt x="87" y="877"/>
                            </a:lnTo>
                            <a:close/>
                            <a:moveTo>
                              <a:pt x="127" y="889"/>
                            </a:moveTo>
                            <a:lnTo>
                              <a:pt x="127" y="830"/>
                            </a:lnTo>
                            <a:lnTo>
                              <a:pt x="143" y="830"/>
                            </a:lnTo>
                            <a:lnTo>
                              <a:pt x="143" y="840"/>
                            </a:lnTo>
                            <a:lnTo>
                              <a:pt x="146" y="835"/>
                            </a:lnTo>
                            <a:lnTo>
                              <a:pt x="147" y="833"/>
                            </a:lnTo>
                            <a:lnTo>
                              <a:pt x="149" y="832"/>
                            </a:lnTo>
                            <a:lnTo>
                              <a:pt x="151" y="830"/>
                            </a:lnTo>
                            <a:lnTo>
                              <a:pt x="153" y="830"/>
                            </a:lnTo>
                            <a:lnTo>
                              <a:pt x="158" y="829"/>
                            </a:lnTo>
                            <a:lnTo>
                              <a:pt x="163" y="829"/>
                            </a:lnTo>
                            <a:lnTo>
                              <a:pt x="163" y="844"/>
                            </a:lnTo>
                            <a:lnTo>
                              <a:pt x="160" y="843"/>
                            </a:lnTo>
                            <a:lnTo>
                              <a:pt x="156" y="843"/>
                            </a:lnTo>
                            <a:lnTo>
                              <a:pt x="151" y="844"/>
                            </a:lnTo>
                            <a:lnTo>
                              <a:pt x="149" y="845"/>
                            </a:lnTo>
                            <a:lnTo>
                              <a:pt x="147" y="846"/>
                            </a:lnTo>
                            <a:lnTo>
                              <a:pt x="145" y="848"/>
                            </a:lnTo>
                            <a:lnTo>
                              <a:pt x="144" y="850"/>
                            </a:lnTo>
                            <a:lnTo>
                              <a:pt x="144" y="853"/>
                            </a:lnTo>
                            <a:lnTo>
                              <a:pt x="143" y="855"/>
                            </a:lnTo>
                            <a:lnTo>
                              <a:pt x="143" y="889"/>
                            </a:lnTo>
                            <a:lnTo>
                              <a:pt x="127" y="889"/>
                            </a:lnTo>
                            <a:close/>
                            <a:moveTo>
                              <a:pt x="171" y="889"/>
                            </a:moveTo>
                            <a:lnTo>
                              <a:pt x="171" y="810"/>
                            </a:lnTo>
                            <a:lnTo>
                              <a:pt x="187" y="810"/>
                            </a:lnTo>
                            <a:lnTo>
                              <a:pt x="187" y="852"/>
                            </a:lnTo>
                            <a:lnTo>
                              <a:pt x="207" y="830"/>
                            </a:lnTo>
                            <a:lnTo>
                              <a:pt x="226" y="830"/>
                            </a:lnTo>
                            <a:lnTo>
                              <a:pt x="204" y="855"/>
                            </a:lnTo>
                            <a:lnTo>
                              <a:pt x="227" y="889"/>
                            </a:lnTo>
                            <a:lnTo>
                              <a:pt x="208" y="889"/>
                            </a:lnTo>
                            <a:lnTo>
                              <a:pt x="192" y="865"/>
                            </a:lnTo>
                            <a:lnTo>
                              <a:pt x="187" y="870"/>
                            </a:lnTo>
                            <a:lnTo>
                              <a:pt x="187" y="889"/>
                            </a:lnTo>
                            <a:lnTo>
                              <a:pt x="171" y="889"/>
                            </a:lnTo>
                            <a:close/>
                            <a:moveTo>
                              <a:pt x="258" y="890"/>
                            </a:moveTo>
                            <a:lnTo>
                              <a:pt x="254" y="889"/>
                            </a:lnTo>
                            <a:lnTo>
                              <a:pt x="250" y="889"/>
                            </a:lnTo>
                            <a:lnTo>
                              <a:pt x="246" y="888"/>
                            </a:lnTo>
                            <a:lnTo>
                              <a:pt x="243" y="886"/>
                            </a:lnTo>
                            <a:lnTo>
                              <a:pt x="240" y="884"/>
                            </a:lnTo>
                            <a:lnTo>
                              <a:pt x="237" y="882"/>
                            </a:lnTo>
                            <a:lnTo>
                              <a:pt x="235" y="879"/>
                            </a:lnTo>
                            <a:lnTo>
                              <a:pt x="233" y="875"/>
                            </a:lnTo>
                            <a:lnTo>
                              <a:pt x="231" y="872"/>
                            </a:lnTo>
                            <a:lnTo>
                              <a:pt x="230" y="868"/>
                            </a:lnTo>
                            <a:lnTo>
                              <a:pt x="229" y="864"/>
                            </a:lnTo>
                            <a:lnTo>
                              <a:pt x="229" y="859"/>
                            </a:lnTo>
                            <a:lnTo>
                              <a:pt x="229" y="855"/>
                            </a:lnTo>
                            <a:lnTo>
                              <a:pt x="230" y="851"/>
                            </a:lnTo>
                            <a:lnTo>
                              <a:pt x="231" y="847"/>
                            </a:lnTo>
                            <a:lnTo>
                              <a:pt x="233" y="843"/>
                            </a:lnTo>
                            <a:lnTo>
                              <a:pt x="235" y="840"/>
                            </a:lnTo>
                            <a:lnTo>
                              <a:pt x="237" y="837"/>
                            </a:lnTo>
                            <a:lnTo>
                              <a:pt x="240" y="835"/>
                            </a:lnTo>
                            <a:lnTo>
                              <a:pt x="243" y="833"/>
                            </a:lnTo>
                            <a:lnTo>
                              <a:pt x="246" y="831"/>
                            </a:lnTo>
                            <a:lnTo>
                              <a:pt x="250" y="830"/>
                            </a:lnTo>
                            <a:lnTo>
                              <a:pt x="253" y="829"/>
                            </a:lnTo>
                            <a:lnTo>
                              <a:pt x="258" y="829"/>
                            </a:lnTo>
                            <a:lnTo>
                              <a:pt x="265" y="830"/>
                            </a:lnTo>
                            <a:lnTo>
                              <a:pt x="268" y="831"/>
                            </a:lnTo>
                            <a:lnTo>
                              <a:pt x="272" y="832"/>
                            </a:lnTo>
                            <a:lnTo>
                              <a:pt x="275" y="834"/>
                            </a:lnTo>
                            <a:lnTo>
                              <a:pt x="277" y="836"/>
                            </a:lnTo>
                            <a:lnTo>
                              <a:pt x="280" y="839"/>
                            </a:lnTo>
                            <a:lnTo>
                              <a:pt x="282" y="842"/>
                            </a:lnTo>
                            <a:lnTo>
                              <a:pt x="283" y="846"/>
                            </a:lnTo>
                            <a:lnTo>
                              <a:pt x="284" y="850"/>
                            </a:lnTo>
                            <a:lnTo>
                              <a:pt x="285" y="854"/>
                            </a:lnTo>
                            <a:lnTo>
                              <a:pt x="285" y="859"/>
                            </a:lnTo>
                            <a:lnTo>
                              <a:pt x="285" y="863"/>
                            </a:lnTo>
                            <a:lnTo>
                              <a:pt x="245" y="863"/>
                            </a:lnTo>
                            <a:lnTo>
                              <a:pt x="245" y="866"/>
                            </a:lnTo>
                            <a:lnTo>
                              <a:pt x="246" y="869"/>
                            </a:lnTo>
                            <a:lnTo>
                              <a:pt x="247" y="872"/>
                            </a:lnTo>
                            <a:lnTo>
                              <a:pt x="249" y="874"/>
                            </a:lnTo>
                            <a:lnTo>
                              <a:pt x="251" y="875"/>
                            </a:lnTo>
                            <a:lnTo>
                              <a:pt x="253" y="877"/>
                            </a:lnTo>
                            <a:lnTo>
                              <a:pt x="256" y="877"/>
                            </a:lnTo>
                            <a:lnTo>
                              <a:pt x="259" y="878"/>
                            </a:lnTo>
                            <a:lnTo>
                              <a:pt x="262" y="877"/>
                            </a:lnTo>
                            <a:lnTo>
                              <a:pt x="266" y="876"/>
                            </a:lnTo>
                            <a:lnTo>
                              <a:pt x="267" y="875"/>
                            </a:lnTo>
                            <a:lnTo>
                              <a:pt x="268" y="874"/>
                            </a:lnTo>
                            <a:lnTo>
                              <a:pt x="270" y="871"/>
                            </a:lnTo>
                            <a:lnTo>
                              <a:pt x="285" y="872"/>
                            </a:lnTo>
                            <a:lnTo>
                              <a:pt x="284" y="876"/>
                            </a:lnTo>
                            <a:lnTo>
                              <a:pt x="282" y="879"/>
                            </a:lnTo>
                            <a:lnTo>
                              <a:pt x="279" y="882"/>
                            </a:lnTo>
                            <a:lnTo>
                              <a:pt x="276" y="885"/>
                            </a:lnTo>
                            <a:lnTo>
                              <a:pt x="272" y="887"/>
                            </a:lnTo>
                            <a:lnTo>
                              <a:pt x="268" y="888"/>
                            </a:lnTo>
                            <a:lnTo>
                              <a:pt x="264" y="889"/>
                            </a:lnTo>
                            <a:lnTo>
                              <a:pt x="258" y="890"/>
                            </a:lnTo>
                            <a:close/>
                            <a:moveTo>
                              <a:pt x="245" y="853"/>
                            </a:moveTo>
                            <a:lnTo>
                              <a:pt x="270" y="853"/>
                            </a:lnTo>
                            <a:lnTo>
                              <a:pt x="270" y="851"/>
                            </a:lnTo>
                            <a:lnTo>
                              <a:pt x="269" y="848"/>
                            </a:lnTo>
                            <a:lnTo>
                              <a:pt x="268" y="846"/>
                            </a:lnTo>
                            <a:lnTo>
                              <a:pt x="267" y="844"/>
                            </a:lnTo>
                            <a:lnTo>
                              <a:pt x="265" y="843"/>
                            </a:lnTo>
                            <a:lnTo>
                              <a:pt x="263" y="842"/>
                            </a:lnTo>
                            <a:lnTo>
                              <a:pt x="258" y="841"/>
                            </a:lnTo>
                            <a:lnTo>
                              <a:pt x="255" y="841"/>
                            </a:lnTo>
                            <a:lnTo>
                              <a:pt x="253" y="842"/>
                            </a:lnTo>
                            <a:lnTo>
                              <a:pt x="251" y="843"/>
                            </a:lnTo>
                            <a:lnTo>
                              <a:pt x="249" y="845"/>
                            </a:lnTo>
                            <a:lnTo>
                              <a:pt x="247" y="846"/>
                            </a:lnTo>
                            <a:lnTo>
                              <a:pt x="246" y="849"/>
                            </a:lnTo>
                            <a:lnTo>
                              <a:pt x="246" y="851"/>
                            </a:lnTo>
                            <a:lnTo>
                              <a:pt x="245" y="853"/>
                            </a:lnTo>
                            <a:close/>
                            <a:moveTo>
                              <a:pt x="313" y="890"/>
                            </a:moveTo>
                            <a:lnTo>
                              <a:pt x="309" y="889"/>
                            </a:lnTo>
                            <a:lnTo>
                              <a:pt x="305" y="889"/>
                            </a:lnTo>
                            <a:lnTo>
                              <a:pt x="303" y="888"/>
                            </a:lnTo>
                            <a:lnTo>
                              <a:pt x="302" y="887"/>
                            </a:lnTo>
                            <a:lnTo>
                              <a:pt x="299" y="885"/>
                            </a:lnTo>
                            <a:lnTo>
                              <a:pt x="296" y="883"/>
                            </a:lnTo>
                            <a:lnTo>
                              <a:pt x="295" y="880"/>
                            </a:lnTo>
                            <a:lnTo>
                              <a:pt x="294" y="876"/>
                            </a:lnTo>
                            <a:lnTo>
                              <a:pt x="293" y="872"/>
                            </a:lnTo>
                            <a:lnTo>
                              <a:pt x="293" y="869"/>
                            </a:lnTo>
                            <a:lnTo>
                              <a:pt x="294" y="866"/>
                            </a:lnTo>
                            <a:lnTo>
                              <a:pt x="295" y="864"/>
                            </a:lnTo>
                            <a:lnTo>
                              <a:pt x="296" y="862"/>
                            </a:lnTo>
                            <a:lnTo>
                              <a:pt x="300" y="858"/>
                            </a:lnTo>
                            <a:lnTo>
                              <a:pt x="302" y="857"/>
                            </a:lnTo>
                            <a:lnTo>
                              <a:pt x="304" y="856"/>
                            </a:lnTo>
                            <a:lnTo>
                              <a:pt x="310" y="855"/>
                            </a:lnTo>
                            <a:lnTo>
                              <a:pt x="315" y="854"/>
                            </a:lnTo>
                            <a:lnTo>
                              <a:pt x="326" y="852"/>
                            </a:lnTo>
                            <a:lnTo>
                              <a:pt x="329" y="851"/>
                            </a:lnTo>
                            <a:lnTo>
                              <a:pt x="329" y="850"/>
                            </a:lnTo>
                            <a:lnTo>
                              <a:pt x="330" y="849"/>
                            </a:lnTo>
                            <a:lnTo>
                              <a:pt x="329" y="845"/>
                            </a:lnTo>
                            <a:lnTo>
                              <a:pt x="327" y="843"/>
                            </a:lnTo>
                            <a:lnTo>
                              <a:pt x="326" y="842"/>
                            </a:lnTo>
                            <a:lnTo>
                              <a:pt x="325" y="841"/>
                            </a:lnTo>
                            <a:lnTo>
                              <a:pt x="321" y="841"/>
                            </a:lnTo>
                            <a:lnTo>
                              <a:pt x="317" y="841"/>
                            </a:lnTo>
                            <a:lnTo>
                              <a:pt x="315" y="842"/>
                            </a:lnTo>
                            <a:lnTo>
                              <a:pt x="314" y="843"/>
                            </a:lnTo>
                            <a:lnTo>
                              <a:pt x="312" y="845"/>
                            </a:lnTo>
                            <a:lnTo>
                              <a:pt x="310" y="848"/>
                            </a:lnTo>
                            <a:lnTo>
                              <a:pt x="295" y="846"/>
                            </a:lnTo>
                            <a:lnTo>
                              <a:pt x="296" y="843"/>
                            </a:lnTo>
                            <a:lnTo>
                              <a:pt x="298" y="839"/>
                            </a:lnTo>
                            <a:lnTo>
                              <a:pt x="301" y="836"/>
                            </a:lnTo>
                            <a:lnTo>
                              <a:pt x="304" y="834"/>
                            </a:lnTo>
                            <a:lnTo>
                              <a:pt x="307" y="832"/>
                            </a:lnTo>
                            <a:lnTo>
                              <a:pt x="311" y="830"/>
                            </a:lnTo>
                            <a:lnTo>
                              <a:pt x="316" y="829"/>
                            </a:lnTo>
                            <a:lnTo>
                              <a:pt x="321" y="829"/>
                            </a:lnTo>
                            <a:lnTo>
                              <a:pt x="327" y="829"/>
                            </a:lnTo>
                            <a:lnTo>
                              <a:pt x="333" y="831"/>
                            </a:lnTo>
                            <a:lnTo>
                              <a:pt x="336" y="832"/>
                            </a:lnTo>
                            <a:lnTo>
                              <a:pt x="338" y="834"/>
                            </a:lnTo>
                            <a:lnTo>
                              <a:pt x="341" y="835"/>
                            </a:lnTo>
                            <a:lnTo>
                              <a:pt x="342" y="837"/>
                            </a:lnTo>
                            <a:lnTo>
                              <a:pt x="344" y="840"/>
                            </a:lnTo>
                            <a:lnTo>
                              <a:pt x="345" y="842"/>
                            </a:lnTo>
                            <a:lnTo>
                              <a:pt x="346" y="845"/>
                            </a:lnTo>
                            <a:lnTo>
                              <a:pt x="346" y="849"/>
                            </a:lnTo>
                            <a:lnTo>
                              <a:pt x="346" y="889"/>
                            </a:lnTo>
                            <a:lnTo>
                              <a:pt x="330" y="889"/>
                            </a:lnTo>
                            <a:lnTo>
                              <a:pt x="330" y="880"/>
                            </a:lnTo>
                            <a:lnTo>
                              <a:pt x="327" y="884"/>
                            </a:lnTo>
                            <a:lnTo>
                              <a:pt x="324" y="887"/>
                            </a:lnTo>
                            <a:lnTo>
                              <a:pt x="319" y="889"/>
                            </a:lnTo>
                            <a:lnTo>
                              <a:pt x="316" y="890"/>
                            </a:lnTo>
                            <a:lnTo>
                              <a:pt x="313" y="890"/>
                            </a:lnTo>
                            <a:close/>
                            <a:moveTo>
                              <a:pt x="317" y="878"/>
                            </a:moveTo>
                            <a:lnTo>
                              <a:pt x="322" y="878"/>
                            </a:lnTo>
                            <a:lnTo>
                              <a:pt x="324" y="877"/>
                            </a:lnTo>
                            <a:lnTo>
                              <a:pt x="326" y="875"/>
                            </a:lnTo>
                            <a:lnTo>
                              <a:pt x="328" y="874"/>
                            </a:lnTo>
                            <a:lnTo>
                              <a:pt x="329" y="872"/>
                            </a:lnTo>
                            <a:lnTo>
                              <a:pt x="330" y="870"/>
                            </a:lnTo>
                            <a:lnTo>
                              <a:pt x="330" y="868"/>
                            </a:lnTo>
                            <a:lnTo>
                              <a:pt x="330" y="861"/>
                            </a:lnTo>
                            <a:lnTo>
                              <a:pt x="327" y="862"/>
                            </a:lnTo>
                            <a:lnTo>
                              <a:pt x="322" y="863"/>
                            </a:lnTo>
                            <a:lnTo>
                              <a:pt x="318" y="864"/>
                            </a:lnTo>
                            <a:lnTo>
                              <a:pt x="315" y="865"/>
                            </a:lnTo>
                            <a:lnTo>
                              <a:pt x="311" y="866"/>
                            </a:lnTo>
                            <a:lnTo>
                              <a:pt x="310" y="867"/>
                            </a:lnTo>
                            <a:lnTo>
                              <a:pt x="309" y="869"/>
                            </a:lnTo>
                            <a:lnTo>
                              <a:pt x="309" y="870"/>
                            </a:lnTo>
                            <a:lnTo>
                              <a:pt x="309" y="872"/>
                            </a:lnTo>
                            <a:lnTo>
                              <a:pt x="309" y="875"/>
                            </a:lnTo>
                            <a:lnTo>
                              <a:pt x="311" y="877"/>
                            </a:lnTo>
                            <a:lnTo>
                              <a:pt x="314" y="878"/>
                            </a:lnTo>
                            <a:lnTo>
                              <a:pt x="317" y="878"/>
                            </a:lnTo>
                            <a:close/>
                            <a:moveTo>
                              <a:pt x="359" y="889"/>
                            </a:moveTo>
                            <a:lnTo>
                              <a:pt x="359" y="810"/>
                            </a:lnTo>
                            <a:lnTo>
                              <a:pt x="376" y="810"/>
                            </a:lnTo>
                            <a:lnTo>
                              <a:pt x="376" y="852"/>
                            </a:lnTo>
                            <a:lnTo>
                              <a:pt x="396" y="830"/>
                            </a:lnTo>
                            <a:lnTo>
                              <a:pt x="414" y="830"/>
                            </a:lnTo>
                            <a:lnTo>
                              <a:pt x="392" y="855"/>
                            </a:lnTo>
                            <a:lnTo>
                              <a:pt x="415" y="889"/>
                            </a:lnTo>
                            <a:lnTo>
                              <a:pt x="396" y="889"/>
                            </a:lnTo>
                            <a:lnTo>
                              <a:pt x="380" y="865"/>
                            </a:lnTo>
                            <a:lnTo>
                              <a:pt x="376" y="870"/>
                            </a:lnTo>
                            <a:lnTo>
                              <a:pt x="376" y="889"/>
                            </a:lnTo>
                            <a:lnTo>
                              <a:pt x="359" y="889"/>
                            </a:lnTo>
                            <a:close/>
                            <a:moveTo>
                              <a:pt x="446" y="890"/>
                            </a:moveTo>
                            <a:lnTo>
                              <a:pt x="442" y="889"/>
                            </a:lnTo>
                            <a:lnTo>
                              <a:pt x="438" y="889"/>
                            </a:lnTo>
                            <a:lnTo>
                              <a:pt x="434" y="888"/>
                            </a:lnTo>
                            <a:lnTo>
                              <a:pt x="431" y="886"/>
                            </a:lnTo>
                            <a:lnTo>
                              <a:pt x="428" y="884"/>
                            </a:lnTo>
                            <a:lnTo>
                              <a:pt x="425" y="881"/>
                            </a:lnTo>
                            <a:lnTo>
                              <a:pt x="423" y="878"/>
                            </a:lnTo>
                            <a:lnTo>
                              <a:pt x="421" y="875"/>
                            </a:lnTo>
                            <a:lnTo>
                              <a:pt x="419" y="872"/>
                            </a:lnTo>
                            <a:lnTo>
                              <a:pt x="418" y="868"/>
                            </a:lnTo>
                            <a:lnTo>
                              <a:pt x="418" y="864"/>
                            </a:lnTo>
                            <a:lnTo>
                              <a:pt x="417" y="859"/>
                            </a:lnTo>
                            <a:lnTo>
                              <a:pt x="418" y="855"/>
                            </a:lnTo>
                            <a:lnTo>
                              <a:pt x="418" y="851"/>
                            </a:lnTo>
                            <a:lnTo>
                              <a:pt x="419" y="847"/>
                            </a:lnTo>
                            <a:lnTo>
                              <a:pt x="421" y="843"/>
                            </a:lnTo>
                            <a:lnTo>
                              <a:pt x="423" y="840"/>
                            </a:lnTo>
                            <a:lnTo>
                              <a:pt x="425" y="837"/>
                            </a:lnTo>
                            <a:lnTo>
                              <a:pt x="428" y="835"/>
                            </a:lnTo>
                            <a:lnTo>
                              <a:pt x="431" y="833"/>
                            </a:lnTo>
                            <a:lnTo>
                              <a:pt x="434" y="831"/>
                            </a:lnTo>
                            <a:lnTo>
                              <a:pt x="438" y="830"/>
                            </a:lnTo>
                            <a:lnTo>
                              <a:pt x="442" y="829"/>
                            </a:lnTo>
                            <a:lnTo>
                              <a:pt x="446" y="829"/>
                            </a:lnTo>
                            <a:lnTo>
                              <a:pt x="451" y="829"/>
                            </a:lnTo>
                            <a:lnTo>
                              <a:pt x="455" y="830"/>
                            </a:lnTo>
                            <a:lnTo>
                              <a:pt x="458" y="831"/>
                            </a:lnTo>
                            <a:lnTo>
                              <a:pt x="462" y="833"/>
                            </a:lnTo>
                            <a:lnTo>
                              <a:pt x="465" y="835"/>
                            </a:lnTo>
                            <a:lnTo>
                              <a:pt x="468" y="837"/>
                            </a:lnTo>
                            <a:lnTo>
                              <a:pt x="470" y="840"/>
                            </a:lnTo>
                            <a:lnTo>
                              <a:pt x="472" y="843"/>
                            </a:lnTo>
                            <a:lnTo>
                              <a:pt x="473" y="847"/>
                            </a:lnTo>
                            <a:lnTo>
                              <a:pt x="475" y="851"/>
                            </a:lnTo>
                            <a:lnTo>
                              <a:pt x="475" y="855"/>
                            </a:lnTo>
                            <a:lnTo>
                              <a:pt x="475" y="859"/>
                            </a:lnTo>
                            <a:lnTo>
                              <a:pt x="475" y="864"/>
                            </a:lnTo>
                            <a:lnTo>
                              <a:pt x="475" y="868"/>
                            </a:lnTo>
                            <a:lnTo>
                              <a:pt x="473" y="872"/>
                            </a:lnTo>
                            <a:lnTo>
                              <a:pt x="472" y="875"/>
                            </a:lnTo>
                            <a:lnTo>
                              <a:pt x="470" y="878"/>
                            </a:lnTo>
                            <a:lnTo>
                              <a:pt x="468" y="881"/>
                            </a:lnTo>
                            <a:lnTo>
                              <a:pt x="465" y="884"/>
                            </a:lnTo>
                            <a:lnTo>
                              <a:pt x="462" y="886"/>
                            </a:lnTo>
                            <a:lnTo>
                              <a:pt x="458" y="888"/>
                            </a:lnTo>
                            <a:lnTo>
                              <a:pt x="455" y="889"/>
                            </a:lnTo>
                            <a:lnTo>
                              <a:pt x="451" y="889"/>
                            </a:lnTo>
                            <a:lnTo>
                              <a:pt x="446" y="890"/>
                            </a:lnTo>
                            <a:close/>
                            <a:moveTo>
                              <a:pt x="446" y="877"/>
                            </a:moveTo>
                            <a:lnTo>
                              <a:pt x="449" y="877"/>
                            </a:lnTo>
                            <a:lnTo>
                              <a:pt x="452" y="876"/>
                            </a:lnTo>
                            <a:lnTo>
                              <a:pt x="454" y="874"/>
                            </a:lnTo>
                            <a:lnTo>
                              <a:pt x="456" y="872"/>
                            </a:lnTo>
                            <a:lnTo>
                              <a:pt x="457" y="869"/>
                            </a:lnTo>
                            <a:lnTo>
                              <a:pt x="458" y="866"/>
                            </a:lnTo>
                            <a:lnTo>
                              <a:pt x="459" y="863"/>
                            </a:lnTo>
                            <a:lnTo>
                              <a:pt x="459" y="859"/>
                            </a:lnTo>
                            <a:lnTo>
                              <a:pt x="459" y="856"/>
                            </a:lnTo>
                            <a:lnTo>
                              <a:pt x="458" y="852"/>
                            </a:lnTo>
                            <a:lnTo>
                              <a:pt x="457" y="849"/>
                            </a:lnTo>
                            <a:lnTo>
                              <a:pt x="456" y="846"/>
                            </a:lnTo>
                            <a:lnTo>
                              <a:pt x="454" y="844"/>
                            </a:lnTo>
                            <a:lnTo>
                              <a:pt x="452" y="843"/>
                            </a:lnTo>
                            <a:lnTo>
                              <a:pt x="449" y="842"/>
                            </a:lnTo>
                            <a:lnTo>
                              <a:pt x="446" y="841"/>
                            </a:lnTo>
                            <a:lnTo>
                              <a:pt x="444" y="842"/>
                            </a:lnTo>
                            <a:lnTo>
                              <a:pt x="441" y="843"/>
                            </a:lnTo>
                            <a:lnTo>
                              <a:pt x="439" y="844"/>
                            </a:lnTo>
                            <a:lnTo>
                              <a:pt x="437" y="846"/>
                            </a:lnTo>
                            <a:lnTo>
                              <a:pt x="436" y="849"/>
                            </a:lnTo>
                            <a:lnTo>
                              <a:pt x="435" y="852"/>
                            </a:lnTo>
                            <a:lnTo>
                              <a:pt x="434" y="856"/>
                            </a:lnTo>
                            <a:lnTo>
                              <a:pt x="434" y="859"/>
                            </a:lnTo>
                            <a:lnTo>
                              <a:pt x="434" y="863"/>
                            </a:lnTo>
                            <a:lnTo>
                              <a:pt x="435" y="866"/>
                            </a:lnTo>
                            <a:lnTo>
                              <a:pt x="436" y="869"/>
                            </a:lnTo>
                            <a:lnTo>
                              <a:pt x="437" y="872"/>
                            </a:lnTo>
                            <a:lnTo>
                              <a:pt x="439" y="874"/>
                            </a:lnTo>
                            <a:lnTo>
                              <a:pt x="440" y="875"/>
                            </a:lnTo>
                            <a:lnTo>
                              <a:pt x="441" y="876"/>
                            </a:lnTo>
                            <a:lnTo>
                              <a:pt x="444" y="877"/>
                            </a:lnTo>
                            <a:lnTo>
                              <a:pt x="446" y="877"/>
                            </a:lnTo>
                            <a:close/>
                            <a:moveTo>
                              <a:pt x="524" y="863"/>
                            </a:moveTo>
                            <a:lnTo>
                              <a:pt x="524" y="830"/>
                            </a:lnTo>
                            <a:lnTo>
                              <a:pt x="540" y="830"/>
                            </a:lnTo>
                            <a:lnTo>
                              <a:pt x="540" y="889"/>
                            </a:lnTo>
                            <a:lnTo>
                              <a:pt x="525" y="889"/>
                            </a:lnTo>
                            <a:lnTo>
                              <a:pt x="525" y="878"/>
                            </a:lnTo>
                            <a:lnTo>
                              <a:pt x="521" y="883"/>
                            </a:lnTo>
                            <a:lnTo>
                              <a:pt x="517" y="886"/>
                            </a:lnTo>
                            <a:lnTo>
                              <a:pt x="515" y="888"/>
                            </a:lnTo>
                            <a:lnTo>
                              <a:pt x="512" y="889"/>
                            </a:lnTo>
                            <a:lnTo>
                              <a:pt x="506" y="889"/>
                            </a:lnTo>
                            <a:lnTo>
                              <a:pt x="502" y="889"/>
                            </a:lnTo>
                            <a:lnTo>
                              <a:pt x="498" y="888"/>
                            </a:lnTo>
                            <a:lnTo>
                              <a:pt x="495" y="886"/>
                            </a:lnTo>
                            <a:lnTo>
                              <a:pt x="492" y="883"/>
                            </a:lnTo>
                            <a:lnTo>
                              <a:pt x="489" y="880"/>
                            </a:lnTo>
                            <a:lnTo>
                              <a:pt x="488" y="876"/>
                            </a:lnTo>
                            <a:lnTo>
                              <a:pt x="487" y="872"/>
                            </a:lnTo>
                            <a:lnTo>
                              <a:pt x="486" y="867"/>
                            </a:lnTo>
                            <a:lnTo>
                              <a:pt x="486" y="830"/>
                            </a:lnTo>
                            <a:lnTo>
                              <a:pt x="503" y="830"/>
                            </a:lnTo>
                            <a:lnTo>
                              <a:pt x="503" y="864"/>
                            </a:lnTo>
                            <a:lnTo>
                              <a:pt x="503" y="867"/>
                            </a:lnTo>
                            <a:lnTo>
                              <a:pt x="503" y="869"/>
                            </a:lnTo>
                            <a:lnTo>
                              <a:pt x="505" y="872"/>
                            </a:lnTo>
                            <a:lnTo>
                              <a:pt x="507" y="874"/>
                            </a:lnTo>
                            <a:lnTo>
                              <a:pt x="509" y="875"/>
                            </a:lnTo>
                            <a:lnTo>
                              <a:pt x="513" y="876"/>
                            </a:lnTo>
                            <a:lnTo>
                              <a:pt x="517" y="875"/>
                            </a:lnTo>
                            <a:lnTo>
                              <a:pt x="521" y="872"/>
                            </a:lnTo>
                            <a:lnTo>
                              <a:pt x="522" y="871"/>
                            </a:lnTo>
                            <a:lnTo>
                              <a:pt x="523" y="869"/>
                            </a:lnTo>
                            <a:lnTo>
                              <a:pt x="524" y="866"/>
                            </a:lnTo>
                            <a:lnTo>
                              <a:pt x="524" y="863"/>
                            </a:lnTo>
                            <a:close/>
                            <a:moveTo>
                              <a:pt x="570" y="889"/>
                            </a:moveTo>
                            <a:lnTo>
                              <a:pt x="554" y="889"/>
                            </a:lnTo>
                            <a:lnTo>
                              <a:pt x="554" y="810"/>
                            </a:lnTo>
                            <a:lnTo>
                              <a:pt x="570" y="810"/>
                            </a:lnTo>
                            <a:lnTo>
                              <a:pt x="570" y="889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26AF03" id="Freeform 21" o:spid="_x0000_s1026" alt="&quot;&quot;" style="position:absolute;margin-left:56.7pt;margin-top:43.95pt;width:69.45pt;height:76.5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07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" path="m622,863r,-33l638,830r,59l622,889r,-11l619,883r-4,3l613,888r-3,1l604,889r-4,l596,888r-4,-2l589,883r-2,-3l585,876r-1,-4l584,867r,-37l600,830r,34l600,867r1,2l603,872r2,2l606,875r4,1l615,875r3,-3l620,871r1,-2l621,866r1,-3xm301,298l242,128,183,298r118,xm483,479r-120,l334,394r-184,l120,479,,479,170,,314,,483,479xm528,479r,-109l637,370r,109l528,479xm640,166l612,332r-64,l525,166,525,,640,r,166xm18,663l,663,27,584r22,l76,663r-18,l52,645r-28,l18,663xm28,632r20,l38,602,28,632xm101,664r-4,-1l94,663r-2,-1l90,661r-3,-2l85,657r-2,-3l82,650r,-4l82,643r1,-3l84,638r1,-2l89,632r2,-1l93,630r5,-1l104,628r11,-2l117,625r1,-1l118,623r,-4l116,617r-1,-1l113,615r-4,l105,615r-1,1l102,617r-2,2l99,622,84,620r1,-3l87,613r2,-3l92,608r4,-2l100,604r4,-1l110,603r6,l122,605r3,1l127,608r2,1l131,611r2,3l134,616r,3l135,623r,40l119,663r,-9l116,658r-4,3l107,663r-3,l101,664xm106,652r5,l113,651r2,-2l116,648r1,-2l118,644r,-3l118,635r-3,1l111,637r-4,1l103,639r-3,1l99,641r-1,2l98,644r-1,2l98,649r2,2l103,652r3,xm164,663r-16,l148,584r16,l164,663xm209,604r,12l198,616r,28l198,647r1,2l201,650r2,l206,650r2,l210,662r-3,1l201,663r-4,l193,663r-3,-2l187,659r-1,-1l185,657r-2,-3l182,651r,-4l182,616r-8,l174,604r8,l182,590r16,l198,604r11,xm245,664r-5,-1l236,663r-3,-1l229,660r-3,-2l223,655r-2,-3l219,649r-1,-3l217,642r-1,-4l216,633r,-4l217,625r1,-4l219,617r2,-3l223,611r3,-2l229,607r4,-2l236,604r4,-1l245,603r4,l253,604r4,1l260,607r3,2l266,611r2,3l270,617r2,4l273,625r,4l274,633r-1,5l273,642r-1,4l270,649r-2,3l266,655r-3,3l260,660r-3,2l253,663r-4,l245,664xm245,651r3,l250,650r2,-2l254,646r1,-3l256,640r1,-3l257,633r,-3l256,626r-1,-3l254,620r-2,-2l250,617r-2,-1l245,615r-3,1l239,617r-2,1l235,620r-1,3l233,626r-1,4l232,633r,4l233,640r1,3l235,646r2,2l238,649r1,1l242,651r3,xm322,637r-35,l287,624r35,l322,637xm344,685r-6,-1l334,683r3,-12l341,672r4,-1l346,671r1,-1l349,667r1,-3l329,604r17,l359,647r13,-43l389,604r-23,65l365,672r-2,3l361,678r-3,2l355,682r-3,2l348,684r-4,1xm413,663r-16,l397,584r16,l413,663xm435,596r-3,-1l429,594r-2,-3l427,589r-1,-1l427,586r,-1l429,582r1,-1l432,580r2,l435,580r4,l442,582r2,3l444,586r,2l444,589r,2l442,594r-2,1l439,595r-2,1l435,596xm427,604r16,l443,663r-16,l427,604xm483,664r-4,-1l475,663r-4,-1l468,660r-3,-2l462,655r-2,-3l458,649r-2,-3l455,642r,-4l454,633r1,-4l455,625r1,-4l458,617r2,-3l462,611r3,-2l468,607r3,-2l475,604r4,-1l483,603r5,l492,604r3,1l499,607r3,2l505,611r2,3l509,617r1,4l511,625r1,4l512,633r,5l511,642r-1,4l509,649r-2,3l505,655r-3,3l499,660r-4,2l492,663r-4,l483,664xm483,651r3,l489,650r2,-2l493,646r1,-3l495,640r1,-3l496,633r,-3l495,626r-1,-3l493,620r-2,-2l489,617r-3,-1l483,615r-2,1l478,617r-2,1l474,620r-1,3l472,626r-1,4l471,633r,4l472,640r1,3l474,646r2,2l477,649r1,1l481,651r2,xm523,685r,-81l539,604r,10l543,609r3,-3l549,605r3,-2l557,603r6,1l566,605r3,1l571,608r3,2l576,613r1,3l579,620r1,4l581,628r,5l581,638r-1,4l579,646r-1,2l578,650r-2,3l574,656r-2,2l569,660r-3,2l563,663r-6,l552,663r-3,-1l546,660r-3,-2l542,656r-2,-3l540,685r-17,xm539,633r,4l540,640r1,3l543,646r1,2l546,649r3,1l552,650r3,l557,649r2,-1l560,647r1,-1l562,643r1,-3l564,637r,-4l564,629r-1,-3l562,623r-1,-2l559,619r-2,-2l555,616r-3,l549,616r-3,1l545,618r-1,l543,621r-2,2l540,626r-1,3l539,633xm600,596r-3,-1l594,594r-2,-3l591,589r,-1l591,586r1,-1l594,582r1,-1l597,580r1,l600,580r4,l606,582r2,3l609,586r,2l609,589r-1,2l606,594r-1,1l604,595r-2,1l600,596xm592,604r16,l608,663r-16,l592,604xm670,620r-14,1l654,619r-2,-3l651,616r-2,-1l646,614r-4,1l639,616r-2,2l637,619r,1l637,621r,1l638,624r3,1l644,626r11,2l659,629r3,2l665,632r3,2l669,636r2,3l672,641r,3l672,647r-1,3l670,652r-2,2l664,658r-2,2l659,661r-3,1l653,663r-4,1l646,664r-6,-1l635,662r-4,-1l627,659r-2,-1l624,656r-3,-3l620,649r-1,-4l635,645r1,3l637,649r1,1l642,651r4,1l650,651r3,-1l654,649r1,-1l655,647r,-1l655,644r-2,-2l651,641r-3,-1l637,638r-4,-1l630,636r-3,-2l625,632r-2,-2l621,627r,-3l620,621r1,-4l622,614r2,-4l627,608r4,-2l635,604r5,-1l645,603r6,l655,604r4,2l663,608r3,2l668,613r2,4l670,620xm713,604r,12l702,616r,28l703,647r1,2l706,650r2,l710,650r2,l714,662r-3,1l706,663r-5,l698,663r-4,-2l691,659r-1,-1l689,657r-2,-3l686,651r,-4l686,616r-8,l678,604r8,l686,590r16,l702,604r11,xm749,664r-4,-1l741,663r-4,-1l734,660r-3,-2l728,655r-2,-3l724,649r-2,-3l721,642r-1,-4l720,633r,-4l721,625r1,-4l724,617r2,-3l728,611r3,-2l734,607r3,-2l741,604r4,-1l749,603r4,l757,604r4,1l764,607r4,2l770,611r3,3l775,617r1,4l777,625r1,4l778,633r,5l777,642r-1,4l775,649r-2,3l770,655r-2,3l764,660r-3,2l757,663r-4,l749,664xm749,651r3,l754,650r3,-2l758,646r2,-3l761,640r,-3l761,633r,-3l761,626r-1,-3l758,620r-1,-2l754,617r-2,-1l749,615r-3,1l744,617r-2,1l740,620r-2,3l737,626r,4l737,633r,4l737,640r1,3l740,646r2,2l743,649r1,1l746,651r3,xm45,719r,-2l44,715r-1,-2l41,712r-4,-2l35,709r-3,l26,710r-4,2l21,713r-1,1l19,716r,2l19,720r1,2l21,723r2,1l27,726r5,2l39,729r6,2l51,734r5,3l58,739r1,2l61,744r,2l62,749r,3l62,757r-1,3l60,762r-2,4l54,769r-4,3l45,774r-6,1l32,776r-7,-1l19,774r-5,-2l9,769,7,768,5,766,2,761,1,756,,753r,-3l16,750r1,3l18,755r,1l19,757r2,2l23,760r3,1l28,762r4,l37,761r3,-1l42,759r1,-1l45,756r,-2l46,752r-1,-2l45,749r-1,-2l42,746r-2,-1l38,744r-6,-2l24,740r-5,-1l15,737r-4,-2l8,733,5,730,4,727,3,723,2,719r,-4l3,712r1,-3l6,706r2,-2l11,702r2,-2l17,698r3,-1l24,696r4,-1l32,695r4,l40,696r4,1l47,698r3,2l53,702r2,2l57,706r2,3l60,712r1,3l61,719r-16,xm91,776r-4,l83,775r-2,-1l80,773r-3,-2l74,769r-2,-3l71,762r,-4l71,755r1,-3l73,750r1,-2l78,745r2,-2l82,742r6,-1l93,740r11,-1l107,737r,-1l107,735r,-4l105,729r-1,-1l102,727r-3,l95,727r-2,1l92,729r-2,2l88,734,73,733r1,-4l76,725r2,-3l82,720r3,-2l89,716r5,-1l99,715r6,1l111,717r3,1l116,720r2,2l120,724r2,2l123,729r1,3l124,735r,40l108,775r,-8l105,770r-4,3l97,775r-3,1l91,776xm95,765r5,-1l102,763r2,-2l106,760r1,-2l107,756r1,-2l108,747r-3,2l100,749r-4,1l92,751r-3,2l88,754r-1,1l87,758r,3l89,763r3,1l95,765xm88,708r-3,-1l82,705r-1,-1l80,703r,-1l80,700r,-3l82,694r3,-1l86,692r2,l91,693r2,1l95,697r1,1l96,700r-1,3l93,705r-2,2l89,708r-1,xm111,708r-3,-1l106,705r-2,-1l104,703r-1,-1l103,700r1,-3l106,694r2,-1l110,692r1,l114,693r3,1l119,697r,1l119,700r,3l117,705r-3,2l113,708r-2,xm154,741r,34l137,775r,-79l153,696r,30l156,722r4,-4l163,717r2,-1l168,715r3,l176,715r4,2l183,718r3,3l189,724r1,4l191,732r1,5l192,775r-17,l175,740r,-2l175,735r-2,-3l171,730r-2,-1l167,729r-2,l163,729r-3,l158,730r-1,2l154,736r,2l154,741xm205,775r,-79l222,696r,42l241,716r19,l238,741r23,34l242,775,226,751r-4,5l222,775r-17,xm292,776r-4,l284,775r-4,-1l277,772r-3,-2l271,768r-2,-3l267,761r-2,-3l264,754r-1,-4l263,746r,-5l264,737r1,-4l267,730r2,-4l271,723r3,-2l277,719r3,-2l284,716r4,-1l292,715r5,l301,716r3,1l308,719r3,2l313,723r3,3l318,730r1,3l320,737r1,4l321,746r,4l320,754r-1,4l318,761r-2,4l313,768r-2,2l308,772r-4,2l301,775r-4,1l292,776xm292,763r3,l298,762r2,-2l302,758r1,-3l304,752r,-3l305,745r-1,-3l304,738r-1,-3l302,733r-2,-3l298,729r-3,-1l292,728r-3,l287,729r-2,1l283,733r-1,2l281,738r-1,4l280,745r,4l281,752r1,3l283,758r2,2l286,761r1,1l289,763r3,xm281,708r-4,-1l275,705r-1,-1l273,703r,-1l273,700r,-3l275,694r2,-1l279,692r2,l284,693r2,1l288,697r,1l289,700r-1,3l286,705r-2,2l282,708r-1,xm304,708r-3,-1l298,705r-1,-1l297,703r-1,-1l296,700r1,-3l298,694r3,-1l302,692r2,l307,693r3,1l311,697r1,1l312,700r-1,3l310,705r-3,2l306,708r-2,xm362,716r,12l351,728r,29l352,759r1,2l354,762r3,l359,762r2,l363,774r-3,1l354,776r-4,-1l346,775r-3,-1l340,772r-1,-1l338,769r-2,-3l335,763r,-4l335,728r-8,l327,716r8,l335,702r16,l351,716r11,xm398,776r-4,l390,775r-4,-1l382,772r-3,-2l377,768r-3,-3l372,762r-1,-4l370,754r-1,-4l369,746r,-5l370,737r1,-4l372,730r2,-4l377,724r2,-3l382,719r4,-2l389,716r4,-1l397,715r8,1l408,717r3,1l414,720r3,3l419,725r2,3l423,732r1,4l425,740r,5l425,749r-40,l385,753r1,2l387,758r2,2l391,762r2,1l395,763r3,1l402,763r3,-1l407,761r1,-1l410,757r15,1l424,762r-2,3l419,768r-3,3l412,773r-4,2l403,776r-5,xm385,739r25,l410,737r-1,-2l408,733r-2,-2l405,729r-2,-1l398,727r-3,l393,728r-2,1l389,731r-2,2l386,735r-1,2l385,739xm436,775r,-79l453,696r,42l473,716r18,l469,741r23,34l473,775,457,751r-4,5l453,775r-17,xm516,741r,34l500,775r,-59l515,716r,10l517,724r2,-2l523,718r2,-1l528,716r3,-1l534,715r4,l542,717r4,1l549,721r2,3l553,728r1,4l554,737r,38l538,775r,-35l538,738r-1,-3l535,732r-1,-2l532,729r-2,l527,729r-2,l523,729r-2,1l519,732r-1,2l517,736r-1,2l516,741xm576,708r-4,l569,706r-1,-3l567,702r,-2l567,698r1,-1l569,694r2,-1l572,692r2,l576,692r3,l582,694r2,3l584,698r1,2l584,702r,1l582,706r-1,1l579,708r-2,l576,708xm568,716r16,l584,775r-16,l568,716xm606,708r-4,l600,706r-2,-3l597,702r,-2l597,698r1,-1l600,694r1,-1l602,692r2,l606,692r3,l612,694r2,3l614,698r1,2l614,702r,1l612,706r-1,1l609,708r-1,l606,708xm598,716r16,l614,775r-16,l598,716xm628,775r,-79l644,696r,42l664,716r18,l661,741r23,34l664,775,648,751r-4,5l644,775r-16,xm706,776r-4,l699,775r-2,-1l695,773r-3,-2l690,769r-2,-3l687,762r,-4l687,755r1,-3l689,750r1,-2l694,745r2,-2l698,742r5,-1l709,740r11,-1l722,737r1,-1l723,735r,-4l721,729r-1,-1l718,728r-3,-1l711,727r-2,1l708,729r-3,2l704,734r-15,-1l690,729r2,-4l694,722r3,-2l701,718r4,-2l710,715r5,l721,716r6,1l730,718r2,2l734,722r2,2l738,726r1,3l739,732r1,3l740,775r-16,l724,767r-3,3l717,773r-5,2l710,776r-4,xm711,765r5,-1l718,763r2,-2l721,760r2,-2l723,756r,-2l723,747r-3,2l716,749r-4,1l708,751r-3,2l704,754r-1,1l703,756r,2l703,761r2,2l708,764r3,1xm769,741r,34l753,775r,-59l769,716r,10l770,724r2,-2l776,718r2,-1l781,716r3,-1l787,715r4,l795,717r4,1l802,721r2,3l806,728r1,4l807,737r,38l791,775r,-35l791,738r-1,-3l788,732r-1,-2l785,729r-2,l781,729r-3,l776,729r-2,1l773,732r-2,2l770,736r,2l769,741xm,889l,810r16,l16,852,36,830r19,l33,855r23,34l37,889,21,865r-5,5l16,889,,889xm87,890r-4,-1l79,889r-4,-1l72,886r-3,-2l66,881r-2,-3l62,875r-2,-3l59,868r-1,-4l58,859r,-4l59,851r1,-4l62,843r2,-3l66,837r3,-2l72,833r3,-2l79,830r4,-1l87,829r4,l95,830r4,1l103,833r3,2l108,837r3,3l113,843r1,4l115,851r1,4l116,859r,5l115,868r-1,4l113,875r-2,3l108,881r-2,3l103,886r-4,2l95,889r-4,l87,890xm87,877r3,l93,876r2,-2l96,872r2,-3l99,866r,-3l99,859r,-3l99,852r-1,-3l96,846r-1,-2l93,843r-3,-1l87,841r-3,1l82,843r-2,1l78,846r-2,3l76,852r-1,4l75,859r,4l76,866r,3l78,872r2,2l81,875r1,1l84,877r3,xm127,889r,-59l143,830r,10l146,835r1,-2l149,832r2,-2l153,830r5,-1l163,829r,15l160,843r-4,l151,844r-2,1l147,846r-2,2l144,850r,3l143,855r,34l127,889xm171,889r,-79l187,810r,42l207,830r19,l204,855r23,34l208,889,192,865r-5,5l187,889r-16,xm258,890r-4,-1l250,889r-4,-1l243,886r-3,-2l237,882r-2,-3l233,875r-2,-3l230,868r-1,-4l229,859r,-4l230,851r1,-4l233,843r2,-3l237,837r3,-2l243,833r3,-2l250,830r3,-1l258,829r7,1l268,831r4,1l275,834r2,2l280,839r2,3l283,846r1,4l285,854r,5l285,863r-40,l245,866r1,3l247,872r2,2l251,875r2,2l256,877r3,1l262,877r4,-1l267,875r1,-1l270,871r15,1l284,876r-2,3l279,882r-3,3l272,887r-4,1l264,889r-6,1xm245,853r25,l270,851r-1,-3l268,846r-1,-2l265,843r-2,-1l258,841r-3,l253,842r-2,1l249,845r-2,1l246,849r,2l245,853xm313,890r-4,-1l305,889r-2,-1l302,887r-3,-2l296,883r-1,-3l294,876r-1,-4l293,869r1,-3l295,864r1,-2l300,858r2,-1l304,856r6,-1l315,854r11,-2l329,851r,-1l330,849r-1,-4l327,843r-1,-1l325,841r-4,l317,841r-2,1l314,843r-2,2l310,848r-15,-2l296,843r2,-4l301,836r3,-2l307,832r4,-2l316,829r5,l327,829r6,2l336,832r2,2l341,835r1,2l344,840r1,2l346,845r,4l346,889r-16,l330,880r-3,4l324,887r-5,2l316,890r-3,xm317,878r5,l324,877r2,-2l328,874r1,-2l330,870r,-2l330,861r-3,1l322,863r-4,1l315,865r-4,1l310,867r-1,2l309,870r,2l309,875r2,2l314,878r3,xm359,889r,-79l376,810r,42l396,830r18,l392,855r23,34l396,889,380,865r-4,5l376,889r-17,xm446,890r-4,-1l438,889r-4,-1l431,886r-3,-2l425,881r-2,-3l421,875r-2,-3l418,868r,-4l417,859r1,-4l418,851r1,-4l421,843r2,-3l425,837r3,-2l431,833r3,-2l438,830r4,-1l446,829r5,l455,830r3,1l462,833r3,2l468,837r2,3l472,843r1,4l475,851r,4l475,859r,5l475,868r-2,4l472,875r-2,3l468,881r-3,3l462,886r-4,2l455,889r-4,l446,890xm446,877r3,l452,876r2,-2l456,872r1,-3l458,866r1,-3l459,859r,-3l458,852r-1,-3l456,846r-2,-2l452,843r-3,-1l446,841r-2,1l441,843r-2,1l437,846r-1,3l435,852r-1,4l434,859r,4l435,866r1,3l437,872r2,2l440,875r1,1l444,877r2,xm524,863r,-33l540,830r,59l525,889r,-11l521,883r-4,3l515,888r-3,1l506,889r-4,l498,888r-3,-2l492,883r-3,-3l488,876r-1,-4l486,867r,-37l503,830r,34l503,867r,2l505,872r2,2l509,875r4,1l517,875r4,-3l522,871r1,-2l524,866r,-3xm570,889r-16,l554,810r16,l570,889xe" fillcolor="black [3213]" stroked="f">
              <v:path arrowok="t" o:connecttype="custom" o:connectlocs="675435,952342;19673,724085;107108,686953;143175,667294;106015,705519;198914,710980;250283,662926;271048,710980;261212,709888;380342,747020;477613,650912;523517,658557;538818,705519;571606,748112;615323,724085;614230,680400;664506,638899;700572,682584;676528,704427;689643,661834;753033,717533;795658,667294;818610,725178;810959,707703;64483,809272;25138,830022;6558,771047;77599,832207;92900,784153;118037,815825;103829,767771;149732,760126;171591,799443;287442,809272;339903,840944;306022,813640;308208,773231;386900,832207;412037,838760;464498,818009;442639,796166;565048,790706;565048,803811;638275,846404;671063,846404;758498,813640;797844,784153;769428,823470;864513,846404;95086,972000;118037,914117;107108,927222;165033,906472;277606,970908;308208,919578;295093,931591;327881,937052;367227,908656;338810,946881;457941,952342;516959,952342;477613,923946;533353,956710" o:connectangles="0,0,0,0,0,0,0,0,0,0,0,0,0,0,0,0,0,0,0,0,0,0,0,0,0,0,0,0,0,0,0,0,0,0,0,0,0,0,0,0,0,0,0,0,0,0,0,0,0,0,0,0,0,0,0,0,0,0,0,0,0,0,0"/>
              <o:lock v:ext="edit" aspectratio="t" verticies="t"/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FB272" w14:textId="77777777" w:rsidR="009A0902" w:rsidRPr="00011562" w:rsidRDefault="009A0902" w:rsidP="009A0902">
    <w:pPr>
      <w:pStyle w:val="Footer"/>
      <w:rPr>
        <w:sz w:val="2"/>
        <w:szCs w:val="2"/>
      </w:rPr>
    </w:pPr>
  </w:p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20"/>
      <w:gridCol w:w="1475"/>
      <w:gridCol w:w="1475"/>
      <w:gridCol w:w="1476"/>
      <w:gridCol w:w="1341"/>
      <w:gridCol w:w="1341"/>
    </w:tblGrid>
    <w:tr w:rsidR="00017C0B" w:rsidRPr="00011562" w14:paraId="0879B2AE" w14:textId="77777777" w:rsidTr="00017C0B">
      <w:tc>
        <w:tcPr>
          <w:tcW w:w="2520" w:type="dxa"/>
          <w:hideMark/>
        </w:tcPr>
        <w:p w14:paraId="0F8D8B3F" w14:textId="77777777" w:rsidR="00017C0B" w:rsidRPr="00011562" w:rsidRDefault="00017C0B">
          <w:pPr>
            <w:pStyle w:val="Footer"/>
            <w:rPr>
              <w:b/>
              <w:bCs/>
              <w:szCs w:val="14"/>
            </w:rPr>
          </w:pPr>
          <w:bookmarkStart w:id="0" w:name="_Hlk177046213"/>
          <w:r w:rsidRPr="00011562">
            <w:rPr>
              <w:b/>
              <w:bCs/>
              <w:szCs w:val="14"/>
            </w:rPr>
            <w:t>Aalto-yliopisto</w:t>
          </w:r>
        </w:p>
      </w:tc>
      <w:tc>
        <w:tcPr>
          <w:tcW w:w="1475" w:type="dxa"/>
          <w:hideMark/>
        </w:tcPr>
        <w:p w14:paraId="44239C78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Postiosoite</w:t>
          </w:r>
        </w:p>
      </w:tc>
      <w:tc>
        <w:tcPr>
          <w:tcW w:w="1475" w:type="dxa"/>
          <w:hideMark/>
        </w:tcPr>
        <w:p w14:paraId="2536845B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Käyntiosoite</w:t>
          </w:r>
        </w:p>
      </w:tc>
      <w:tc>
        <w:tcPr>
          <w:tcW w:w="1476" w:type="dxa"/>
          <w:hideMark/>
        </w:tcPr>
        <w:p w14:paraId="37806BF4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Puhelin 09 47001</w:t>
          </w:r>
        </w:p>
      </w:tc>
      <w:tc>
        <w:tcPr>
          <w:tcW w:w="2682" w:type="dxa"/>
          <w:gridSpan w:val="2"/>
          <w:hideMark/>
        </w:tcPr>
        <w:p w14:paraId="54BA41C3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aalto.fi</w:t>
          </w:r>
        </w:p>
      </w:tc>
    </w:tr>
    <w:tr w:rsidR="00017C0B" w:rsidRPr="00011562" w14:paraId="0716966B" w14:textId="77777777" w:rsidTr="00D47F78">
      <w:tc>
        <w:tcPr>
          <w:tcW w:w="2520" w:type="dxa"/>
        </w:tcPr>
        <w:p w14:paraId="3FC872B6" w14:textId="77777777" w:rsidR="00017C0B" w:rsidRPr="00011562" w:rsidRDefault="0063118C">
          <w:pPr>
            <w:pStyle w:val="Footer"/>
            <w:rPr>
              <w:szCs w:val="14"/>
            </w:rPr>
          </w:pPr>
          <w:r w:rsidRPr="0063118C">
            <w:rPr>
              <w:szCs w:val="14"/>
            </w:rPr>
            <w:t>Sähkötekniikan korkeakoulu</w:t>
          </w:r>
        </w:p>
      </w:tc>
      <w:tc>
        <w:tcPr>
          <w:tcW w:w="1475" w:type="dxa"/>
          <w:hideMark/>
        </w:tcPr>
        <w:p w14:paraId="07E57E1F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 xml:space="preserve">PL </w:t>
          </w:r>
          <w:r w:rsidR="0063118C">
            <w:rPr>
              <w:szCs w:val="14"/>
            </w:rPr>
            <w:t>156</w:t>
          </w:r>
          <w:r w:rsidRPr="00011562">
            <w:rPr>
              <w:szCs w:val="14"/>
            </w:rPr>
            <w:t>00</w:t>
          </w:r>
        </w:p>
      </w:tc>
      <w:tc>
        <w:tcPr>
          <w:tcW w:w="1475" w:type="dxa"/>
          <w:hideMark/>
        </w:tcPr>
        <w:p w14:paraId="0A24221D" w14:textId="77777777" w:rsidR="00017C0B" w:rsidRPr="00011562" w:rsidRDefault="0063118C">
          <w:pPr>
            <w:pStyle w:val="Footer"/>
            <w:rPr>
              <w:szCs w:val="14"/>
            </w:rPr>
          </w:pPr>
          <w:r w:rsidRPr="0063118C">
            <w:rPr>
              <w:szCs w:val="14"/>
            </w:rPr>
            <w:t>Konemiehentie 1</w:t>
          </w:r>
        </w:p>
      </w:tc>
      <w:tc>
        <w:tcPr>
          <w:tcW w:w="1476" w:type="dxa"/>
        </w:tcPr>
        <w:p w14:paraId="273D6484" w14:textId="77777777" w:rsidR="00017C0B" w:rsidRPr="00011562" w:rsidRDefault="00017C0B">
          <w:pPr>
            <w:pStyle w:val="Footer"/>
            <w:rPr>
              <w:szCs w:val="14"/>
            </w:rPr>
          </w:pPr>
        </w:p>
      </w:tc>
      <w:tc>
        <w:tcPr>
          <w:tcW w:w="2682" w:type="dxa"/>
          <w:gridSpan w:val="2"/>
          <w:hideMark/>
        </w:tcPr>
        <w:p w14:paraId="7945D558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etunimi.sukunimi</w:t>
          </w:r>
          <w:r w:rsidRPr="00011562">
            <w:rPr>
              <w:rFonts w:cs="Arial"/>
              <w:szCs w:val="14"/>
            </w:rPr>
            <w:t>@</w:t>
          </w:r>
          <w:r w:rsidRPr="00011562">
            <w:rPr>
              <w:szCs w:val="14"/>
            </w:rPr>
            <w:t>aalto.fi</w:t>
          </w:r>
        </w:p>
      </w:tc>
    </w:tr>
    <w:tr w:rsidR="00017C0B" w:rsidRPr="00011562" w14:paraId="08F4B2CA" w14:textId="77777777" w:rsidTr="00017C0B">
      <w:tc>
        <w:tcPr>
          <w:tcW w:w="2520" w:type="dxa"/>
          <w:hideMark/>
        </w:tcPr>
        <w:sdt>
          <w:sdtPr>
            <w:id w:val="-1323655366"/>
          </w:sdtPr>
          <w:sdtEndPr/>
          <w:sdtContent>
            <w:p w14:paraId="08954DAF" w14:textId="77777777" w:rsidR="00017C0B" w:rsidRPr="00011562" w:rsidRDefault="00B82952">
              <w:pPr>
                <w:pStyle w:val="Footer"/>
              </w:pPr>
              <w:r w:rsidRPr="00011562">
                <w:fldChar w:fldCharType="begin"/>
              </w:r>
              <w:r w:rsidRPr="00011562">
                <w:instrText xml:space="preserve"> MACROBUTTON  AcceptAllChangesInDocAndStopTracking [Yksikkö/Laatija] </w:instrText>
              </w:r>
              <w:r w:rsidRPr="00011562">
                <w:fldChar w:fldCharType="end"/>
              </w:r>
            </w:p>
          </w:sdtContent>
        </w:sdt>
      </w:tc>
      <w:tc>
        <w:tcPr>
          <w:tcW w:w="1475" w:type="dxa"/>
          <w:hideMark/>
        </w:tcPr>
        <w:p w14:paraId="62D1D8A3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00076 AALTO</w:t>
          </w:r>
        </w:p>
      </w:tc>
      <w:tc>
        <w:tcPr>
          <w:tcW w:w="1475" w:type="dxa"/>
          <w:hideMark/>
        </w:tcPr>
        <w:p w14:paraId="2770C98C" w14:textId="77777777" w:rsidR="00017C0B" w:rsidRPr="00011562" w:rsidRDefault="00693455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02150 Espoo</w:t>
          </w:r>
        </w:p>
      </w:tc>
      <w:tc>
        <w:tcPr>
          <w:tcW w:w="1476" w:type="dxa"/>
          <w:hideMark/>
        </w:tcPr>
        <w:p w14:paraId="2CF0BBA7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Y-tunnus 2228357-4</w:t>
          </w:r>
        </w:p>
      </w:tc>
      <w:tc>
        <w:tcPr>
          <w:tcW w:w="1341" w:type="dxa"/>
          <w:hideMark/>
        </w:tcPr>
        <w:p w14:paraId="2A5BCD8F" w14:textId="77777777" w:rsidR="00017C0B" w:rsidRPr="00011562" w:rsidRDefault="00017C0B">
          <w:pPr>
            <w:pStyle w:val="Footer"/>
            <w:rPr>
              <w:szCs w:val="14"/>
            </w:rPr>
          </w:pPr>
          <w:r w:rsidRPr="00011562">
            <w:rPr>
              <w:szCs w:val="14"/>
            </w:rPr>
            <w:t>VAT FI22283574</w:t>
          </w:r>
        </w:p>
      </w:tc>
      <w:tc>
        <w:tcPr>
          <w:tcW w:w="1341" w:type="dxa"/>
          <w:hideMark/>
        </w:tcPr>
        <w:p w14:paraId="1EE9C343" w14:textId="77777777" w:rsidR="00017C0B" w:rsidRPr="00011562" w:rsidRDefault="00017C0B">
          <w:pPr>
            <w:pStyle w:val="Footer"/>
            <w:jc w:val="right"/>
            <w:rPr>
              <w:szCs w:val="14"/>
            </w:rPr>
          </w:pPr>
          <w:r w:rsidRPr="00011562">
            <w:rPr>
              <w:szCs w:val="14"/>
            </w:rPr>
            <w:t>Kotipaikka Helsinki</w:t>
          </w:r>
        </w:p>
      </w:tc>
    </w:tr>
  </w:tbl>
  <w:bookmarkEnd w:id="0"/>
  <w:p w14:paraId="2E7BB3DE" w14:textId="77777777" w:rsidR="00F87F92" w:rsidRPr="00011562" w:rsidRDefault="0063118C">
    <w:pPr>
      <w:pStyle w:val="Footer"/>
      <w:rPr>
        <w:sz w:val="2"/>
        <w:szCs w:val="2"/>
      </w:rPr>
    </w:pPr>
    <w:r w:rsidRPr="0063118C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71C22CDD" wp14:editId="15FBB906">
              <wp:simplePos x="0" y="0"/>
              <wp:positionH relativeFrom="page">
                <wp:posOffset>720090</wp:posOffset>
              </wp:positionH>
              <wp:positionV relativeFrom="page">
                <wp:posOffset>558165</wp:posOffset>
              </wp:positionV>
              <wp:extent cx="882000" cy="972000"/>
              <wp:effectExtent l="0" t="0" r="0" b="0"/>
              <wp:wrapNone/>
              <wp:docPr id="11" name="Freeform 21">
                <a:extLst xmlns:a="http://schemas.openxmlformats.org/drawingml/2006/main">
                  <a:ext uri="{FF2B5EF4-FFF2-40B4-BE49-F238E27FC236}">
                    <a16:creationId xmlns:a16="http://schemas.microsoft.com/office/drawing/2014/main" id="{EFDADF4E-2553-B75C-5D8D-6A8722C47C5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EditPoints="1"/>
                    </wps:cNvSpPr>
                    <wps:spPr bwMode="auto">
                      <a:xfrm>
                        <a:off x="0" y="0"/>
                        <a:ext cx="882000" cy="972000"/>
                      </a:xfrm>
                      <a:custGeom>
                        <a:avLst/>
                        <a:gdLst>
                          <a:gd name="T0" fmla="*/ 618 w 807"/>
                          <a:gd name="T1" fmla="*/ 872 h 890"/>
                          <a:gd name="T2" fmla="*/ 18 w 807"/>
                          <a:gd name="T3" fmla="*/ 663 h 890"/>
                          <a:gd name="T4" fmla="*/ 98 w 807"/>
                          <a:gd name="T5" fmla="*/ 629 h 890"/>
                          <a:gd name="T6" fmla="*/ 131 w 807"/>
                          <a:gd name="T7" fmla="*/ 611 h 890"/>
                          <a:gd name="T8" fmla="*/ 97 w 807"/>
                          <a:gd name="T9" fmla="*/ 646 h 890"/>
                          <a:gd name="T10" fmla="*/ 182 w 807"/>
                          <a:gd name="T11" fmla="*/ 651 h 890"/>
                          <a:gd name="T12" fmla="*/ 229 w 807"/>
                          <a:gd name="T13" fmla="*/ 607 h 890"/>
                          <a:gd name="T14" fmla="*/ 248 w 807"/>
                          <a:gd name="T15" fmla="*/ 651 h 890"/>
                          <a:gd name="T16" fmla="*/ 239 w 807"/>
                          <a:gd name="T17" fmla="*/ 650 h 890"/>
                          <a:gd name="T18" fmla="*/ 348 w 807"/>
                          <a:gd name="T19" fmla="*/ 684 h 890"/>
                          <a:gd name="T20" fmla="*/ 437 w 807"/>
                          <a:gd name="T21" fmla="*/ 596 h 890"/>
                          <a:gd name="T22" fmla="*/ 479 w 807"/>
                          <a:gd name="T23" fmla="*/ 603 h 890"/>
                          <a:gd name="T24" fmla="*/ 493 w 807"/>
                          <a:gd name="T25" fmla="*/ 646 h 890"/>
                          <a:gd name="T26" fmla="*/ 523 w 807"/>
                          <a:gd name="T27" fmla="*/ 685 h 890"/>
                          <a:gd name="T28" fmla="*/ 563 w 807"/>
                          <a:gd name="T29" fmla="*/ 663 h 890"/>
                          <a:gd name="T30" fmla="*/ 562 w 807"/>
                          <a:gd name="T31" fmla="*/ 623 h 890"/>
                          <a:gd name="T32" fmla="*/ 608 w 807"/>
                          <a:gd name="T33" fmla="*/ 585 h 890"/>
                          <a:gd name="T34" fmla="*/ 641 w 807"/>
                          <a:gd name="T35" fmla="*/ 625 h 890"/>
                          <a:gd name="T36" fmla="*/ 619 w 807"/>
                          <a:gd name="T37" fmla="*/ 645 h 890"/>
                          <a:gd name="T38" fmla="*/ 631 w 807"/>
                          <a:gd name="T39" fmla="*/ 606 h 890"/>
                          <a:gd name="T40" fmla="*/ 689 w 807"/>
                          <a:gd name="T41" fmla="*/ 657 h 890"/>
                          <a:gd name="T42" fmla="*/ 728 w 807"/>
                          <a:gd name="T43" fmla="*/ 611 h 890"/>
                          <a:gd name="T44" fmla="*/ 749 w 807"/>
                          <a:gd name="T45" fmla="*/ 664 h 890"/>
                          <a:gd name="T46" fmla="*/ 742 w 807"/>
                          <a:gd name="T47" fmla="*/ 648 h 890"/>
                          <a:gd name="T48" fmla="*/ 59 w 807"/>
                          <a:gd name="T49" fmla="*/ 741 h 890"/>
                          <a:gd name="T50" fmla="*/ 23 w 807"/>
                          <a:gd name="T51" fmla="*/ 760 h 890"/>
                          <a:gd name="T52" fmla="*/ 6 w 807"/>
                          <a:gd name="T53" fmla="*/ 706 h 890"/>
                          <a:gd name="T54" fmla="*/ 71 w 807"/>
                          <a:gd name="T55" fmla="*/ 762 h 890"/>
                          <a:gd name="T56" fmla="*/ 85 w 807"/>
                          <a:gd name="T57" fmla="*/ 718 h 890"/>
                          <a:gd name="T58" fmla="*/ 108 w 807"/>
                          <a:gd name="T59" fmla="*/ 747 h 890"/>
                          <a:gd name="T60" fmla="*/ 95 w 807"/>
                          <a:gd name="T61" fmla="*/ 703 h 890"/>
                          <a:gd name="T62" fmla="*/ 137 w 807"/>
                          <a:gd name="T63" fmla="*/ 696 h 890"/>
                          <a:gd name="T64" fmla="*/ 157 w 807"/>
                          <a:gd name="T65" fmla="*/ 732 h 890"/>
                          <a:gd name="T66" fmla="*/ 263 w 807"/>
                          <a:gd name="T67" fmla="*/ 741 h 890"/>
                          <a:gd name="T68" fmla="*/ 311 w 807"/>
                          <a:gd name="T69" fmla="*/ 770 h 890"/>
                          <a:gd name="T70" fmla="*/ 280 w 807"/>
                          <a:gd name="T71" fmla="*/ 745 h 890"/>
                          <a:gd name="T72" fmla="*/ 282 w 807"/>
                          <a:gd name="T73" fmla="*/ 708 h 890"/>
                          <a:gd name="T74" fmla="*/ 354 w 807"/>
                          <a:gd name="T75" fmla="*/ 762 h 890"/>
                          <a:gd name="T76" fmla="*/ 377 w 807"/>
                          <a:gd name="T77" fmla="*/ 768 h 890"/>
                          <a:gd name="T78" fmla="*/ 425 w 807"/>
                          <a:gd name="T79" fmla="*/ 749 h 890"/>
                          <a:gd name="T80" fmla="*/ 405 w 807"/>
                          <a:gd name="T81" fmla="*/ 729 h 890"/>
                          <a:gd name="T82" fmla="*/ 517 w 807"/>
                          <a:gd name="T83" fmla="*/ 724 h 890"/>
                          <a:gd name="T84" fmla="*/ 517 w 807"/>
                          <a:gd name="T85" fmla="*/ 736 h 890"/>
                          <a:gd name="T86" fmla="*/ 584 w 807"/>
                          <a:gd name="T87" fmla="*/ 775 h 890"/>
                          <a:gd name="T88" fmla="*/ 614 w 807"/>
                          <a:gd name="T89" fmla="*/ 775 h 890"/>
                          <a:gd name="T90" fmla="*/ 694 w 807"/>
                          <a:gd name="T91" fmla="*/ 745 h 890"/>
                          <a:gd name="T92" fmla="*/ 730 w 807"/>
                          <a:gd name="T93" fmla="*/ 718 h 890"/>
                          <a:gd name="T94" fmla="*/ 704 w 807"/>
                          <a:gd name="T95" fmla="*/ 754 h 890"/>
                          <a:gd name="T96" fmla="*/ 791 w 807"/>
                          <a:gd name="T97" fmla="*/ 775 h 890"/>
                          <a:gd name="T98" fmla="*/ 87 w 807"/>
                          <a:gd name="T99" fmla="*/ 890 h 890"/>
                          <a:gd name="T100" fmla="*/ 108 w 807"/>
                          <a:gd name="T101" fmla="*/ 837 h 890"/>
                          <a:gd name="T102" fmla="*/ 98 w 807"/>
                          <a:gd name="T103" fmla="*/ 849 h 890"/>
                          <a:gd name="T104" fmla="*/ 151 w 807"/>
                          <a:gd name="T105" fmla="*/ 830 h 890"/>
                          <a:gd name="T106" fmla="*/ 254 w 807"/>
                          <a:gd name="T107" fmla="*/ 889 h 890"/>
                          <a:gd name="T108" fmla="*/ 282 w 807"/>
                          <a:gd name="T109" fmla="*/ 842 h 890"/>
                          <a:gd name="T110" fmla="*/ 270 w 807"/>
                          <a:gd name="T111" fmla="*/ 853 h 890"/>
                          <a:gd name="T112" fmla="*/ 300 w 807"/>
                          <a:gd name="T113" fmla="*/ 858 h 890"/>
                          <a:gd name="T114" fmla="*/ 336 w 807"/>
                          <a:gd name="T115" fmla="*/ 832 h 890"/>
                          <a:gd name="T116" fmla="*/ 310 w 807"/>
                          <a:gd name="T117" fmla="*/ 867 h 890"/>
                          <a:gd name="T118" fmla="*/ 419 w 807"/>
                          <a:gd name="T119" fmla="*/ 872 h 890"/>
                          <a:gd name="T120" fmla="*/ 473 w 807"/>
                          <a:gd name="T121" fmla="*/ 872 h 890"/>
                          <a:gd name="T122" fmla="*/ 437 w 807"/>
                          <a:gd name="T123" fmla="*/ 846 h 890"/>
                          <a:gd name="T124" fmla="*/ 488 w 807"/>
                          <a:gd name="T125" fmla="*/ 876 h 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  <a:cxn ang="0">
                            <a:pos x="T124" y="T125"/>
                          </a:cxn>
                        </a:cxnLst>
                        <a:rect l="0" t="0" r="r" b="b"/>
                        <a:pathLst>
                          <a:path w="807" h="890">
                            <a:moveTo>
                              <a:pt x="622" y="863"/>
                            </a:moveTo>
                            <a:lnTo>
                              <a:pt x="622" y="830"/>
                            </a:lnTo>
                            <a:lnTo>
                              <a:pt x="638" y="830"/>
                            </a:lnTo>
                            <a:lnTo>
                              <a:pt x="638" y="889"/>
                            </a:lnTo>
                            <a:lnTo>
                              <a:pt x="622" y="889"/>
                            </a:lnTo>
                            <a:lnTo>
                              <a:pt x="622" y="878"/>
                            </a:lnTo>
                            <a:lnTo>
                              <a:pt x="619" y="883"/>
                            </a:lnTo>
                            <a:lnTo>
                              <a:pt x="615" y="886"/>
                            </a:lnTo>
                            <a:lnTo>
                              <a:pt x="613" y="888"/>
                            </a:lnTo>
                            <a:lnTo>
                              <a:pt x="610" y="889"/>
                            </a:lnTo>
                            <a:lnTo>
                              <a:pt x="604" y="889"/>
                            </a:lnTo>
                            <a:lnTo>
                              <a:pt x="600" y="889"/>
                            </a:lnTo>
                            <a:lnTo>
                              <a:pt x="596" y="888"/>
                            </a:lnTo>
                            <a:lnTo>
                              <a:pt x="592" y="886"/>
                            </a:lnTo>
                            <a:lnTo>
                              <a:pt x="589" y="883"/>
                            </a:lnTo>
                            <a:lnTo>
                              <a:pt x="587" y="880"/>
                            </a:lnTo>
                            <a:lnTo>
                              <a:pt x="585" y="876"/>
                            </a:lnTo>
                            <a:lnTo>
                              <a:pt x="584" y="872"/>
                            </a:lnTo>
                            <a:lnTo>
                              <a:pt x="584" y="867"/>
                            </a:lnTo>
                            <a:lnTo>
                              <a:pt x="584" y="830"/>
                            </a:lnTo>
                            <a:lnTo>
                              <a:pt x="600" y="830"/>
                            </a:lnTo>
                            <a:lnTo>
                              <a:pt x="600" y="864"/>
                            </a:lnTo>
                            <a:lnTo>
                              <a:pt x="600" y="867"/>
                            </a:lnTo>
                            <a:lnTo>
                              <a:pt x="601" y="869"/>
                            </a:lnTo>
                            <a:lnTo>
                              <a:pt x="603" y="872"/>
                            </a:lnTo>
                            <a:lnTo>
                              <a:pt x="605" y="874"/>
                            </a:lnTo>
                            <a:lnTo>
                              <a:pt x="606" y="875"/>
                            </a:lnTo>
                            <a:lnTo>
                              <a:pt x="610" y="876"/>
                            </a:lnTo>
                            <a:lnTo>
                              <a:pt x="615" y="875"/>
                            </a:lnTo>
                            <a:lnTo>
                              <a:pt x="618" y="872"/>
                            </a:lnTo>
                            <a:lnTo>
                              <a:pt x="620" y="871"/>
                            </a:lnTo>
                            <a:lnTo>
                              <a:pt x="621" y="869"/>
                            </a:lnTo>
                            <a:lnTo>
                              <a:pt x="621" y="866"/>
                            </a:lnTo>
                            <a:lnTo>
                              <a:pt x="622" y="863"/>
                            </a:lnTo>
                            <a:close/>
                            <a:moveTo>
                              <a:pt x="301" y="298"/>
                            </a:moveTo>
                            <a:lnTo>
                              <a:pt x="242" y="128"/>
                            </a:lnTo>
                            <a:lnTo>
                              <a:pt x="183" y="298"/>
                            </a:lnTo>
                            <a:lnTo>
                              <a:pt x="301" y="298"/>
                            </a:lnTo>
                            <a:close/>
                            <a:moveTo>
                              <a:pt x="483" y="479"/>
                            </a:moveTo>
                            <a:lnTo>
                              <a:pt x="363" y="479"/>
                            </a:lnTo>
                            <a:lnTo>
                              <a:pt x="334" y="394"/>
                            </a:lnTo>
                            <a:lnTo>
                              <a:pt x="150" y="394"/>
                            </a:lnTo>
                            <a:lnTo>
                              <a:pt x="120" y="479"/>
                            </a:lnTo>
                            <a:lnTo>
                              <a:pt x="0" y="479"/>
                            </a:lnTo>
                            <a:lnTo>
                              <a:pt x="170" y="0"/>
                            </a:lnTo>
                            <a:lnTo>
                              <a:pt x="314" y="0"/>
                            </a:lnTo>
                            <a:lnTo>
                              <a:pt x="483" y="479"/>
                            </a:lnTo>
                            <a:close/>
                            <a:moveTo>
                              <a:pt x="528" y="479"/>
                            </a:moveTo>
                            <a:lnTo>
                              <a:pt x="528" y="370"/>
                            </a:lnTo>
                            <a:lnTo>
                              <a:pt x="637" y="370"/>
                            </a:lnTo>
                            <a:lnTo>
                              <a:pt x="637" y="479"/>
                            </a:lnTo>
                            <a:lnTo>
                              <a:pt x="528" y="479"/>
                            </a:lnTo>
                            <a:close/>
                            <a:moveTo>
                              <a:pt x="640" y="166"/>
                            </a:moveTo>
                            <a:lnTo>
                              <a:pt x="612" y="332"/>
                            </a:lnTo>
                            <a:lnTo>
                              <a:pt x="548" y="332"/>
                            </a:lnTo>
                            <a:lnTo>
                              <a:pt x="525" y="166"/>
                            </a:lnTo>
                            <a:lnTo>
                              <a:pt x="525" y="0"/>
                            </a:lnTo>
                            <a:lnTo>
                              <a:pt x="640" y="0"/>
                            </a:lnTo>
                            <a:lnTo>
                              <a:pt x="640" y="166"/>
                            </a:lnTo>
                            <a:close/>
                            <a:moveTo>
                              <a:pt x="18" y="663"/>
                            </a:moveTo>
                            <a:lnTo>
                              <a:pt x="0" y="663"/>
                            </a:lnTo>
                            <a:lnTo>
                              <a:pt x="27" y="584"/>
                            </a:lnTo>
                            <a:lnTo>
                              <a:pt x="49" y="584"/>
                            </a:lnTo>
                            <a:lnTo>
                              <a:pt x="76" y="663"/>
                            </a:lnTo>
                            <a:lnTo>
                              <a:pt x="58" y="663"/>
                            </a:lnTo>
                            <a:lnTo>
                              <a:pt x="52" y="645"/>
                            </a:lnTo>
                            <a:lnTo>
                              <a:pt x="24" y="645"/>
                            </a:lnTo>
                            <a:lnTo>
                              <a:pt x="18" y="663"/>
                            </a:lnTo>
                            <a:close/>
                            <a:moveTo>
                              <a:pt x="28" y="632"/>
                            </a:moveTo>
                            <a:lnTo>
                              <a:pt x="48" y="632"/>
                            </a:lnTo>
                            <a:lnTo>
                              <a:pt x="38" y="602"/>
                            </a:lnTo>
                            <a:lnTo>
                              <a:pt x="28" y="632"/>
                            </a:lnTo>
                            <a:close/>
                            <a:moveTo>
                              <a:pt x="101" y="664"/>
                            </a:moveTo>
                            <a:lnTo>
                              <a:pt x="97" y="663"/>
                            </a:lnTo>
                            <a:lnTo>
                              <a:pt x="94" y="663"/>
                            </a:lnTo>
                            <a:lnTo>
                              <a:pt x="92" y="662"/>
                            </a:lnTo>
                            <a:lnTo>
                              <a:pt x="90" y="661"/>
                            </a:lnTo>
                            <a:lnTo>
                              <a:pt x="87" y="659"/>
                            </a:lnTo>
                            <a:lnTo>
                              <a:pt x="85" y="657"/>
                            </a:lnTo>
                            <a:lnTo>
                              <a:pt x="83" y="654"/>
                            </a:lnTo>
                            <a:lnTo>
                              <a:pt x="82" y="650"/>
                            </a:lnTo>
                            <a:lnTo>
                              <a:pt x="82" y="646"/>
                            </a:lnTo>
                            <a:lnTo>
                              <a:pt x="82" y="643"/>
                            </a:lnTo>
                            <a:lnTo>
                              <a:pt x="83" y="640"/>
                            </a:lnTo>
                            <a:lnTo>
                              <a:pt x="84" y="638"/>
                            </a:lnTo>
                            <a:lnTo>
                              <a:pt x="85" y="636"/>
                            </a:lnTo>
                            <a:lnTo>
                              <a:pt x="89" y="632"/>
                            </a:lnTo>
                            <a:lnTo>
                              <a:pt x="91" y="631"/>
                            </a:lnTo>
                            <a:lnTo>
                              <a:pt x="93" y="630"/>
                            </a:lnTo>
                            <a:lnTo>
                              <a:pt x="98" y="629"/>
                            </a:lnTo>
                            <a:lnTo>
                              <a:pt x="104" y="628"/>
                            </a:lnTo>
                            <a:lnTo>
                              <a:pt x="115" y="626"/>
                            </a:lnTo>
                            <a:lnTo>
                              <a:pt x="117" y="625"/>
                            </a:lnTo>
                            <a:lnTo>
                              <a:pt x="118" y="624"/>
                            </a:lnTo>
                            <a:lnTo>
                              <a:pt x="118" y="623"/>
                            </a:lnTo>
                            <a:lnTo>
                              <a:pt x="118" y="619"/>
                            </a:lnTo>
                            <a:lnTo>
                              <a:pt x="116" y="617"/>
                            </a:lnTo>
                            <a:lnTo>
                              <a:pt x="115" y="616"/>
                            </a:lnTo>
                            <a:lnTo>
                              <a:pt x="113" y="615"/>
                            </a:lnTo>
                            <a:lnTo>
                              <a:pt x="109" y="615"/>
                            </a:lnTo>
                            <a:lnTo>
                              <a:pt x="105" y="615"/>
                            </a:lnTo>
                            <a:lnTo>
                              <a:pt x="104" y="616"/>
                            </a:lnTo>
                            <a:lnTo>
                              <a:pt x="102" y="617"/>
                            </a:lnTo>
                            <a:lnTo>
                              <a:pt x="100" y="619"/>
                            </a:lnTo>
                            <a:lnTo>
                              <a:pt x="99" y="622"/>
                            </a:lnTo>
                            <a:lnTo>
                              <a:pt x="84" y="620"/>
                            </a:lnTo>
                            <a:lnTo>
                              <a:pt x="85" y="617"/>
                            </a:lnTo>
                            <a:lnTo>
                              <a:pt x="87" y="613"/>
                            </a:lnTo>
                            <a:lnTo>
                              <a:pt x="89" y="610"/>
                            </a:lnTo>
                            <a:lnTo>
                              <a:pt x="92" y="608"/>
                            </a:lnTo>
                            <a:lnTo>
                              <a:pt x="96" y="606"/>
                            </a:lnTo>
                            <a:lnTo>
                              <a:pt x="100" y="604"/>
                            </a:lnTo>
                            <a:lnTo>
                              <a:pt x="104" y="603"/>
                            </a:lnTo>
                            <a:lnTo>
                              <a:pt x="110" y="603"/>
                            </a:lnTo>
                            <a:lnTo>
                              <a:pt x="116" y="603"/>
                            </a:lnTo>
                            <a:lnTo>
                              <a:pt x="122" y="605"/>
                            </a:lnTo>
                            <a:lnTo>
                              <a:pt x="125" y="606"/>
                            </a:lnTo>
                            <a:lnTo>
                              <a:pt x="127" y="608"/>
                            </a:lnTo>
                            <a:lnTo>
                              <a:pt x="129" y="609"/>
                            </a:lnTo>
                            <a:lnTo>
                              <a:pt x="131" y="611"/>
                            </a:lnTo>
                            <a:lnTo>
                              <a:pt x="133" y="614"/>
                            </a:lnTo>
                            <a:lnTo>
                              <a:pt x="134" y="616"/>
                            </a:lnTo>
                            <a:lnTo>
                              <a:pt x="134" y="619"/>
                            </a:lnTo>
                            <a:lnTo>
                              <a:pt x="135" y="623"/>
                            </a:lnTo>
                            <a:lnTo>
                              <a:pt x="135" y="663"/>
                            </a:lnTo>
                            <a:lnTo>
                              <a:pt x="119" y="663"/>
                            </a:lnTo>
                            <a:lnTo>
                              <a:pt x="119" y="654"/>
                            </a:lnTo>
                            <a:lnTo>
                              <a:pt x="116" y="658"/>
                            </a:lnTo>
                            <a:lnTo>
                              <a:pt x="112" y="661"/>
                            </a:lnTo>
                            <a:lnTo>
                              <a:pt x="107" y="663"/>
                            </a:lnTo>
                            <a:lnTo>
                              <a:pt x="104" y="663"/>
                            </a:lnTo>
                            <a:lnTo>
                              <a:pt x="101" y="664"/>
                            </a:lnTo>
                            <a:close/>
                            <a:moveTo>
                              <a:pt x="106" y="652"/>
                            </a:moveTo>
                            <a:lnTo>
                              <a:pt x="111" y="652"/>
                            </a:lnTo>
                            <a:lnTo>
                              <a:pt x="113" y="651"/>
                            </a:lnTo>
                            <a:lnTo>
                              <a:pt x="115" y="649"/>
                            </a:lnTo>
                            <a:lnTo>
                              <a:pt x="116" y="648"/>
                            </a:lnTo>
                            <a:lnTo>
                              <a:pt x="117" y="646"/>
                            </a:lnTo>
                            <a:lnTo>
                              <a:pt x="118" y="644"/>
                            </a:lnTo>
                            <a:lnTo>
                              <a:pt x="118" y="641"/>
                            </a:lnTo>
                            <a:lnTo>
                              <a:pt x="118" y="635"/>
                            </a:lnTo>
                            <a:lnTo>
                              <a:pt x="115" y="636"/>
                            </a:lnTo>
                            <a:lnTo>
                              <a:pt x="111" y="637"/>
                            </a:lnTo>
                            <a:lnTo>
                              <a:pt x="107" y="638"/>
                            </a:lnTo>
                            <a:lnTo>
                              <a:pt x="103" y="639"/>
                            </a:lnTo>
                            <a:lnTo>
                              <a:pt x="100" y="640"/>
                            </a:lnTo>
                            <a:lnTo>
                              <a:pt x="99" y="641"/>
                            </a:lnTo>
                            <a:lnTo>
                              <a:pt x="98" y="643"/>
                            </a:lnTo>
                            <a:lnTo>
                              <a:pt x="98" y="644"/>
                            </a:lnTo>
                            <a:lnTo>
                              <a:pt x="97" y="646"/>
                            </a:lnTo>
                            <a:lnTo>
                              <a:pt x="98" y="649"/>
                            </a:lnTo>
                            <a:lnTo>
                              <a:pt x="100" y="651"/>
                            </a:lnTo>
                            <a:lnTo>
                              <a:pt x="103" y="652"/>
                            </a:lnTo>
                            <a:lnTo>
                              <a:pt x="106" y="652"/>
                            </a:lnTo>
                            <a:close/>
                            <a:moveTo>
                              <a:pt x="164" y="663"/>
                            </a:moveTo>
                            <a:lnTo>
                              <a:pt x="148" y="663"/>
                            </a:lnTo>
                            <a:lnTo>
                              <a:pt x="148" y="584"/>
                            </a:lnTo>
                            <a:lnTo>
                              <a:pt x="164" y="584"/>
                            </a:lnTo>
                            <a:lnTo>
                              <a:pt x="164" y="663"/>
                            </a:lnTo>
                            <a:close/>
                            <a:moveTo>
                              <a:pt x="209" y="604"/>
                            </a:moveTo>
                            <a:lnTo>
                              <a:pt x="209" y="616"/>
                            </a:lnTo>
                            <a:lnTo>
                              <a:pt x="198" y="616"/>
                            </a:lnTo>
                            <a:lnTo>
                              <a:pt x="198" y="644"/>
                            </a:lnTo>
                            <a:lnTo>
                              <a:pt x="198" y="647"/>
                            </a:lnTo>
                            <a:lnTo>
                              <a:pt x="199" y="649"/>
                            </a:lnTo>
                            <a:lnTo>
                              <a:pt x="201" y="650"/>
                            </a:lnTo>
                            <a:lnTo>
                              <a:pt x="203" y="650"/>
                            </a:lnTo>
                            <a:lnTo>
                              <a:pt x="206" y="650"/>
                            </a:lnTo>
                            <a:lnTo>
                              <a:pt x="208" y="650"/>
                            </a:lnTo>
                            <a:lnTo>
                              <a:pt x="210" y="662"/>
                            </a:lnTo>
                            <a:lnTo>
                              <a:pt x="207" y="663"/>
                            </a:lnTo>
                            <a:lnTo>
                              <a:pt x="201" y="663"/>
                            </a:lnTo>
                            <a:lnTo>
                              <a:pt x="197" y="663"/>
                            </a:lnTo>
                            <a:lnTo>
                              <a:pt x="193" y="663"/>
                            </a:lnTo>
                            <a:lnTo>
                              <a:pt x="190" y="661"/>
                            </a:lnTo>
                            <a:lnTo>
                              <a:pt x="187" y="659"/>
                            </a:lnTo>
                            <a:lnTo>
                              <a:pt x="186" y="658"/>
                            </a:lnTo>
                            <a:lnTo>
                              <a:pt x="185" y="657"/>
                            </a:lnTo>
                            <a:lnTo>
                              <a:pt x="183" y="654"/>
                            </a:lnTo>
                            <a:lnTo>
                              <a:pt x="182" y="651"/>
                            </a:lnTo>
                            <a:lnTo>
                              <a:pt x="182" y="647"/>
                            </a:lnTo>
                            <a:lnTo>
                              <a:pt x="182" y="616"/>
                            </a:lnTo>
                            <a:lnTo>
                              <a:pt x="174" y="616"/>
                            </a:lnTo>
                            <a:lnTo>
                              <a:pt x="174" y="604"/>
                            </a:lnTo>
                            <a:lnTo>
                              <a:pt x="182" y="604"/>
                            </a:lnTo>
                            <a:lnTo>
                              <a:pt x="182" y="590"/>
                            </a:lnTo>
                            <a:lnTo>
                              <a:pt x="198" y="590"/>
                            </a:lnTo>
                            <a:lnTo>
                              <a:pt x="198" y="604"/>
                            </a:lnTo>
                            <a:lnTo>
                              <a:pt x="209" y="604"/>
                            </a:lnTo>
                            <a:close/>
                            <a:moveTo>
                              <a:pt x="245" y="664"/>
                            </a:moveTo>
                            <a:lnTo>
                              <a:pt x="240" y="663"/>
                            </a:lnTo>
                            <a:lnTo>
                              <a:pt x="236" y="663"/>
                            </a:lnTo>
                            <a:lnTo>
                              <a:pt x="233" y="662"/>
                            </a:lnTo>
                            <a:lnTo>
                              <a:pt x="229" y="660"/>
                            </a:lnTo>
                            <a:lnTo>
                              <a:pt x="226" y="658"/>
                            </a:lnTo>
                            <a:lnTo>
                              <a:pt x="223" y="655"/>
                            </a:lnTo>
                            <a:lnTo>
                              <a:pt x="221" y="652"/>
                            </a:lnTo>
                            <a:lnTo>
                              <a:pt x="219" y="649"/>
                            </a:lnTo>
                            <a:lnTo>
                              <a:pt x="218" y="646"/>
                            </a:lnTo>
                            <a:lnTo>
                              <a:pt x="217" y="642"/>
                            </a:lnTo>
                            <a:lnTo>
                              <a:pt x="216" y="638"/>
                            </a:lnTo>
                            <a:lnTo>
                              <a:pt x="216" y="633"/>
                            </a:lnTo>
                            <a:lnTo>
                              <a:pt x="216" y="629"/>
                            </a:lnTo>
                            <a:lnTo>
                              <a:pt x="217" y="625"/>
                            </a:lnTo>
                            <a:lnTo>
                              <a:pt x="218" y="621"/>
                            </a:lnTo>
                            <a:lnTo>
                              <a:pt x="219" y="617"/>
                            </a:lnTo>
                            <a:lnTo>
                              <a:pt x="221" y="614"/>
                            </a:lnTo>
                            <a:lnTo>
                              <a:pt x="223" y="611"/>
                            </a:lnTo>
                            <a:lnTo>
                              <a:pt x="226" y="609"/>
                            </a:lnTo>
                            <a:lnTo>
                              <a:pt x="229" y="607"/>
                            </a:lnTo>
                            <a:lnTo>
                              <a:pt x="233" y="605"/>
                            </a:lnTo>
                            <a:lnTo>
                              <a:pt x="236" y="604"/>
                            </a:lnTo>
                            <a:lnTo>
                              <a:pt x="240" y="603"/>
                            </a:lnTo>
                            <a:lnTo>
                              <a:pt x="245" y="603"/>
                            </a:lnTo>
                            <a:lnTo>
                              <a:pt x="249" y="603"/>
                            </a:lnTo>
                            <a:lnTo>
                              <a:pt x="253" y="604"/>
                            </a:lnTo>
                            <a:lnTo>
                              <a:pt x="257" y="605"/>
                            </a:lnTo>
                            <a:lnTo>
                              <a:pt x="260" y="607"/>
                            </a:lnTo>
                            <a:lnTo>
                              <a:pt x="263" y="609"/>
                            </a:lnTo>
                            <a:lnTo>
                              <a:pt x="266" y="611"/>
                            </a:lnTo>
                            <a:lnTo>
                              <a:pt x="268" y="614"/>
                            </a:lnTo>
                            <a:lnTo>
                              <a:pt x="270" y="617"/>
                            </a:lnTo>
                            <a:lnTo>
                              <a:pt x="272" y="621"/>
                            </a:lnTo>
                            <a:lnTo>
                              <a:pt x="273" y="625"/>
                            </a:lnTo>
                            <a:lnTo>
                              <a:pt x="273" y="629"/>
                            </a:lnTo>
                            <a:lnTo>
                              <a:pt x="274" y="633"/>
                            </a:lnTo>
                            <a:lnTo>
                              <a:pt x="273" y="638"/>
                            </a:lnTo>
                            <a:lnTo>
                              <a:pt x="273" y="642"/>
                            </a:lnTo>
                            <a:lnTo>
                              <a:pt x="272" y="646"/>
                            </a:lnTo>
                            <a:lnTo>
                              <a:pt x="270" y="649"/>
                            </a:lnTo>
                            <a:lnTo>
                              <a:pt x="268" y="652"/>
                            </a:lnTo>
                            <a:lnTo>
                              <a:pt x="266" y="655"/>
                            </a:lnTo>
                            <a:lnTo>
                              <a:pt x="263" y="658"/>
                            </a:lnTo>
                            <a:lnTo>
                              <a:pt x="260" y="660"/>
                            </a:lnTo>
                            <a:lnTo>
                              <a:pt x="257" y="662"/>
                            </a:lnTo>
                            <a:lnTo>
                              <a:pt x="253" y="663"/>
                            </a:lnTo>
                            <a:lnTo>
                              <a:pt x="249" y="663"/>
                            </a:lnTo>
                            <a:lnTo>
                              <a:pt x="245" y="664"/>
                            </a:lnTo>
                            <a:close/>
                            <a:moveTo>
                              <a:pt x="245" y="651"/>
                            </a:moveTo>
                            <a:lnTo>
                              <a:pt x="248" y="651"/>
                            </a:lnTo>
                            <a:lnTo>
                              <a:pt x="250" y="650"/>
                            </a:lnTo>
                            <a:lnTo>
                              <a:pt x="252" y="648"/>
                            </a:lnTo>
                            <a:lnTo>
                              <a:pt x="254" y="646"/>
                            </a:lnTo>
                            <a:lnTo>
                              <a:pt x="255" y="643"/>
                            </a:lnTo>
                            <a:lnTo>
                              <a:pt x="256" y="640"/>
                            </a:lnTo>
                            <a:lnTo>
                              <a:pt x="257" y="637"/>
                            </a:lnTo>
                            <a:lnTo>
                              <a:pt x="257" y="633"/>
                            </a:lnTo>
                            <a:lnTo>
                              <a:pt x="257" y="630"/>
                            </a:lnTo>
                            <a:lnTo>
                              <a:pt x="256" y="626"/>
                            </a:lnTo>
                            <a:lnTo>
                              <a:pt x="255" y="623"/>
                            </a:lnTo>
                            <a:lnTo>
                              <a:pt x="254" y="620"/>
                            </a:lnTo>
                            <a:lnTo>
                              <a:pt x="252" y="618"/>
                            </a:lnTo>
                            <a:lnTo>
                              <a:pt x="250" y="617"/>
                            </a:lnTo>
                            <a:lnTo>
                              <a:pt x="248" y="616"/>
                            </a:lnTo>
                            <a:lnTo>
                              <a:pt x="245" y="615"/>
                            </a:lnTo>
                            <a:lnTo>
                              <a:pt x="242" y="616"/>
                            </a:lnTo>
                            <a:lnTo>
                              <a:pt x="239" y="617"/>
                            </a:lnTo>
                            <a:lnTo>
                              <a:pt x="237" y="618"/>
                            </a:lnTo>
                            <a:lnTo>
                              <a:pt x="235" y="620"/>
                            </a:lnTo>
                            <a:lnTo>
                              <a:pt x="234" y="623"/>
                            </a:lnTo>
                            <a:lnTo>
                              <a:pt x="233" y="626"/>
                            </a:lnTo>
                            <a:lnTo>
                              <a:pt x="232" y="630"/>
                            </a:lnTo>
                            <a:lnTo>
                              <a:pt x="232" y="633"/>
                            </a:lnTo>
                            <a:lnTo>
                              <a:pt x="232" y="637"/>
                            </a:lnTo>
                            <a:lnTo>
                              <a:pt x="233" y="640"/>
                            </a:lnTo>
                            <a:lnTo>
                              <a:pt x="234" y="643"/>
                            </a:lnTo>
                            <a:lnTo>
                              <a:pt x="235" y="646"/>
                            </a:lnTo>
                            <a:lnTo>
                              <a:pt x="237" y="648"/>
                            </a:lnTo>
                            <a:lnTo>
                              <a:pt x="238" y="649"/>
                            </a:lnTo>
                            <a:lnTo>
                              <a:pt x="239" y="650"/>
                            </a:lnTo>
                            <a:lnTo>
                              <a:pt x="242" y="651"/>
                            </a:lnTo>
                            <a:lnTo>
                              <a:pt x="245" y="651"/>
                            </a:lnTo>
                            <a:close/>
                            <a:moveTo>
                              <a:pt x="322" y="637"/>
                            </a:moveTo>
                            <a:lnTo>
                              <a:pt x="287" y="637"/>
                            </a:lnTo>
                            <a:lnTo>
                              <a:pt x="287" y="624"/>
                            </a:lnTo>
                            <a:lnTo>
                              <a:pt x="322" y="624"/>
                            </a:lnTo>
                            <a:lnTo>
                              <a:pt x="322" y="637"/>
                            </a:lnTo>
                            <a:close/>
                            <a:moveTo>
                              <a:pt x="344" y="685"/>
                            </a:moveTo>
                            <a:lnTo>
                              <a:pt x="338" y="684"/>
                            </a:lnTo>
                            <a:lnTo>
                              <a:pt x="334" y="683"/>
                            </a:lnTo>
                            <a:lnTo>
                              <a:pt x="337" y="671"/>
                            </a:lnTo>
                            <a:lnTo>
                              <a:pt x="341" y="672"/>
                            </a:lnTo>
                            <a:lnTo>
                              <a:pt x="345" y="671"/>
                            </a:lnTo>
                            <a:lnTo>
                              <a:pt x="346" y="671"/>
                            </a:lnTo>
                            <a:lnTo>
                              <a:pt x="347" y="670"/>
                            </a:lnTo>
                            <a:lnTo>
                              <a:pt x="349" y="667"/>
                            </a:lnTo>
                            <a:lnTo>
                              <a:pt x="350" y="664"/>
                            </a:lnTo>
                            <a:lnTo>
                              <a:pt x="329" y="604"/>
                            </a:lnTo>
                            <a:lnTo>
                              <a:pt x="346" y="604"/>
                            </a:lnTo>
                            <a:lnTo>
                              <a:pt x="359" y="647"/>
                            </a:lnTo>
                            <a:lnTo>
                              <a:pt x="372" y="604"/>
                            </a:lnTo>
                            <a:lnTo>
                              <a:pt x="389" y="604"/>
                            </a:lnTo>
                            <a:lnTo>
                              <a:pt x="366" y="669"/>
                            </a:lnTo>
                            <a:lnTo>
                              <a:pt x="365" y="672"/>
                            </a:lnTo>
                            <a:lnTo>
                              <a:pt x="363" y="675"/>
                            </a:lnTo>
                            <a:lnTo>
                              <a:pt x="361" y="678"/>
                            </a:lnTo>
                            <a:lnTo>
                              <a:pt x="358" y="680"/>
                            </a:lnTo>
                            <a:lnTo>
                              <a:pt x="355" y="682"/>
                            </a:lnTo>
                            <a:lnTo>
                              <a:pt x="352" y="684"/>
                            </a:lnTo>
                            <a:lnTo>
                              <a:pt x="348" y="684"/>
                            </a:lnTo>
                            <a:lnTo>
                              <a:pt x="344" y="685"/>
                            </a:lnTo>
                            <a:close/>
                            <a:moveTo>
                              <a:pt x="413" y="663"/>
                            </a:moveTo>
                            <a:lnTo>
                              <a:pt x="397" y="663"/>
                            </a:lnTo>
                            <a:lnTo>
                              <a:pt x="397" y="584"/>
                            </a:lnTo>
                            <a:lnTo>
                              <a:pt x="413" y="584"/>
                            </a:lnTo>
                            <a:lnTo>
                              <a:pt x="413" y="663"/>
                            </a:lnTo>
                            <a:close/>
                            <a:moveTo>
                              <a:pt x="435" y="596"/>
                            </a:moveTo>
                            <a:lnTo>
                              <a:pt x="432" y="595"/>
                            </a:lnTo>
                            <a:lnTo>
                              <a:pt x="429" y="594"/>
                            </a:lnTo>
                            <a:lnTo>
                              <a:pt x="427" y="591"/>
                            </a:lnTo>
                            <a:lnTo>
                              <a:pt x="427" y="589"/>
                            </a:lnTo>
                            <a:lnTo>
                              <a:pt x="426" y="588"/>
                            </a:lnTo>
                            <a:lnTo>
                              <a:pt x="427" y="586"/>
                            </a:lnTo>
                            <a:lnTo>
                              <a:pt x="427" y="585"/>
                            </a:lnTo>
                            <a:lnTo>
                              <a:pt x="429" y="582"/>
                            </a:lnTo>
                            <a:lnTo>
                              <a:pt x="430" y="581"/>
                            </a:lnTo>
                            <a:lnTo>
                              <a:pt x="432" y="580"/>
                            </a:lnTo>
                            <a:lnTo>
                              <a:pt x="434" y="580"/>
                            </a:lnTo>
                            <a:lnTo>
                              <a:pt x="435" y="580"/>
                            </a:lnTo>
                            <a:lnTo>
                              <a:pt x="439" y="580"/>
                            </a:lnTo>
                            <a:lnTo>
                              <a:pt x="442" y="582"/>
                            </a:lnTo>
                            <a:lnTo>
                              <a:pt x="444" y="585"/>
                            </a:lnTo>
                            <a:lnTo>
                              <a:pt x="444" y="586"/>
                            </a:lnTo>
                            <a:lnTo>
                              <a:pt x="444" y="588"/>
                            </a:lnTo>
                            <a:lnTo>
                              <a:pt x="444" y="589"/>
                            </a:lnTo>
                            <a:lnTo>
                              <a:pt x="444" y="591"/>
                            </a:lnTo>
                            <a:lnTo>
                              <a:pt x="442" y="594"/>
                            </a:lnTo>
                            <a:lnTo>
                              <a:pt x="440" y="595"/>
                            </a:lnTo>
                            <a:lnTo>
                              <a:pt x="439" y="595"/>
                            </a:lnTo>
                            <a:lnTo>
                              <a:pt x="437" y="596"/>
                            </a:lnTo>
                            <a:lnTo>
                              <a:pt x="435" y="596"/>
                            </a:lnTo>
                            <a:close/>
                            <a:moveTo>
                              <a:pt x="427" y="604"/>
                            </a:moveTo>
                            <a:lnTo>
                              <a:pt x="443" y="604"/>
                            </a:lnTo>
                            <a:lnTo>
                              <a:pt x="443" y="663"/>
                            </a:lnTo>
                            <a:lnTo>
                              <a:pt x="427" y="663"/>
                            </a:lnTo>
                            <a:lnTo>
                              <a:pt x="427" y="604"/>
                            </a:lnTo>
                            <a:close/>
                            <a:moveTo>
                              <a:pt x="483" y="664"/>
                            </a:moveTo>
                            <a:lnTo>
                              <a:pt x="479" y="663"/>
                            </a:lnTo>
                            <a:lnTo>
                              <a:pt x="475" y="663"/>
                            </a:lnTo>
                            <a:lnTo>
                              <a:pt x="471" y="662"/>
                            </a:lnTo>
                            <a:lnTo>
                              <a:pt x="468" y="660"/>
                            </a:lnTo>
                            <a:lnTo>
                              <a:pt x="465" y="658"/>
                            </a:lnTo>
                            <a:lnTo>
                              <a:pt x="462" y="655"/>
                            </a:lnTo>
                            <a:lnTo>
                              <a:pt x="460" y="652"/>
                            </a:lnTo>
                            <a:lnTo>
                              <a:pt x="458" y="649"/>
                            </a:lnTo>
                            <a:lnTo>
                              <a:pt x="456" y="646"/>
                            </a:lnTo>
                            <a:lnTo>
                              <a:pt x="455" y="642"/>
                            </a:lnTo>
                            <a:lnTo>
                              <a:pt x="455" y="638"/>
                            </a:lnTo>
                            <a:lnTo>
                              <a:pt x="454" y="633"/>
                            </a:lnTo>
                            <a:lnTo>
                              <a:pt x="455" y="629"/>
                            </a:lnTo>
                            <a:lnTo>
                              <a:pt x="455" y="625"/>
                            </a:lnTo>
                            <a:lnTo>
                              <a:pt x="456" y="621"/>
                            </a:lnTo>
                            <a:lnTo>
                              <a:pt x="458" y="617"/>
                            </a:lnTo>
                            <a:lnTo>
                              <a:pt x="460" y="614"/>
                            </a:lnTo>
                            <a:lnTo>
                              <a:pt x="462" y="611"/>
                            </a:lnTo>
                            <a:lnTo>
                              <a:pt x="465" y="609"/>
                            </a:lnTo>
                            <a:lnTo>
                              <a:pt x="468" y="607"/>
                            </a:lnTo>
                            <a:lnTo>
                              <a:pt x="471" y="605"/>
                            </a:lnTo>
                            <a:lnTo>
                              <a:pt x="475" y="604"/>
                            </a:lnTo>
                            <a:lnTo>
                              <a:pt x="479" y="603"/>
                            </a:lnTo>
                            <a:lnTo>
                              <a:pt x="483" y="603"/>
                            </a:lnTo>
                            <a:lnTo>
                              <a:pt x="488" y="603"/>
                            </a:lnTo>
                            <a:lnTo>
                              <a:pt x="492" y="604"/>
                            </a:lnTo>
                            <a:lnTo>
                              <a:pt x="495" y="605"/>
                            </a:lnTo>
                            <a:lnTo>
                              <a:pt x="499" y="607"/>
                            </a:lnTo>
                            <a:lnTo>
                              <a:pt x="502" y="609"/>
                            </a:lnTo>
                            <a:lnTo>
                              <a:pt x="505" y="611"/>
                            </a:lnTo>
                            <a:lnTo>
                              <a:pt x="507" y="614"/>
                            </a:lnTo>
                            <a:lnTo>
                              <a:pt x="509" y="617"/>
                            </a:lnTo>
                            <a:lnTo>
                              <a:pt x="510" y="621"/>
                            </a:lnTo>
                            <a:lnTo>
                              <a:pt x="511" y="625"/>
                            </a:lnTo>
                            <a:lnTo>
                              <a:pt x="512" y="629"/>
                            </a:lnTo>
                            <a:lnTo>
                              <a:pt x="512" y="633"/>
                            </a:lnTo>
                            <a:lnTo>
                              <a:pt x="512" y="638"/>
                            </a:lnTo>
                            <a:lnTo>
                              <a:pt x="511" y="642"/>
                            </a:lnTo>
                            <a:lnTo>
                              <a:pt x="510" y="646"/>
                            </a:lnTo>
                            <a:lnTo>
                              <a:pt x="509" y="649"/>
                            </a:lnTo>
                            <a:lnTo>
                              <a:pt x="507" y="652"/>
                            </a:lnTo>
                            <a:lnTo>
                              <a:pt x="505" y="655"/>
                            </a:lnTo>
                            <a:lnTo>
                              <a:pt x="502" y="658"/>
                            </a:lnTo>
                            <a:lnTo>
                              <a:pt x="499" y="660"/>
                            </a:lnTo>
                            <a:lnTo>
                              <a:pt x="495" y="662"/>
                            </a:lnTo>
                            <a:lnTo>
                              <a:pt x="492" y="663"/>
                            </a:lnTo>
                            <a:lnTo>
                              <a:pt x="488" y="663"/>
                            </a:lnTo>
                            <a:lnTo>
                              <a:pt x="483" y="664"/>
                            </a:lnTo>
                            <a:close/>
                            <a:moveTo>
                              <a:pt x="483" y="651"/>
                            </a:moveTo>
                            <a:lnTo>
                              <a:pt x="486" y="651"/>
                            </a:lnTo>
                            <a:lnTo>
                              <a:pt x="489" y="650"/>
                            </a:lnTo>
                            <a:lnTo>
                              <a:pt x="491" y="648"/>
                            </a:lnTo>
                            <a:lnTo>
                              <a:pt x="493" y="646"/>
                            </a:lnTo>
                            <a:lnTo>
                              <a:pt x="494" y="643"/>
                            </a:lnTo>
                            <a:lnTo>
                              <a:pt x="495" y="640"/>
                            </a:lnTo>
                            <a:lnTo>
                              <a:pt x="496" y="637"/>
                            </a:lnTo>
                            <a:lnTo>
                              <a:pt x="496" y="633"/>
                            </a:lnTo>
                            <a:lnTo>
                              <a:pt x="496" y="630"/>
                            </a:lnTo>
                            <a:lnTo>
                              <a:pt x="495" y="626"/>
                            </a:lnTo>
                            <a:lnTo>
                              <a:pt x="494" y="623"/>
                            </a:lnTo>
                            <a:lnTo>
                              <a:pt x="493" y="620"/>
                            </a:lnTo>
                            <a:lnTo>
                              <a:pt x="491" y="618"/>
                            </a:lnTo>
                            <a:lnTo>
                              <a:pt x="489" y="617"/>
                            </a:lnTo>
                            <a:lnTo>
                              <a:pt x="486" y="616"/>
                            </a:lnTo>
                            <a:lnTo>
                              <a:pt x="483" y="615"/>
                            </a:lnTo>
                            <a:lnTo>
                              <a:pt x="481" y="616"/>
                            </a:lnTo>
                            <a:lnTo>
                              <a:pt x="478" y="617"/>
                            </a:lnTo>
                            <a:lnTo>
                              <a:pt x="476" y="618"/>
                            </a:lnTo>
                            <a:lnTo>
                              <a:pt x="474" y="620"/>
                            </a:lnTo>
                            <a:lnTo>
                              <a:pt x="473" y="623"/>
                            </a:lnTo>
                            <a:lnTo>
                              <a:pt x="472" y="626"/>
                            </a:lnTo>
                            <a:lnTo>
                              <a:pt x="471" y="630"/>
                            </a:lnTo>
                            <a:lnTo>
                              <a:pt x="471" y="633"/>
                            </a:lnTo>
                            <a:lnTo>
                              <a:pt x="471" y="637"/>
                            </a:lnTo>
                            <a:lnTo>
                              <a:pt x="472" y="640"/>
                            </a:lnTo>
                            <a:lnTo>
                              <a:pt x="473" y="643"/>
                            </a:lnTo>
                            <a:lnTo>
                              <a:pt x="474" y="646"/>
                            </a:lnTo>
                            <a:lnTo>
                              <a:pt x="476" y="648"/>
                            </a:lnTo>
                            <a:lnTo>
                              <a:pt x="477" y="649"/>
                            </a:lnTo>
                            <a:lnTo>
                              <a:pt x="478" y="650"/>
                            </a:lnTo>
                            <a:lnTo>
                              <a:pt x="481" y="651"/>
                            </a:lnTo>
                            <a:lnTo>
                              <a:pt x="483" y="651"/>
                            </a:lnTo>
                            <a:close/>
                            <a:moveTo>
                              <a:pt x="523" y="685"/>
                            </a:moveTo>
                            <a:lnTo>
                              <a:pt x="523" y="604"/>
                            </a:lnTo>
                            <a:lnTo>
                              <a:pt x="539" y="604"/>
                            </a:lnTo>
                            <a:lnTo>
                              <a:pt x="539" y="614"/>
                            </a:lnTo>
                            <a:lnTo>
                              <a:pt x="543" y="609"/>
                            </a:lnTo>
                            <a:lnTo>
                              <a:pt x="546" y="606"/>
                            </a:lnTo>
                            <a:lnTo>
                              <a:pt x="549" y="605"/>
                            </a:lnTo>
                            <a:lnTo>
                              <a:pt x="552" y="603"/>
                            </a:lnTo>
                            <a:lnTo>
                              <a:pt x="557" y="603"/>
                            </a:lnTo>
                            <a:lnTo>
                              <a:pt x="563" y="604"/>
                            </a:lnTo>
                            <a:lnTo>
                              <a:pt x="566" y="605"/>
                            </a:lnTo>
                            <a:lnTo>
                              <a:pt x="569" y="606"/>
                            </a:lnTo>
                            <a:lnTo>
                              <a:pt x="571" y="608"/>
                            </a:lnTo>
                            <a:lnTo>
                              <a:pt x="574" y="610"/>
                            </a:lnTo>
                            <a:lnTo>
                              <a:pt x="576" y="613"/>
                            </a:lnTo>
                            <a:lnTo>
                              <a:pt x="577" y="616"/>
                            </a:lnTo>
                            <a:lnTo>
                              <a:pt x="579" y="620"/>
                            </a:lnTo>
                            <a:lnTo>
                              <a:pt x="580" y="624"/>
                            </a:lnTo>
                            <a:lnTo>
                              <a:pt x="581" y="628"/>
                            </a:lnTo>
                            <a:lnTo>
                              <a:pt x="581" y="633"/>
                            </a:lnTo>
                            <a:lnTo>
                              <a:pt x="581" y="638"/>
                            </a:lnTo>
                            <a:lnTo>
                              <a:pt x="580" y="642"/>
                            </a:lnTo>
                            <a:lnTo>
                              <a:pt x="579" y="646"/>
                            </a:lnTo>
                            <a:lnTo>
                              <a:pt x="578" y="648"/>
                            </a:lnTo>
                            <a:lnTo>
                              <a:pt x="578" y="650"/>
                            </a:lnTo>
                            <a:lnTo>
                              <a:pt x="576" y="653"/>
                            </a:lnTo>
                            <a:lnTo>
                              <a:pt x="574" y="656"/>
                            </a:lnTo>
                            <a:lnTo>
                              <a:pt x="572" y="658"/>
                            </a:lnTo>
                            <a:lnTo>
                              <a:pt x="569" y="660"/>
                            </a:lnTo>
                            <a:lnTo>
                              <a:pt x="566" y="662"/>
                            </a:lnTo>
                            <a:lnTo>
                              <a:pt x="563" y="663"/>
                            </a:lnTo>
                            <a:lnTo>
                              <a:pt x="557" y="663"/>
                            </a:lnTo>
                            <a:lnTo>
                              <a:pt x="552" y="663"/>
                            </a:lnTo>
                            <a:lnTo>
                              <a:pt x="549" y="662"/>
                            </a:lnTo>
                            <a:lnTo>
                              <a:pt x="546" y="660"/>
                            </a:lnTo>
                            <a:lnTo>
                              <a:pt x="543" y="658"/>
                            </a:lnTo>
                            <a:lnTo>
                              <a:pt x="542" y="656"/>
                            </a:lnTo>
                            <a:lnTo>
                              <a:pt x="540" y="653"/>
                            </a:lnTo>
                            <a:lnTo>
                              <a:pt x="540" y="685"/>
                            </a:lnTo>
                            <a:lnTo>
                              <a:pt x="523" y="685"/>
                            </a:lnTo>
                            <a:close/>
                            <a:moveTo>
                              <a:pt x="539" y="633"/>
                            </a:moveTo>
                            <a:lnTo>
                              <a:pt x="539" y="637"/>
                            </a:lnTo>
                            <a:lnTo>
                              <a:pt x="540" y="640"/>
                            </a:lnTo>
                            <a:lnTo>
                              <a:pt x="541" y="643"/>
                            </a:lnTo>
                            <a:lnTo>
                              <a:pt x="543" y="646"/>
                            </a:lnTo>
                            <a:lnTo>
                              <a:pt x="544" y="648"/>
                            </a:lnTo>
                            <a:lnTo>
                              <a:pt x="546" y="649"/>
                            </a:lnTo>
                            <a:lnTo>
                              <a:pt x="549" y="650"/>
                            </a:lnTo>
                            <a:lnTo>
                              <a:pt x="552" y="650"/>
                            </a:lnTo>
                            <a:lnTo>
                              <a:pt x="555" y="650"/>
                            </a:lnTo>
                            <a:lnTo>
                              <a:pt x="557" y="649"/>
                            </a:lnTo>
                            <a:lnTo>
                              <a:pt x="559" y="648"/>
                            </a:lnTo>
                            <a:lnTo>
                              <a:pt x="560" y="647"/>
                            </a:lnTo>
                            <a:lnTo>
                              <a:pt x="561" y="646"/>
                            </a:lnTo>
                            <a:lnTo>
                              <a:pt x="562" y="643"/>
                            </a:lnTo>
                            <a:lnTo>
                              <a:pt x="563" y="640"/>
                            </a:lnTo>
                            <a:lnTo>
                              <a:pt x="564" y="637"/>
                            </a:lnTo>
                            <a:lnTo>
                              <a:pt x="564" y="633"/>
                            </a:lnTo>
                            <a:lnTo>
                              <a:pt x="564" y="629"/>
                            </a:lnTo>
                            <a:lnTo>
                              <a:pt x="563" y="626"/>
                            </a:lnTo>
                            <a:lnTo>
                              <a:pt x="562" y="623"/>
                            </a:lnTo>
                            <a:lnTo>
                              <a:pt x="561" y="621"/>
                            </a:lnTo>
                            <a:lnTo>
                              <a:pt x="559" y="619"/>
                            </a:lnTo>
                            <a:lnTo>
                              <a:pt x="557" y="617"/>
                            </a:lnTo>
                            <a:lnTo>
                              <a:pt x="555" y="616"/>
                            </a:lnTo>
                            <a:lnTo>
                              <a:pt x="552" y="616"/>
                            </a:lnTo>
                            <a:lnTo>
                              <a:pt x="549" y="616"/>
                            </a:lnTo>
                            <a:lnTo>
                              <a:pt x="546" y="617"/>
                            </a:lnTo>
                            <a:lnTo>
                              <a:pt x="545" y="618"/>
                            </a:lnTo>
                            <a:lnTo>
                              <a:pt x="544" y="618"/>
                            </a:lnTo>
                            <a:lnTo>
                              <a:pt x="543" y="621"/>
                            </a:lnTo>
                            <a:lnTo>
                              <a:pt x="541" y="623"/>
                            </a:lnTo>
                            <a:lnTo>
                              <a:pt x="540" y="626"/>
                            </a:lnTo>
                            <a:lnTo>
                              <a:pt x="539" y="629"/>
                            </a:lnTo>
                            <a:lnTo>
                              <a:pt x="539" y="633"/>
                            </a:lnTo>
                            <a:close/>
                            <a:moveTo>
                              <a:pt x="600" y="596"/>
                            </a:moveTo>
                            <a:lnTo>
                              <a:pt x="597" y="595"/>
                            </a:lnTo>
                            <a:lnTo>
                              <a:pt x="594" y="594"/>
                            </a:lnTo>
                            <a:lnTo>
                              <a:pt x="592" y="591"/>
                            </a:lnTo>
                            <a:lnTo>
                              <a:pt x="591" y="589"/>
                            </a:lnTo>
                            <a:lnTo>
                              <a:pt x="591" y="588"/>
                            </a:lnTo>
                            <a:lnTo>
                              <a:pt x="591" y="586"/>
                            </a:lnTo>
                            <a:lnTo>
                              <a:pt x="592" y="585"/>
                            </a:lnTo>
                            <a:lnTo>
                              <a:pt x="594" y="582"/>
                            </a:lnTo>
                            <a:lnTo>
                              <a:pt x="595" y="581"/>
                            </a:lnTo>
                            <a:lnTo>
                              <a:pt x="597" y="580"/>
                            </a:lnTo>
                            <a:lnTo>
                              <a:pt x="598" y="580"/>
                            </a:lnTo>
                            <a:lnTo>
                              <a:pt x="600" y="580"/>
                            </a:lnTo>
                            <a:lnTo>
                              <a:pt x="604" y="580"/>
                            </a:lnTo>
                            <a:lnTo>
                              <a:pt x="606" y="582"/>
                            </a:lnTo>
                            <a:lnTo>
                              <a:pt x="608" y="585"/>
                            </a:lnTo>
                            <a:lnTo>
                              <a:pt x="609" y="586"/>
                            </a:lnTo>
                            <a:lnTo>
                              <a:pt x="609" y="588"/>
                            </a:lnTo>
                            <a:lnTo>
                              <a:pt x="609" y="589"/>
                            </a:lnTo>
                            <a:lnTo>
                              <a:pt x="608" y="591"/>
                            </a:lnTo>
                            <a:lnTo>
                              <a:pt x="606" y="594"/>
                            </a:lnTo>
                            <a:lnTo>
                              <a:pt x="605" y="595"/>
                            </a:lnTo>
                            <a:lnTo>
                              <a:pt x="604" y="595"/>
                            </a:lnTo>
                            <a:lnTo>
                              <a:pt x="602" y="596"/>
                            </a:lnTo>
                            <a:lnTo>
                              <a:pt x="600" y="596"/>
                            </a:lnTo>
                            <a:close/>
                            <a:moveTo>
                              <a:pt x="592" y="604"/>
                            </a:moveTo>
                            <a:lnTo>
                              <a:pt x="608" y="604"/>
                            </a:lnTo>
                            <a:lnTo>
                              <a:pt x="608" y="663"/>
                            </a:lnTo>
                            <a:lnTo>
                              <a:pt x="592" y="663"/>
                            </a:lnTo>
                            <a:lnTo>
                              <a:pt x="592" y="604"/>
                            </a:lnTo>
                            <a:close/>
                            <a:moveTo>
                              <a:pt x="670" y="620"/>
                            </a:moveTo>
                            <a:lnTo>
                              <a:pt x="656" y="621"/>
                            </a:lnTo>
                            <a:lnTo>
                              <a:pt x="654" y="619"/>
                            </a:lnTo>
                            <a:lnTo>
                              <a:pt x="652" y="616"/>
                            </a:lnTo>
                            <a:lnTo>
                              <a:pt x="651" y="616"/>
                            </a:lnTo>
                            <a:lnTo>
                              <a:pt x="649" y="615"/>
                            </a:lnTo>
                            <a:lnTo>
                              <a:pt x="646" y="614"/>
                            </a:lnTo>
                            <a:lnTo>
                              <a:pt x="642" y="615"/>
                            </a:lnTo>
                            <a:lnTo>
                              <a:pt x="639" y="616"/>
                            </a:lnTo>
                            <a:lnTo>
                              <a:pt x="637" y="618"/>
                            </a:lnTo>
                            <a:lnTo>
                              <a:pt x="637" y="619"/>
                            </a:lnTo>
                            <a:lnTo>
                              <a:pt x="637" y="620"/>
                            </a:lnTo>
                            <a:lnTo>
                              <a:pt x="637" y="621"/>
                            </a:lnTo>
                            <a:lnTo>
                              <a:pt x="637" y="622"/>
                            </a:lnTo>
                            <a:lnTo>
                              <a:pt x="638" y="624"/>
                            </a:lnTo>
                            <a:lnTo>
                              <a:pt x="641" y="625"/>
                            </a:lnTo>
                            <a:lnTo>
                              <a:pt x="644" y="626"/>
                            </a:lnTo>
                            <a:lnTo>
                              <a:pt x="655" y="628"/>
                            </a:lnTo>
                            <a:lnTo>
                              <a:pt x="659" y="629"/>
                            </a:lnTo>
                            <a:lnTo>
                              <a:pt x="662" y="631"/>
                            </a:lnTo>
                            <a:lnTo>
                              <a:pt x="665" y="632"/>
                            </a:lnTo>
                            <a:lnTo>
                              <a:pt x="668" y="634"/>
                            </a:lnTo>
                            <a:lnTo>
                              <a:pt x="669" y="636"/>
                            </a:lnTo>
                            <a:lnTo>
                              <a:pt x="671" y="639"/>
                            </a:lnTo>
                            <a:lnTo>
                              <a:pt x="672" y="641"/>
                            </a:lnTo>
                            <a:lnTo>
                              <a:pt x="672" y="644"/>
                            </a:lnTo>
                            <a:lnTo>
                              <a:pt x="672" y="647"/>
                            </a:lnTo>
                            <a:lnTo>
                              <a:pt x="671" y="650"/>
                            </a:lnTo>
                            <a:lnTo>
                              <a:pt x="670" y="652"/>
                            </a:lnTo>
                            <a:lnTo>
                              <a:pt x="668" y="654"/>
                            </a:lnTo>
                            <a:lnTo>
                              <a:pt x="664" y="658"/>
                            </a:lnTo>
                            <a:lnTo>
                              <a:pt x="662" y="660"/>
                            </a:lnTo>
                            <a:lnTo>
                              <a:pt x="659" y="661"/>
                            </a:lnTo>
                            <a:lnTo>
                              <a:pt x="656" y="662"/>
                            </a:lnTo>
                            <a:lnTo>
                              <a:pt x="653" y="663"/>
                            </a:lnTo>
                            <a:lnTo>
                              <a:pt x="649" y="664"/>
                            </a:lnTo>
                            <a:lnTo>
                              <a:pt x="646" y="664"/>
                            </a:lnTo>
                            <a:lnTo>
                              <a:pt x="640" y="663"/>
                            </a:lnTo>
                            <a:lnTo>
                              <a:pt x="635" y="662"/>
                            </a:lnTo>
                            <a:lnTo>
                              <a:pt x="631" y="661"/>
                            </a:lnTo>
                            <a:lnTo>
                              <a:pt x="627" y="659"/>
                            </a:lnTo>
                            <a:lnTo>
                              <a:pt x="625" y="658"/>
                            </a:lnTo>
                            <a:lnTo>
                              <a:pt x="624" y="656"/>
                            </a:lnTo>
                            <a:lnTo>
                              <a:pt x="621" y="653"/>
                            </a:lnTo>
                            <a:lnTo>
                              <a:pt x="620" y="649"/>
                            </a:lnTo>
                            <a:lnTo>
                              <a:pt x="619" y="645"/>
                            </a:lnTo>
                            <a:lnTo>
                              <a:pt x="635" y="645"/>
                            </a:lnTo>
                            <a:lnTo>
                              <a:pt x="636" y="648"/>
                            </a:lnTo>
                            <a:lnTo>
                              <a:pt x="637" y="649"/>
                            </a:lnTo>
                            <a:lnTo>
                              <a:pt x="638" y="650"/>
                            </a:lnTo>
                            <a:lnTo>
                              <a:pt x="642" y="651"/>
                            </a:lnTo>
                            <a:lnTo>
                              <a:pt x="646" y="652"/>
                            </a:lnTo>
                            <a:lnTo>
                              <a:pt x="650" y="651"/>
                            </a:lnTo>
                            <a:lnTo>
                              <a:pt x="653" y="650"/>
                            </a:lnTo>
                            <a:lnTo>
                              <a:pt x="654" y="649"/>
                            </a:lnTo>
                            <a:lnTo>
                              <a:pt x="655" y="648"/>
                            </a:lnTo>
                            <a:lnTo>
                              <a:pt x="655" y="647"/>
                            </a:lnTo>
                            <a:lnTo>
                              <a:pt x="655" y="646"/>
                            </a:lnTo>
                            <a:lnTo>
                              <a:pt x="655" y="644"/>
                            </a:lnTo>
                            <a:lnTo>
                              <a:pt x="653" y="642"/>
                            </a:lnTo>
                            <a:lnTo>
                              <a:pt x="651" y="641"/>
                            </a:lnTo>
                            <a:lnTo>
                              <a:pt x="648" y="640"/>
                            </a:lnTo>
                            <a:lnTo>
                              <a:pt x="637" y="638"/>
                            </a:lnTo>
                            <a:lnTo>
                              <a:pt x="633" y="637"/>
                            </a:lnTo>
                            <a:lnTo>
                              <a:pt x="630" y="636"/>
                            </a:lnTo>
                            <a:lnTo>
                              <a:pt x="627" y="634"/>
                            </a:lnTo>
                            <a:lnTo>
                              <a:pt x="625" y="632"/>
                            </a:lnTo>
                            <a:lnTo>
                              <a:pt x="623" y="630"/>
                            </a:lnTo>
                            <a:lnTo>
                              <a:pt x="621" y="627"/>
                            </a:lnTo>
                            <a:lnTo>
                              <a:pt x="621" y="624"/>
                            </a:lnTo>
                            <a:lnTo>
                              <a:pt x="620" y="621"/>
                            </a:lnTo>
                            <a:lnTo>
                              <a:pt x="621" y="617"/>
                            </a:lnTo>
                            <a:lnTo>
                              <a:pt x="622" y="614"/>
                            </a:lnTo>
                            <a:lnTo>
                              <a:pt x="624" y="610"/>
                            </a:lnTo>
                            <a:lnTo>
                              <a:pt x="627" y="608"/>
                            </a:lnTo>
                            <a:lnTo>
                              <a:pt x="631" y="606"/>
                            </a:lnTo>
                            <a:lnTo>
                              <a:pt x="635" y="604"/>
                            </a:lnTo>
                            <a:lnTo>
                              <a:pt x="640" y="603"/>
                            </a:lnTo>
                            <a:lnTo>
                              <a:pt x="645" y="603"/>
                            </a:lnTo>
                            <a:lnTo>
                              <a:pt x="651" y="603"/>
                            </a:lnTo>
                            <a:lnTo>
                              <a:pt x="655" y="604"/>
                            </a:lnTo>
                            <a:lnTo>
                              <a:pt x="659" y="606"/>
                            </a:lnTo>
                            <a:lnTo>
                              <a:pt x="663" y="608"/>
                            </a:lnTo>
                            <a:lnTo>
                              <a:pt x="666" y="610"/>
                            </a:lnTo>
                            <a:lnTo>
                              <a:pt x="668" y="613"/>
                            </a:lnTo>
                            <a:lnTo>
                              <a:pt x="670" y="617"/>
                            </a:lnTo>
                            <a:lnTo>
                              <a:pt x="670" y="620"/>
                            </a:lnTo>
                            <a:close/>
                            <a:moveTo>
                              <a:pt x="713" y="604"/>
                            </a:moveTo>
                            <a:lnTo>
                              <a:pt x="713" y="616"/>
                            </a:lnTo>
                            <a:lnTo>
                              <a:pt x="702" y="616"/>
                            </a:lnTo>
                            <a:lnTo>
                              <a:pt x="702" y="644"/>
                            </a:lnTo>
                            <a:lnTo>
                              <a:pt x="703" y="647"/>
                            </a:lnTo>
                            <a:lnTo>
                              <a:pt x="704" y="649"/>
                            </a:lnTo>
                            <a:lnTo>
                              <a:pt x="706" y="650"/>
                            </a:lnTo>
                            <a:lnTo>
                              <a:pt x="708" y="650"/>
                            </a:lnTo>
                            <a:lnTo>
                              <a:pt x="710" y="650"/>
                            </a:lnTo>
                            <a:lnTo>
                              <a:pt x="712" y="650"/>
                            </a:lnTo>
                            <a:lnTo>
                              <a:pt x="714" y="662"/>
                            </a:lnTo>
                            <a:lnTo>
                              <a:pt x="711" y="663"/>
                            </a:lnTo>
                            <a:lnTo>
                              <a:pt x="706" y="663"/>
                            </a:lnTo>
                            <a:lnTo>
                              <a:pt x="701" y="663"/>
                            </a:lnTo>
                            <a:lnTo>
                              <a:pt x="698" y="663"/>
                            </a:lnTo>
                            <a:lnTo>
                              <a:pt x="694" y="661"/>
                            </a:lnTo>
                            <a:lnTo>
                              <a:pt x="691" y="659"/>
                            </a:lnTo>
                            <a:lnTo>
                              <a:pt x="690" y="658"/>
                            </a:lnTo>
                            <a:lnTo>
                              <a:pt x="689" y="657"/>
                            </a:lnTo>
                            <a:lnTo>
                              <a:pt x="687" y="654"/>
                            </a:lnTo>
                            <a:lnTo>
                              <a:pt x="686" y="651"/>
                            </a:lnTo>
                            <a:lnTo>
                              <a:pt x="686" y="647"/>
                            </a:lnTo>
                            <a:lnTo>
                              <a:pt x="686" y="616"/>
                            </a:lnTo>
                            <a:lnTo>
                              <a:pt x="678" y="616"/>
                            </a:lnTo>
                            <a:lnTo>
                              <a:pt x="678" y="604"/>
                            </a:lnTo>
                            <a:lnTo>
                              <a:pt x="686" y="604"/>
                            </a:lnTo>
                            <a:lnTo>
                              <a:pt x="686" y="590"/>
                            </a:lnTo>
                            <a:lnTo>
                              <a:pt x="702" y="590"/>
                            </a:lnTo>
                            <a:lnTo>
                              <a:pt x="702" y="604"/>
                            </a:lnTo>
                            <a:lnTo>
                              <a:pt x="713" y="604"/>
                            </a:lnTo>
                            <a:close/>
                            <a:moveTo>
                              <a:pt x="749" y="664"/>
                            </a:moveTo>
                            <a:lnTo>
                              <a:pt x="745" y="663"/>
                            </a:lnTo>
                            <a:lnTo>
                              <a:pt x="741" y="663"/>
                            </a:lnTo>
                            <a:lnTo>
                              <a:pt x="737" y="662"/>
                            </a:lnTo>
                            <a:lnTo>
                              <a:pt x="734" y="660"/>
                            </a:lnTo>
                            <a:lnTo>
                              <a:pt x="731" y="658"/>
                            </a:lnTo>
                            <a:lnTo>
                              <a:pt x="728" y="655"/>
                            </a:lnTo>
                            <a:lnTo>
                              <a:pt x="726" y="652"/>
                            </a:lnTo>
                            <a:lnTo>
                              <a:pt x="724" y="649"/>
                            </a:lnTo>
                            <a:lnTo>
                              <a:pt x="722" y="646"/>
                            </a:lnTo>
                            <a:lnTo>
                              <a:pt x="721" y="642"/>
                            </a:lnTo>
                            <a:lnTo>
                              <a:pt x="720" y="638"/>
                            </a:lnTo>
                            <a:lnTo>
                              <a:pt x="720" y="633"/>
                            </a:lnTo>
                            <a:lnTo>
                              <a:pt x="720" y="629"/>
                            </a:lnTo>
                            <a:lnTo>
                              <a:pt x="721" y="625"/>
                            </a:lnTo>
                            <a:lnTo>
                              <a:pt x="722" y="621"/>
                            </a:lnTo>
                            <a:lnTo>
                              <a:pt x="724" y="617"/>
                            </a:lnTo>
                            <a:lnTo>
                              <a:pt x="726" y="614"/>
                            </a:lnTo>
                            <a:lnTo>
                              <a:pt x="728" y="611"/>
                            </a:lnTo>
                            <a:lnTo>
                              <a:pt x="731" y="609"/>
                            </a:lnTo>
                            <a:lnTo>
                              <a:pt x="734" y="607"/>
                            </a:lnTo>
                            <a:lnTo>
                              <a:pt x="737" y="605"/>
                            </a:lnTo>
                            <a:lnTo>
                              <a:pt x="741" y="604"/>
                            </a:lnTo>
                            <a:lnTo>
                              <a:pt x="745" y="603"/>
                            </a:lnTo>
                            <a:lnTo>
                              <a:pt x="749" y="603"/>
                            </a:lnTo>
                            <a:lnTo>
                              <a:pt x="753" y="603"/>
                            </a:lnTo>
                            <a:lnTo>
                              <a:pt x="757" y="604"/>
                            </a:lnTo>
                            <a:lnTo>
                              <a:pt x="761" y="605"/>
                            </a:lnTo>
                            <a:lnTo>
                              <a:pt x="764" y="607"/>
                            </a:lnTo>
                            <a:lnTo>
                              <a:pt x="768" y="609"/>
                            </a:lnTo>
                            <a:lnTo>
                              <a:pt x="770" y="611"/>
                            </a:lnTo>
                            <a:lnTo>
                              <a:pt x="773" y="614"/>
                            </a:lnTo>
                            <a:lnTo>
                              <a:pt x="775" y="617"/>
                            </a:lnTo>
                            <a:lnTo>
                              <a:pt x="776" y="621"/>
                            </a:lnTo>
                            <a:lnTo>
                              <a:pt x="777" y="625"/>
                            </a:lnTo>
                            <a:lnTo>
                              <a:pt x="778" y="629"/>
                            </a:lnTo>
                            <a:lnTo>
                              <a:pt x="778" y="633"/>
                            </a:lnTo>
                            <a:lnTo>
                              <a:pt x="778" y="638"/>
                            </a:lnTo>
                            <a:lnTo>
                              <a:pt x="777" y="642"/>
                            </a:lnTo>
                            <a:lnTo>
                              <a:pt x="776" y="646"/>
                            </a:lnTo>
                            <a:lnTo>
                              <a:pt x="775" y="649"/>
                            </a:lnTo>
                            <a:lnTo>
                              <a:pt x="773" y="652"/>
                            </a:lnTo>
                            <a:lnTo>
                              <a:pt x="770" y="655"/>
                            </a:lnTo>
                            <a:lnTo>
                              <a:pt x="768" y="658"/>
                            </a:lnTo>
                            <a:lnTo>
                              <a:pt x="764" y="660"/>
                            </a:lnTo>
                            <a:lnTo>
                              <a:pt x="761" y="662"/>
                            </a:lnTo>
                            <a:lnTo>
                              <a:pt x="757" y="663"/>
                            </a:lnTo>
                            <a:lnTo>
                              <a:pt x="753" y="663"/>
                            </a:lnTo>
                            <a:lnTo>
                              <a:pt x="749" y="664"/>
                            </a:lnTo>
                            <a:close/>
                            <a:moveTo>
                              <a:pt x="749" y="651"/>
                            </a:moveTo>
                            <a:lnTo>
                              <a:pt x="752" y="651"/>
                            </a:lnTo>
                            <a:lnTo>
                              <a:pt x="754" y="650"/>
                            </a:lnTo>
                            <a:lnTo>
                              <a:pt x="757" y="648"/>
                            </a:lnTo>
                            <a:lnTo>
                              <a:pt x="758" y="646"/>
                            </a:lnTo>
                            <a:lnTo>
                              <a:pt x="760" y="643"/>
                            </a:lnTo>
                            <a:lnTo>
                              <a:pt x="761" y="640"/>
                            </a:lnTo>
                            <a:lnTo>
                              <a:pt x="761" y="637"/>
                            </a:lnTo>
                            <a:lnTo>
                              <a:pt x="761" y="633"/>
                            </a:lnTo>
                            <a:lnTo>
                              <a:pt x="761" y="630"/>
                            </a:lnTo>
                            <a:lnTo>
                              <a:pt x="761" y="626"/>
                            </a:lnTo>
                            <a:lnTo>
                              <a:pt x="760" y="623"/>
                            </a:lnTo>
                            <a:lnTo>
                              <a:pt x="758" y="620"/>
                            </a:lnTo>
                            <a:lnTo>
                              <a:pt x="757" y="618"/>
                            </a:lnTo>
                            <a:lnTo>
                              <a:pt x="754" y="617"/>
                            </a:lnTo>
                            <a:lnTo>
                              <a:pt x="752" y="616"/>
                            </a:lnTo>
                            <a:lnTo>
                              <a:pt x="749" y="615"/>
                            </a:lnTo>
                            <a:lnTo>
                              <a:pt x="746" y="616"/>
                            </a:lnTo>
                            <a:lnTo>
                              <a:pt x="744" y="617"/>
                            </a:lnTo>
                            <a:lnTo>
                              <a:pt x="742" y="618"/>
                            </a:lnTo>
                            <a:lnTo>
                              <a:pt x="740" y="620"/>
                            </a:lnTo>
                            <a:lnTo>
                              <a:pt x="738" y="623"/>
                            </a:lnTo>
                            <a:lnTo>
                              <a:pt x="737" y="626"/>
                            </a:lnTo>
                            <a:lnTo>
                              <a:pt x="737" y="630"/>
                            </a:lnTo>
                            <a:lnTo>
                              <a:pt x="737" y="633"/>
                            </a:lnTo>
                            <a:lnTo>
                              <a:pt x="737" y="637"/>
                            </a:lnTo>
                            <a:lnTo>
                              <a:pt x="737" y="640"/>
                            </a:lnTo>
                            <a:lnTo>
                              <a:pt x="738" y="643"/>
                            </a:lnTo>
                            <a:lnTo>
                              <a:pt x="740" y="646"/>
                            </a:lnTo>
                            <a:lnTo>
                              <a:pt x="742" y="648"/>
                            </a:lnTo>
                            <a:lnTo>
                              <a:pt x="743" y="649"/>
                            </a:lnTo>
                            <a:lnTo>
                              <a:pt x="744" y="650"/>
                            </a:lnTo>
                            <a:lnTo>
                              <a:pt x="746" y="651"/>
                            </a:lnTo>
                            <a:lnTo>
                              <a:pt x="749" y="651"/>
                            </a:lnTo>
                            <a:close/>
                            <a:moveTo>
                              <a:pt x="45" y="719"/>
                            </a:moveTo>
                            <a:lnTo>
                              <a:pt x="45" y="717"/>
                            </a:lnTo>
                            <a:lnTo>
                              <a:pt x="44" y="715"/>
                            </a:lnTo>
                            <a:lnTo>
                              <a:pt x="43" y="713"/>
                            </a:lnTo>
                            <a:lnTo>
                              <a:pt x="41" y="712"/>
                            </a:lnTo>
                            <a:lnTo>
                              <a:pt x="37" y="710"/>
                            </a:lnTo>
                            <a:lnTo>
                              <a:pt x="35" y="709"/>
                            </a:lnTo>
                            <a:lnTo>
                              <a:pt x="32" y="709"/>
                            </a:lnTo>
                            <a:lnTo>
                              <a:pt x="26" y="710"/>
                            </a:lnTo>
                            <a:lnTo>
                              <a:pt x="22" y="712"/>
                            </a:lnTo>
                            <a:lnTo>
                              <a:pt x="21" y="713"/>
                            </a:lnTo>
                            <a:lnTo>
                              <a:pt x="20" y="714"/>
                            </a:lnTo>
                            <a:lnTo>
                              <a:pt x="19" y="716"/>
                            </a:lnTo>
                            <a:lnTo>
                              <a:pt x="19" y="718"/>
                            </a:lnTo>
                            <a:lnTo>
                              <a:pt x="19" y="720"/>
                            </a:lnTo>
                            <a:lnTo>
                              <a:pt x="20" y="722"/>
                            </a:lnTo>
                            <a:lnTo>
                              <a:pt x="21" y="723"/>
                            </a:lnTo>
                            <a:lnTo>
                              <a:pt x="23" y="724"/>
                            </a:lnTo>
                            <a:lnTo>
                              <a:pt x="27" y="726"/>
                            </a:lnTo>
                            <a:lnTo>
                              <a:pt x="32" y="728"/>
                            </a:lnTo>
                            <a:lnTo>
                              <a:pt x="39" y="729"/>
                            </a:lnTo>
                            <a:lnTo>
                              <a:pt x="45" y="731"/>
                            </a:lnTo>
                            <a:lnTo>
                              <a:pt x="51" y="734"/>
                            </a:lnTo>
                            <a:lnTo>
                              <a:pt x="56" y="737"/>
                            </a:lnTo>
                            <a:lnTo>
                              <a:pt x="58" y="739"/>
                            </a:lnTo>
                            <a:lnTo>
                              <a:pt x="59" y="741"/>
                            </a:lnTo>
                            <a:lnTo>
                              <a:pt x="61" y="744"/>
                            </a:lnTo>
                            <a:lnTo>
                              <a:pt x="61" y="746"/>
                            </a:lnTo>
                            <a:lnTo>
                              <a:pt x="62" y="749"/>
                            </a:lnTo>
                            <a:lnTo>
                              <a:pt x="62" y="752"/>
                            </a:lnTo>
                            <a:lnTo>
                              <a:pt x="62" y="757"/>
                            </a:lnTo>
                            <a:lnTo>
                              <a:pt x="61" y="760"/>
                            </a:lnTo>
                            <a:lnTo>
                              <a:pt x="60" y="762"/>
                            </a:lnTo>
                            <a:lnTo>
                              <a:pt x="58" y="766"/>
                            </a:lnTo>
                            <a:lnTo>
                              <a:pt x="54" y="769"/>
                            </a:lnTo>
                            <a:lnTo>
                              <a:pt x="50" y="772"/>
                            </a:lnTo>
                            <a:lnTo>
                              <a:pt x="45" y="774"/>
                            </a:lnTo>
                            <a:lnTo>
                              <a:pt x="39" y="775"/>
                            </a:lnTo>
                            <a:lnTo>
                              <a:pt x="32" y="776"/>
                            </a:lnTo>
                            <a:lnTo>
                              <a:pt x="25" y="775"/>
                            </a:lnTo>
                            <a:lnTo>
                              <a:pt x="19" y="774"/>
                            </a:lnTo>
                            <a:lnTo>
                              <a:pt x="14" y="772"/>
                            </a:lnTo>
                            <a:lnTo>
                              <a:pt x="9" y="769"/>
                            </a:lnTo>
                            <a:lnTo>
                              <a:pt x="7" y="768"/>
                            </a:lnTo>
                            <a:lnTo>
                              <a:pt x="5" y="766"/>
                            </a:lnTo>
                            <a:lnTo>
                              <a:pt x="2" y="761"/>
                            </a:lnTo>
                            <a:lnTo>
                              <a:pt x="1" y="756"/>
                            </a:lnTo>
                            <a:lnTo>
                              <a:pt x="0" y="753"/>
                            </a:lnTo>
                            <a:lnTo>
                              <a:pt x="0" y="750"/>
                            </a:lnTo>
                            <a:lnTo>
                              <a:pt x="16" y="750"/>
                            </a:lnTo>
                            <a:lnTo>
                              <a:pt x="17" y="753"/>
                            </a:lnTo>
                            <a:lnTo>
                              <a:pt x="18" y="755"/>
                            </a:lnTo>
                            <a:lnTo>
                              <a:pt x="18" y="756"/>
                            </a:lnTo>
                            <a:lnTo>
                              <a:pt x="19" y="757"/>
                            </a:lnTo>
                            <a:lnTo>
                              <a:pt x="21" y="759"/>
                            </a:lnTo>
                            <a:lnTo>
                              <a:pt x="23" y="760"/>
                            </a:lnTo>
                            <a:lnTo>
                              <a:pt x="26" y="761"/>
                            </a:lnTo>
                            <a:lnTo>
                              <a:pt x="28" y="762"/>
                            </a:lnTo>
                            <a:lnTo>
                              <a:pt x="32" y="762"/>
                            </a:lnTo>
                            <a:lnTo>
                              <a:pt x="37" y="761"/>
                            </a:lnTo>
                            <a:lnTo>
                              <a:pt x="40" y="760"/>
                            </a:lnTo>
                            <a:lnTo>
                              <a:pt x="42" y="759"/>
                            </a:lnTo>
                            <a:lnTo>
                              <a:pt x="43" y="758"/>
                            </a:lnTo>
                            <a:lnTo>
                              <a:pt x="45" y="756"/>
                            </a:lnTo>
                            <a:lnTo>
                              <a:pt x="45" y="754"/>
                            </a:lnTo>
                            <a:lnTo>
                              <a:pt x="46" y="752"/>
                            </a:lnTo>
                            <a:lnTo>
                              <a:pt x="45" y="750"/>
                            </a:lnTo>
                            <a:lnTo>
                              <a:pt x="45" y="749"/>
                            </a:lnTo>
                            <a:lnTo>
                              <a:pt x="44" y="747"/>
                            </a:lnTo>
                            <a:lnTo>
                              <a:pt x="42" y="746"/>
                            </a:lnTo>
                            <a:lnTo>
                              <a:pt x="40" y="745"/>
                            </a:lnTo>
                            <a:lnTo>
                              <a:pt x="38" y="744"/>
                            </a:lnTo>
                            <a:lnTo>
                              <a:pt x="32" y="742"/>
                            </a:lnTo>
                            <a:lnTo>
                              <a:pt x="24" y="740"/>
                            </a:lnTo>
                            <a:lnTo>
                              <a:pt x="19" y="739"/>
                            </a:lnTo>
                            <a:lnTo>
                              <a:pt x="15" y="737"/>
                            </a:lnTo>
                            <a:lnTo>
                              <a:pt x="11" y="735"/>
                            </a:lnTo>
                            <a:lnTo>
                              <a:pt x="8" y="733"/>
                            </a:lnTo>
                            <a:lnTo>
                              <a:pt x="5" y="730"/>
                            </a:lnTo>
                            <a:lnTo>
                              <a:pt x="4" y="727"/>
                            </a:lnTo>
                            <a:lnTo>
                              <a:pt x="3" y="723"/>
                            </a:lnTo>
                            <a:lnTo>
                              <a:pt x="2" y="719"/>
                            </a:lnTo>
                            <a:lnTo>
                              <a:pt x="2" y="715"/>
                            </a:lnTo>
                            <a:lnTo>
                              <a:pt x="3" y="712"/>
                            </a:lnTo>
                            <a:lnTo>
                              <a:pt x="4" y="709"/>
                            </a:lnTo>
                            <a:lnTo>
                              <a:pt x="6" y="706"/>
                            </a:lnTo>
                            <a:lnTo>
                              <a:pt x="8" y="704"/>
                            </a:lnTo>
                            <a:lnTo>
                              <a:pt x="11" y="702"/>
                            </a:lnTo>
                            <a:lnTo>
                              <a:pt x="13" y="700"/>
                            </a:lnTo>
                            <a:lnTo>
                              <a:pt x="17" y="698"/>
                            </a:lnTo>
                            <a:lnTo>
                              <a:pt x="20" y="697"/>
                            </a:lnTo>
                            <a:lnTo>
                              <a:pt x="24" y="696"/>
                            </a:lnTo>
                            <a:lnTo>
                              <a:pt x="28" y="695"/>
                            </a:lnTo>
                            <a:lnTo>
                              <a:pt x="32" y="695"/>
                            </a:lnTo>
                            <a:lnTo>
                              <a:pt x="36" y="695"/>
                            </a:lnTo>
                            <a:lnTo>
                              <a:pt x="40" y="696"/>
                            </a:lnTo>
                            <a:lnTo>
                              <a:pt x="44" y="697"/>
                            </a:lnTo>
                            <a:lnTo>
                              <a:pt x="47" y="698"/>
                            </a:lnTo>
                            <a:lnTo>
                              <a:pt x="50" y="700"/>
                            </a:lnTo>
                            <a:lnTo>
                              <a:pt x="53" y="702"/>
                            </a:lnTo>
                            <a:lnTo>
                              <a:pt x="55" y="704"/>
                            </a:lnTo>
                            <a:lnTo>
                              <a:pt x="57" y="706"/>
                            </a:lnTo>
                            <a:lnTo>
                              <a:pt x="59" y="709"/>
                            </a:lnTo>
                            <a:lnTo>
                              <a:pt x="60" y="712"/>
                            </a:lnTo>
                            <a:lnTo>
                              <a:pt x="61" y="715"/>
                            </a:lnTo>
                            <a:lnTo>
                              <a:pt x="61" y="719"/>
                            </a:lnTo>
                            <a:lnTo>
                              <a:pt x="45" y="719"/>
                            </a:lnTo>
                            <a:close/>
                            <a:moveTo>
                              <a:pt x="91" y="776"/>
                            </a:moveTo>
                            <a:lnTo>
                              <a:pt x="87" y="776"/>
                            </a:lnTo>
                            <a:lnTo>
                              <a:pt x="83" y="775"/>
                            </a:lnTo>
                            <a:lnTo>
                              <a:pt x="81" y="774"/>
                            </a:lnTo>
                            <a:lnTo>
                              <a:pt x="80" y="773"/>
                            </a:lnTo>
                            <a:lnTo>
                              <a:pt x="77" y="771"/>
                            </a:lnTo>
                            <a:lnTo>
                              <a:pt x="74" y="769"/>
                            </a:lnTo>
                            <a:lnTo>
                              <a:pt x="72" y="766"/>
                            </a:lnTo>
                            <a:lnTo>
                              <a:pt x="71" y="762"/>
                            </a:lnTo>
                            <a:lnTo>
                              <a:pt x="71" y="758"/>
                            </a:lnTo>
                            <a:lnTo>
                              <a:pt x="71" y="755"/>
                            </a:lnTo>
                            <a:lnTo>
                              <a:pt x="72" y="752"/>
                            </a:lnTo>
                            <a:lnTo>
                              <a:pt x="73" y="750"/>
                            </a:lnTo>
                            <a:lnTo>
                              <a:pt x="74" y="748"/>
                            </a:lnTo>
                            <a:lnTo>
                              <a:pt x="78" y="745"/>
                            </a:lnTo>
                            <a:lnTo>
                              <a:pt x="80" y="743"/>
                            </a:lnTo>
                            <a:lnTo>
                              <a:pt x="82" y="742"/>
                            </a:lnTo>
                            <a:lnTo>
                              <a:pt x="88" y="741"/>
                            </a:lnTo>
                            <a:lnTo>
                              <a:pt x="93" y="740"/>
                            </a:lnTo>
                            <a:lnTo>
                              <a:pt x="104" y="739"/>
                            </a:lnTo>
                            <a:lnTo>
                              <a:pt x="107" y="737"/>
                            </a:lnTo>
                            <a:lnTo>
                              <a:pt x="107" y="736"/>
                            </a:lnTo>
                            <a:lnTo>
                              <a:pt x="107" y="735"/>
                            </a:lnTo>
                            <a:lnTo>
                              <a:pt x="107" y="731"/>
                            </a:lnTo>
                            <a:lnTo>
                              <a:pt x="105" y="729"/>
                            </a:lnTo>
                            <a:lnTo>
                              <a:pt x="104" y="728"/>
                            </a:lnTo>
                            <a:lnTo>
                              <a:pt x="102" y="727"/>
                            </a:lnTo>
                            <a:lnTo>
                              <a:pt x="99" y="727"/>
                            </a:lnTo>
                            <a:lnTo>
                              <a:pt x="95" y="727"/>
                            </a:lnTo>
                            <a:lnTo>
                              <a:pt x="93" y="728"/>
                            </a:lnTo>
                            <a:lnTo>
                              <a:pt x="92" y="729"/>
                            </a:lnTo>
                            <a:lnTo>
                              <a:pt x="90" y="731"/>
                            </a:lnTo>
                            <a:lnTo>
                              <a:pt x="88" y="734"/>
                            </a:lnTo>
                            <a:lnTo>
                              <a:pt x="73" y="733"/>
                            </a:lnTo>
                            <a:lnTo>
                              <a:pt x="74" y="729"/>
                            </a:lnTo>
                            <a:lnTo>
                              <a:pt x="76" y="725"/>
                            </a:lnTo>
                            <a:lnTo>
                              <a:pt x="78" y="722"/>
                            </a:lnTo>
                            <a:lnTo>
                              <a:pt x="82" y="720"/>
                            </a:lnTo>
                            <a:lnTo>
                              <a:pt x="85" y="718"/>
                            </a:lnTo>
                            <a:lnTo>
                              <a:pt x="89" y="716"/>
                            </a:lnTo>
                            <a:lnTo>
                              <a:pt x="94" y="715"/>
                            </a:lnTo>
                            <a:lnTo>
                              <a:pt x="99" y="715"/>
                            </a:lnTo>
                            <a:lnTo>
                              <a:pt x="105" y="716"/>
                            </a:lnTo>
                            <a:lnTo>
                              <a:pt x="111" y="717"/>
                            </a:lnTo>
                            <a:lnTo>
                              <a:pt x="114" y="718"/>
                            </a:lnTo>
                            <a:lnTo>
                              <a:pt x="116" y="720"/>
                            </a:lnTo>
                            <a:lnTo>
                              <a:pt x="118" y="722"/>
                            </a:lnTo>
                            <a:lnTo>
                              <a:pt x="120" y="724"/>
                            </a:lnTo>
                            <a:lnTo>
                              <a:pt x="122" y="726"/>
                            </a:lnTo>
                            <a:lnTo>
                              <a:pt x="123" y="729"/>
                            </a:lnTo>
                            <a:lnTo>
                              <a:pt x="124" y="732"/>
                            </a:lnTo>
                            <a:lnTo>
                              <a:pt x="124" y="735"/>
                            </a:lnTo>
                            <a:lnTo>
                              <a:pt x="124" y="775"/>
                            </a:lnTo>
                            <a:lnTo>
                              <a:pt x="108" y="775"/>
                            </a:lnTo>
                            <a:lnTo>
                              <a:pt x="108" y="767"/>
                            </a:lnTo>
                            <a:lnTo>
                              <a:pt x="105" y="770"/>
                            </a:lnTo>
                            <a:lnTo>
                              <a:pt x="101" y="773"/>
                            </a:lnTo>
                            <a:lnTo>
                              <a:pt x="97" y="775"/>
                            </a:lnTo>
                            <a:lnTo>
                              <a:pt x="94" y="776"/>
                            </a:lnTo>
                            <a:lnTo>
                              <a:pt x="91" y="776"/>
                            </a:lnTo>
                            <a:close/>
                            <a:moveTo>
                              <a:pt x="95" y="765"/>
                            </a:moveTo>
                            <a:lnTo>
                              <a:pt x="100" y="764"/>
                            </a:lnTo>
                            <a:lnTo>
                              <a:pt x="102" y="763"/>
                            </a:lnTo>
                            <a:lnTo>
                              <a:pt x="104" y="761"/>
                            </a:lnTo>
                            <a:lnTo>
                              <a:pt x="106" y="760"/>
                            </a:lnTo>
                            <a:lnTo>
                              <a:pt x="107" y="758"/>
                            </a:lnTo>
                            <a:lnTo>
                              <a:pt x="107" y="756"/>
                            </a:lnTo>
                            <a:lnTo>
                              <a:pt x="108" y="754"/>
                            </a:lnTo>
                            <a:lnTo>
                              <a:pt x="108" y="747"/>
                            </a:lnTo>
                            <a:lnTo>
                              <a:pt x="105" y="749"/>
                            </a:lnTo>
                            <a:lnTo>
                              <a:pt x="100" y="749"/>
                            </a:lnTo>
                            <a:lnTo>
                              <a:pt x="96" y="750"/>
                            </a:lnTo>
                            <a:lnTo>
                              <a:pt x="92" y="751"/>
                            </a:lnTo>
                            <a:lnTo>
                              <a:pt x="89" y="753"/>
                            </a:lnTo>
                            <a:lnTo>
                              <a:pt x="88" y="754"/>
                            </a:lnTo>
                            <a:lnTo>
                              <a:pt x="87" y="755"/>
                            </a:lnTo>
                            <a:lnTo>
                              <a:pt x="87" y="758"/>
                            </a:lnTo>
                            <a:lnTo>
                              <a:pt x="87" y="761"/>
                            </a:lnTo>
                            <a:lnTo>
                              <a:pt x="89" y="763"/>
                            </a:lnTo>
                            <a:lnTo>
                              <a:pt x="92" y="764"/>
                            </a:lnTo>
                            <a:lnTo>
                              <a:pt x="95" y="765"/>
                            </a:lnTo>
                            <a:close/>
                            <a:moveTo>
                              <a:pt x="88" y="708"/>
                            </a:moveTo>
                            <a:lnTo>
                              <a:pt x="85" y="707"/>
                            </a:lnTo>
                            <a:lnTo>
                              <a:pt x="82" y="705"/>
                            </a:lnTo>
                            <a:lnTo>
                              <a:pt x="81" y="704"/>
                            </a:lnTo>
                            <a:lnTo>
                              <a:pt x="80" y="703"/>
                            </a:lnTo>
                            <a:lnTo>
                              <a:pt x="80" y="702"/>
                            </a:lnTo>
                            <a:lnTo>
                              <a:pt x="80" y="700"/>
                            </a:lnTo>
                            <a:lnTo>
                              <a:pt x="80" y="697"/>
                            </a:lnTo>
                            <a:lnTo>
                              <a:pt x="82" y="694"/>
                            </a:lnTo>
                            <a:lnTo>
                              <a:pt x="85" y="693"/>
                            </a:lnTo>
                            <a:lnTo>
                              <a:pt x="86" y="692"/>
                            </a:lnTo>
                            <a:lnTo>
                              <a:pt x="88" y="692"/>
                            </a:lnTo>
                            <a:lnTo>
                              <a:pt x="91" y="693"/>
                            </a:lnTo>
                            <a:lnTo>
                              <a:pt x="93" y="694"/>
                            </a:lnTo>
                            <a:lnTo>
                              <a:pt x="95" y="697"/>
                            </a:lnTo>
                            <a:lnTo>
                              <a:pt x="96" y="698"/>
                            </a:lnTo>
                            <a:lnTo>
                              <a:pt x="96" y="700"/>
                            </a:lnTo>
                            <a:lnTo>
                              <a:pt x="95" y="703"/>
                            </a:lnTo>
                            <a:lnTo>
                              <a:pt x="93" y="705"/>
                            </a:lnTo>
                            <a:lnTo>
                              <a:pt x="91" y="707"/>
                            </a:lnTo>
                            <a:lnTo>
                              <a:pt x="89" y="708"/>
                            </a:lnTo>
                            <a:lnTo>
                              <a:pt x="88" y="708"/>
                            </a:lnTo>
                            <a:close/>
                            <a:moveTo>
                              <a:pt x="111" y="708"/>
                            </a:moveTo>
                            <a:lnTo>
                              <a:pt x="108" y="707"/>
                            </a:lnTo>
                            <a:lnTo>
                              <a:pt x="106" y="705"/>
                            </a:lnTo>
                            <a:lnTo>
                              <a:pt x="104" y="704"/>
                            </a:lnTo>
                            <a:lnTo>
                              <a:pt x="104" y="703"/>
                            </a:lnTo>
                            <a:lnTo>
                              <a:pt x="103" y="702"/>
                            </a:lnTo>
                            <a:lnTo>
                              <a:pt x="103" y="700"/>
                            </a:lnTo>
                            <a:lnTo>
                              <a:pt x="104" y="697"/>
                            </a:lnTo>
                            <a:lnTo>
                              <a:pt x="106" y="694"/>
                            </a:lnTo>
                            <a:lnTo>
                              <a:pt x="108" y="693"/>
                            </a:lnTo>
                            <a:lnTo>
                              <a:pt x="110" y="692"/>
                            </a:lnTo>
                            <a:lnTo>
                              <a:pt x="111" y="692"/>
                            </a:lnTo>
                            <a:lnTo>
                              <a:pt x="114" y="693"/>
                            </a:lnTo>
                            <a:lnTo>
                              <a:pt x="117" y="694"/>
                            </a:lnTo>
                            <a:lnTo>
                              <a:pt x="119" y="697"/>
                            </a:lnTo>
                            <a:lnTo>
                              <a:pt x="119" y="698"/>
                            </a:lnTo>
                            <a:lnTo>
                              <a:pt x="119" y="700"/>
                            </a:lnTo>
                            <a:lnTo>
                              <a:pt x="119" y="703"/>
                            </a:lnTo>
                            <a:lnTo>
                              <a:pt x="117" y="705"/>
                            </a:lnTo>
                            <a:lnTo>
                              <a:pt x="114" y="707"/>
                            </a:lnTo>
                            <a:lnTo>
                              <a:pt x="113" y="708"/>
                            </a:lnTo>
                            <a:lnTo>
                              <a:pt x="111" y="708"/>
                            </a:lnTo>
                            <a:close/>
                            <a:moveTo>
                              <a:pt x="154" y="741"/>
                            </a:moveTo>
                            <a:lnTo>
                              <a:pt x="154" y="775"/>
                            </a:lnTo>
                            <a:lnTo>
                              <a:pt x="137" y="775"/>
                            </a:lnTo>
                            <a:lnTo>
                              <a:pt x="137" y="696"/>
                            </a:lnTo>
                            <a:lnTo>
                              <a:pt x="153" y="696"/>
                            </a:lnTo>
                            <a:lnTo>
                              <a:pt x="153" y="726"/>
                            </a:lnTo>
                            <a:lnTo>
                              <a:pt x="156" y="722"/>
                            </a:lnTo>
                            <a:lnTo>
                              <a:pt x="160" y="718"/>
                            </a:lnTo>
                            <a:lnTo>
                              <a:pt x="163" y="717"/>
                            </a:lnTo>
                            <a:lnTo>
                              <a:pt x="165" y="716"/>
                            </a:lnTo>
                            <a:lnTo>
                              <a:pt x="168" y="715"/>
                            </a:lnTo>
                            <a:lnTo>
                              <a:pt x="171" y="715"/>
                            </a:lnTo>
                            <a:lnTo>
                              <a:pt x="176" y="715"/>
                            </a:lnTo>
                            <a:lnTo>
                              <a:pt x="180" y="717"/>
                            </a:lnTo>
                            <a:lnTo>
                              <a:pt x="183" y="718"/>
                            </a:lnTo>
                            <a:lnTo>
                              <a:pt x="186" y="721"/>
                            </a:lnTo>
                            <a:lnTo>
                              <a:pt x="189" y="724"/>
                            </a:lnTo>
                            <a:lnTo>
                              <a:pt x="190" y="728"/>
                            </a:lnTo>
                            <a:lnTo>
                              <a:pt x="191" y="732"/>
                            </a:lnTo>
                            <a:lnTo>
                              <a:pt x="192" y="737"/>
                            </a:lnTo>
                            <a:lnTo>
                              <a:pt x="192" y="775"/>
                            </a:lnTo>
                            <a:lnTo>
                              <a:pt x="175" y="775"/>
                            </a:lnTo>
                            <a:lnTo>
                              <a:pt x="175" y="740"/>
                            </a:lnTo>
                            <a:lnTo>
                              <a:pt x="175" y="738"/>
                            </a:lnTo>
                            <a:lnTo>
                              <a:pt x="175" y="735"/>
                            </a:lnTo>
                            <a:lnTo>
                              <a:pt x="173" y="732"/>
                            </a:lnTo>
                            <a:lnTo>
                              <a:pt x="171" y="730"/>
                            </a:lnTo>
                            <a:lnTo>
                              <a:pt x="169" y="729"/>
                            </a:lnTo>
                            <a:lnTo>
                              <a:pt x="167" y="729"/>
                            </a:lnTo>
                            <a:lnTo>
                              <a:pt x="165" y="729"/>
                            </a:lnTo>
                            <a:lnTo>
                              <a:pt x="163" y="729"/>
                            </a:lnTo>
                            <a:lnTo>
                              <a:pt x="160" y="729"/>
                            </a:lnTo>
                            <a:lnTo>
                              <a:pt x="158" y="730"/>
                            </a:lnTo>
                            <a:lnTo>
                              <a:pt x="157" y="732"/>
                            </a:lnTo>
                            <a:lnTo>
                              <a:pt x="154" y="736"/>
                            </a:lnTo>
                            <a:lnTo>
                              <a:pt x="154" y="738"/>
                            </a:lnTo>
                            <a:lnTo>
                              <a:pt x="154" y="741"/>
                            </a:lnTo>
                            <a:close/>
                            <a:moveTo>
                              <a:pt x="205" y="775"/>
                            </a:moveTo>
                            <a:lnTo>
                              <a:pt x="205" y="696"/>
                            </a:lnTo>
                            <a:lnTo>
                              <a:pt x="222" y="696"/>
                            </a:lnTo>
                            <a:lnTo>
                              <a:pt x="222" y="738"/>
                            </a:lnTo>
                            <a:lnTo>
                              <a:pt x="241" y="716"/>
                            </a:lnTo>
                            <a:lnTo>
                              <a:pt x="260" y="716"/>
                            </a:lnTo>
                            <a:lnTo>
                              <a:pt x="238" y="741"/>
                            </a:lnTo>
                            <a:lnTo>
                              <a:pt x="261" y="775"/>
                            </a:lnTo>
                            <a:lnTo>
                              <a:pt x="242" y="775"/>
                            </a:lnTo>
                            <a:lnTo>
                              <a:pt x="226" y="751"/>
                            </a:lnTo>
                            <a:lnTo>
                              <a:pt x="222" y="756"/>
                            </a:lnTo>
                            <a:lnTo>
                              <a:pt x="222" y="775"/>
                            </a:lnTo>
                            <a:lnTo>
                              <a:pt x="205" y="775"/>
                            </a:lnTo>
                            <a:close/>
                            <a:moveTo>
                              <a:pt x="292" y="776"/>
                            </a:moveTo>
                            <a:lnTo>
                              <a:pt x="288" y="776"/>
                            </a:lnTo>
                            <a:lnTo>
                              <a:pt x="284" y="775"/>
                            </a:lnTo>
                            <a:lnTo>
                              <a:pt x="280" y="774"/>
                            </a:lnTo>
                            <a:lnTo>
                              <a:pt x="277" y="772"/>
                            </a:lnTo>
                            <a:lnTo>
                              <a:pt x="274" y="770"/>
                            </a:lnTo>
                            <a:lnTo>
                              <a:pt x="271" y="768"/>
                            </a:lnTo>
                            <a:lnTo>
                              <a:pt x="269" y="765"/>
                            </a:lnTo>
                            <a:lnTo>
                              <a:pt x="267" y="761"/>
                            </a:lnTo>
                            <a:lnTo>
                              <a:pt x="265" y="758"/>
                            </a:lnTo>
                            <a:lnTo>
                              <a:pt x="264" y="754"/>
                            </a:lnTo>
                            <a:lnTo>
                              <a:pt x="263" y="750"/>
                            </a:lnTo>
                            <a:lnTo>
                              <a:pt x="263" y="746"/>
                            </a:lnTo>
                            <a:lnTo>
                              <a:pt x="263" y="741"/>
                            </a:lnTo>
                            <a:lnTo>
                              <a:pt x="264" y="737"/>
                            </a:lnTo>
                            <a:lnTo>
                              <a:pt x="265" y="733"/>
                            </a:lnTo>
                            <a:lnTo>
                              <a:pt x="267" y="730"/>
                            </a:lnTo>
                            <a:lnTo>
                              <a:pt x="269" y="726"/>
                            </a:lnTo>
                            <a:lnTo>
                              <a:pt x="271" y="723"/>
                            </a:lnTo>
                            <a:lnTo>
                              <a:pt x="274" y="721"/>
                            </a:lnTo>
                            <a:lnTo>
                              <a:pt x="277" y="719"/>
                            </a:lnTo>
                            <a:lnTo>
                              <a:pt x="280" y="717"/>
                            </a:lnTo>
                            <a:lnTo>
                              <a:pt x="284" y="716"/>
                            </a:lnTo>
                            <a:lnTo>
                              <a:pt x="288" y="715"/>
                            </a:lnTo>
                            <a:lnTo>
                              <a:pt x="292" y="715"/>
                            </a:lnTo>
                            <a:lnTo>
                              <a:pt x="297" y="715"/>
                            </a:lnTo>
                            <a:lnTo>
                              <a:pt x="301" y="716"/>
                            </a:lnTo>
                            <a:lnTo>
                              <a:pt x="304" y="717"/>
                            </a:lnTo>
                            <a:lnTo>
                              <a:pt x="308" y="719"/>
                            </a:lnTo>
                            <a:lnTo>
                              <a:pt x="311" y="721"/>
                            </a:lnTo>
                            <a:lnTo>
                              <a:pt x="313" y="723"/>
                            </a:lnTo>
                            <a:lnTo>
                              <a:pt x="316" y="726"/>
                            </a:lnTo>
                            <a:lnTo>
                              <a:pt x="318" y="730"/>
                            </a:lnTo>
                            <a:lnTo>
                              <a:pt x="319" y="733"/>
                            </a:lnTo>
                            <a:lnTo>
                              <a:pt x="320" y="737"/>
                            </a:lnTo>
                            <a:lnTo>
                              <a:pt x="321" y="741"/>
                            </a:lnTo>
                            <a:lnTo>
                              <a:pt x="321" y="746"/>
                            </a:lnTo>
                            <a:lnTo>
                              <a:pt x="321" y="750"/>
                            </a:lnTo>
                            <a:lnTo>
                              <a:pt x="320" y="754"/>
                            </a:lnTo>
                            <a:lnTo>
                              <a:pt x="319" y="758"/>
                            </a:lnTo>
                            <a:lnTo>
                              <a:pt x="318" y="761"/>
                            </a:lnTo>
                            <a:lnTo>
                              <a:pt x="316" y="765"/>
                            </a:lnTo>
                            <a:lnTo>
                              <a:pt x="313" y="768"/>
                            </a:lnTo>
                            <a:lnTo>
                              <a:pt x="311" y="770"/>
                            </a:lnTo>
                            <a:lnTo>
                              <a:pt x="308" y="772"/>
                            </a:lnTo>
                            <a:lnTo>
                              <a:pt x="304" y="774"/>
                            </a:lnTo>
                            <a:lnTo>
                              <a:pt x="301" y="775"/>
                            </a:lnTo>
                            <a:lnTo>
                              <a:pt x="297" y="776"/>
                            </a:lnTo>
                            <a:lnTo>
                              <a:pt x="292" y="776"/>
                            </a:lnTo>
                            <a:close/>
                            <a:moveTo>
                              <a:pt x="292" y="763"/>
                            </a:moveTo>
                            <a:lnTo>
                              <a:pt x="295" y="763"/>
                            </a:lnTo>
                            <a:lnTo>
                              <a:pt x="298" y="762"/>
                            </a:lnTo>
                            <a:lnTo>
                              <a:pt x="300" y="760"/>
                            </a:lnTo>
                            <a:lnTo>
                              <a:pt x="302" y="758"/>
                            </a:lnTo>
                            <a:lnTo>
                              <a:pt x="303" y="755"/>
                            </a:lnTo>
                            <a:lnTo>
                              <a:pt x="304" y="752"/>
                            </a:lnTo>
                            <a:lnTo>
                              <a:pt x="304" y="749"/>
                            </a:lnTo>
                            <a:lnTo>
                              <a:pt x="305" y="745"/>
                            </a:lnTo>
                            <a:lnTo>
                              <a:pt x="304" y="742"/>
                            </a:lnTo>
                            <a:lnTo>
                              <a:pt x="304" y="738"/>
                            </a:lnTo>
                            <a:lnTo>
                              <a:pt x="303" y="735"/>
                            </a:lnTo>
                            <a:lnTo>
                              <a:pt x="302" y="733"/>
                            </a:lnTo>
                            <a:lnTo>
                              <a:pt x="300" y="730"/>
                            </a:lnTo>
                            <a:lnTo>
                              <a:pt x="298" y="729"/>
                            </a:lnTo>
                            <a:lnTo>
                              <a:pt x="295" y="728"/>
                            </a:lnTo>
                            <a:lnTo>
                              <a:pt x="292" y="728"/>
                            </a:lnTo>
                            <a:lnTo>
                              <a:pt x="289" y="728"/>
                            </a:lnTo>
                            <a:lnTo>
                              <a:pt x="287" y="729"/>
                            </a:lnTo>
                            <a:lnTo>
                              <a:pt x="285" y="730"/>
                            </a:lnTo>
                            <a:lnTo>
                              <a:pt x="283" y="733"/>
                            </a:lnTo>
                            <a:lnTo>
                              <a:pt x="282" y="735"/>
                            </a:lnTo>
                            <a:lnTo>
                              <a:pt x="281" y="738"/>
                            </a:lnTo>
                            <a:lnTo>
                              <a:pt x="280" y="742"/>
                            </a:lnTo>
                            <a:lnTo>
                              <a:pt x="280" y="745"/>
                            </a:lnTo>
                            <a:lnTo>
                              <a:pt x="280" y="749"/>
                            </a:lnTo>
                            <a:lnTo>
                              <a:pt x="281" y="752"/>
                            </a:lnTo>
                            <a:lnTo>
                              <a:pt x="282" y="755"/>
                            </a:lnTo>
                            <a:lnTo>
                              <a:pt x="283" y="758"/>
                            </a:lnTo>
                            <a:lnTo>
                              <a:pt x="285" y="760"/>
                            </a:lnTo>
                            <a:lnTo>
                              <a:pt x="286" y="761"/>
                            </a:lnTo>
                            <a:lnTo>
                              <a:pt x="287" y="762"/>
                            </a:lnTo>
                            <a:lnTo>
                              <a:pt x="289" y="763"/>
                            </a:lnTo>
                            <a:lnTo>
                              <a:pt x="292" y="763"/>
                            </a:lnTo>
                            <a:close/>
                            <a:moveTo>
                              <a:pt x="281" y="708"/>
                            </a:moveTo>
                            <a:lnTo>
                              <a:pt x="277" y="707"/>
                            </a:lnTo>
                            <a:lnTo>
                              <a:pt x="275" y="705"/>
                            </a:lnTo>
                            <a:lnTo>
                              <a:pt x="274" y="704"/>
                            </a:lnTo>
                            <a:lnTo>
                              <a:pt x="273" y="703"/>
                            </a:lnTo>
                            <a:lnTo>
                              <a:pt x="273" y="702"/>
                            </a:lnTo>
                            <a:lnTo>
                              <a:pt x="273" y="700"/>
                            </a:lnTo>
                            <a:lnTo>
                              <a:pt x="273" y="697"/>
                            </a:lnTo>
                            <a:lnTo>
                              <a:pt x="275" y="694"/>
                            </a:lnTo>
                            <a:lnTo>
                              <a:pt x="277" y="693"/>
                            </a:lnTo>
                            <a:lnTo>
                              <a:pt x="279" y="692"/>
                            </a:lnTo>
                            <a:lnTo>
                              <a:pt x="281" y="692"/>
                            </a:lnTo>
                            <a:lnTo>
                              <a:pt x="284" y="693"/>
                            </a:lnTo>
                            <a:lnTo>
                              <a:pt x="286" y="694"/>
                            </a:lnTo>
                            <a:lnTo>
                              <a:pt x="288" y="697"/>
                            </a:lnTo>
                            <a:lnTo>
                              <a:pt x="288" y="698"/>
                            </a:lnTo>
                            <a:lnTo>
                              <a:pt x="289" y="700"/>
                            </a:lnTo>
                            <a:lnTo>
                              <a:pt x="288" y="703"/>
                            </a:lnTo>
                            <a:lnTo>
                              <a:pt x="286" y="705"/>
                            </a:lnTo>
                            <a:lnTo>
                              <a:pt x="284" y="707"/>
                            </a:lnTo>
                            <a:lnTo>
                              <a:pt x="282" y="708"/>
                            </a:lnTo>
                            <a:lnTo>
                              <a:pt x="281" y="708"/>
                            </a:lnTo>
                            <a:close/>
                            <a:moveTo>
                              <a:pt x="304" y="708"/>
                            </a:moveTo>
                            <a:lnTo>
                              <a:pt x="301" y="707"/>
                            </a:lnTo>
                            <a:lnTo>
                              <a:pt x="298" y="705"/>
                            </a:lnTo>
                            <a:lnTo>
                              <a:pt x="297" y="704"/>
                            </a:lnTo>
                            <a:lnTo>
                              <a:pt x="297" y="703"/>
                            </a:lnTo>
                            <a:lnTo>
                              <a:pt x="296" y="702"/>
                            </a:lnTo>
                            <a:lnTo>
                              <a:pt x="296" y="700"/>
                            </a:lnTo>
                            <a:lnTo>
                              <a:pt x="297" y="697"/>
                            </a:lnTo>
                            <a:lnTo>
                              <a:pt x="298" y="694"/>
                            </a:lnTo>
                            <a:lnTo>
                              <a:pt x="301" y="693"/>
                            </a:lnTo>
                            <a:lnTo>
                              <a:pt x="302" y="692"/>
                            </a:lnTo>
                            <a:lnTo>
                              <a:pt x="304" y="692"/>
                            </a:lnTo>
                            <a:lnTo>
                              <a:pt x="307" y="693"/>
                            </a:lnTo>
                            <a:lnTo>
                              <a:pt x="310" y="694"/>
                            </a:lnTo>
                            <a:lnTo>
                              <a:pt x="311" y="697"/>
                            </a:lnTo>
                            <a:lnTo>
                              <a:pt x="312" y="698"/>
                            </a:lnTo>
                            <a:lnTo>
                              <a:pt x="312" y="700"/>
                            </a:lnTo>
                            <a:lnTo>
                              <a:pt x="311" y="703"/>
                            </a:lnTo>
                            <a:lnTo>
                              <a:pt x="310" y="705"/>
                            </a:lnTo>
                            <a:lnTo>
                              <a:pt x="307" y="707"/>
                            </a:lnTo>
                            <a:lnTo>
                              <a:pt x="306" y="708"/>
                            </a:lnTo>
                            <a:lnTo>
                              <a:pt x="304" y="708"/>
                            </a:lnTo>
                            <a:close/>
                            <a:moveTo>
                              <a:pt x="362" y="716"/>
                            </a:moveTo>
                            <a:lnTo>
                              <a:pt x="362" y="728"/>
                            </a:lnTo>
                            <a:lnTo>
                              <a:pt x="351" y="728"/>
                            </a:lnTo>
                            <a:lnTo>
                              <a:pt x="351" y="757"/>
                            </a:lnTo>
                            <a:lnTo>
                              <a:pt x="352" y="759"/>
                            </a:lnTo>
                            <a:lnTo>
                              <a:pt x="353" y="761"/>
                            </a:lnTo>
                            <a:lnTo>
                              <a:pt x="354" y="762"/>
                            </a:lnTo>
                            <a:lnTo>
                              <a:pt x="357" y="762"/>
                            </a:lnTo>
                            <a:lnTo>
                              <a:pt x="359" y="762"/>
                            </a:lnTo>
                            <a:lnTo>
                              <a:pt x="361" y="762"/>
                            </a:lnTo>
                            <a:lnTo>
                              <a:pt x="363" y="774"/>
                            </a:lnTo>
                            <a:lnTo>
                              <a:pt x="360" y="775"/>
                            </a:lnTo>
                            <a:lnTo>
                              <a:pt x="354" y="776"/>
                            </a:lnTo>
                            <a:lnTo>
                              <a:pt x="350" y="775"/>
                            </a:lnTo>
                            <a:lnTo>
                              <a:pt x="346" y="775"/>
                            </a:lnTo>
                            <a:lnTo>
                              <a:pt x="343" y="774"/>
                            </a:lnTo>
                            <a:lnTo>
                              <a:pt x="340" y="772"/>
                            </a:lnTo>
                            <a:lnTo>
                              <a:pt x="339" y="771"/>
                            </a:lnTo>
                            <a:lnTo>
                              <a:pt x="338" y="769"/>
                            </a:lnTo>
                            <a:lnTo>
                              <a:pt x="336" y="766"/>
                            </a:lnTo>
                            <a:lnTo>
                              <a:pt x="335" y="763"/>
                            </a:lnTo>
                            <a:lnTo>
                              <a:pt x="335" y="759"/>
                            </a:lnTo>
                            <a:lnTo>
                              <a:pt x="335" y="728"/>
                            </a:lnTo>
                            <a:lnTo>
                              <a:pt x="327" y="728"/>
                            </a:lnTo>
                            <a:lnTo>
                              <a:pt x="327" y="716"/>
                            </a:lnTo>
                            <a:lnTo>
                              <a:pt x="335" y="716"/>
                            </a:lnTo>
                            <a:lnTo>
                              <a:pt x="335" y="702"/>
                            </a:lnTo>
                            <a:lnTo>
                              <a:pt x="351" y="702"/>
                            </a:lnTo>
                            <a:lnTo>
                              <a:pt x="351" y="716"/>
                            </a:lnTo>
                            <a:lnTo>
                              <a:pt x="362" y="716"/>
                            </a:lnTo>
                            <a:close/>
                            <a:moveTo>
                              <a:pt x="398" y="776"/>
                            </a:moveTo>
                            <a:lnTo>
                              <a:pt x="394" y="776"/>
                            </a:lnTo>
                            <a:lnTo>
                              <a:pt x="390" y="775"/>
                            </a:lnTo>
                            <a:lnTo>
                              <a:pt x="386" y="774"/>
                            </a:lnTo>
                            <a:lnTo>
                              <a:pt x="382" y="772"/>
                            </a:lnTo>
                            <a:lnTo>
                              <a:pt x="379" y="770"/>
                            </a:lnTo>
                            <a:lnTo>
                              <a:pt x="377" y="768"/>
                            </a:lnTo>
                            <a:lnTo>
                              <a:pt x="374" y="765"/>
                            </a:lnTo>
                            <a:lnTo>
                              <a:pt x="372" y="762"/>
                            </a:lnTo>
                            <a:lnTo>
                              <a:pt x="371" y="758"/>
                            </a:lnTo>
                            <a:lnTo>
                              <a:pt x="370" y="754"/>
                            </a:lnTo>
                            <a:lnTo>
                              <a:pt x="369" y="750"/>
                            </a:lnTo>
                            <a:lnTo>
                              <a:pt x="369" y="746"/>
                            </a:lnTo>
                            <a:lnTo>
                              <a:pt x="369" y="741"/>
                            </a:lnTo>
                            <a:lnTo>
                              <a:pt x="370" y="737"/>
                            </a:lnTo>
                            <a:lnTo>
                              <a:pt x="371" y="733"/>
                            </a:lnTo>
                            <a:lnTo>
                              <a:pt x="372" y="730"/>
                            </a:lnTo>
                            <a:lnTo>
                              <a:pt x="374" y="726"/>
                            </a:lnTo>
                            <a:lnTo>
                              <a:pt x="377" y="724"/>
                            </a:lnTo>
                            <a:lnTo>
                              <a:pt x="379" y="721"/>
                            </a:lnTo>
                            <a:lnTo>
                              <a:pt x="382" y="719"/>
                            </a:lnTo>
                            <a:lnTo>
                              <a:pt x="386" y="717"/>
                            </a:lnTo>
                            <a:lnTo>
                              <a:pt x="389" y="716"/>
                            </a:lnTo>
                            <a:lnTo>
                              <a:pt x="393" y="715"/>
                            </a:lnTo>
                            <a:lnTo>
                              <a:pt x="397" y="715"/>
                            </a:lnTo>
                            <a:lnTo>
                              <a:pt x="405" y="716"/>
                            </a:lnTo>
                            <a:lnTo>
                              <a:pt x="408" y="717"/>
                            </a:lnTo>
                            <a:lnTo>
                              <a:pt x="411" y="718"/>
                            </a:lnTo>
                            <a:lnTo>
                              <a:pt x="414" y="720"/>
                            </a:lnTo>
                            <a:lnTo>
                              <a:pt x="417" y="723"/>
                            </a:lnTo>
                            <a:lnTo>
                              <a:pt x="419" y="725"/>
                            </a:lnTo>
                            <a:lnTo>
                              <a:pt x="421" y="728"/>
                            </a:lnTo>
                            <a:lnTo>
                              <a:pt x="423" y="732"/>
                            </a:lnTo>
                            <a:lnTo>
                              <a:pt x="424" y="736"/>
                            </a:lnTo>
                            <a:lnTo>
                              <a:pt x="425" y="740"/>
                            </a:lnTo>
                            <a:lnTo>
                              <a:pt x="425" y="745"/>
                            </a:lnTo>
                            <a:lnTo>
                              <a:pt x="425" y="749"/>
                            </a:lnTo>
                            <a:lnTo>
                              <a:pt x="385" y="749"/>
                            </a:lnTo>
                            <a:lnTo>
                              <a:pt x="385" y="753"/>
                            </a:lnTo>
                            <a:lnTo>
                              <a:pt x="386" y="755"/>
                            </a:lnTo>
                            <a:lnTo>
                              <a:pt x="387" y="758"/>
                            </a:lnTo>
                            <a:lnTo>
                              <a:pt x="389" y="760"/>
                            </a:lnTo>
                            <a:lnTo>
                              <a:pt x="391" y="762"/>
                            </a:lnTo>
                            <a:lnTo>
                              <a:pt x="393" y="763"/>
                            </a:lnTo>
                            <a:lnTo>
                              <a:pt x="395" y="763"/>
                            </a:lnTo>
                            <a:lnTo>
                              <a:pt x="398" y="764"/>
                            </a:lnTo>
                            <a:lnTo>
                              <a:pt x="402" y="763"/>
                            </a:lnTo>
                            <a:lnTo>
                              <a:pt x="405" y="762"/>
                            </a:lnTo>
                            <a:lnTo>
                              <a:pt x="407" y="761"/>
                            </a:lnTo>
                            <a:lnTo>
                              <a:pt x="408" y="760"/>
                            </a:lnTo>
                            <a:lnTo>
                              <a:pt x="410" y="757"/>
                            </a:lnTo>
                            <a:lnTo>
                              <a:pt x="425" y="758"/>
                            </a:lnTo>
                            <a:lnTo>
                              <a:pt x="424" y="762"/>
                            </a:lnTo>
                            <a:lnTo>
                              <a:pt x="422" y="765"/>
                            </a:lnTo>
                            <a:lnTo>
                              <a:pt x="419" y="768"/>
                            </a:lnTo>
                            <a:lnTo>
                              <a:pt x="416" y="771"/>
                            </a:lnTo>
                            <a:lnTo>
                              <a:pt x="412" y="773"/>
                            </a:lnTo>
                            <a:lnTo>
                              <a:pt x="408" y="775"/>
                            </a:lnTo>
                            <a:lnTo>
                              <a:pt x="403" y="776"/>
                            </a:lnTo>
                            <a:lnTo>
                              <a:pt x="398" y="776"/>
                            </a:lnTo>
                            <a:close/>
                            <a:moveTo>
                              <a:pt x="385" y="739"/>
                            </a:moveTo>
                            <a:lnTo>
                              <a:pt x="410" y="739"/>
                            </a:lnTo>
                            <a:lnTo>
                              <a:pt x="410" y="737"/>
                            </a:lnTo>
                            <a:lnTo>
                              <a:pt x="409" y="735"/>
                            </a:lnTo>
                            <a:lnTo>
                              <a:pt x="408" y="733"/>
                            </a:lnTo>
                            <a:lnTo>
                              <a:pt x="406" y="731"/>
                            </a:lnTo>
                            <a:lnTo>
                              <a:pt x="405" y="729"/>
                            </a:lnTo>
                            <a:lnTo>
                              <a:pt x="403" y="728"/>
                            </a:lnTo>
                            <a:lnTo>
                              <a:pt x="398" y="727"/>
                            </a:lnTo>
                            <a:lnTo>
                              <a:pt x="395" y="727"/>
                            </a:lnTo>
                            <a:lnTo>
                              <a:pt x="393" y="728"/>
                            </a:lnTo>
                            <a:lnTo>
                              <a:pt x="391" y="729"/>
                            </a:lnTo>
                            <a:lnTo>
                              <a:pt x="389" y="731"/>
                            </a:lnTo>
                            <a:lnTo>
                              <a:pt x="387" y="733"/>
                            </a:lnTo>
                            <a:lnTo>
                              <a:pt x="386" y="735"/>
                            </a:lnTo>
                            <a:lnTo>
                              <a:pt x="385" y="737"/>
                            </a:lnTo>
                            <a:lnTo>
                              <a:pt x="385" y="739"/>
                            </a:lnTo>
                            <a:close/>
                            <a:moveTo>
                              <a:pt x="436" y="775"/>
                            </a:moveTo>
                            <a:lnTo>
                              <a:pt x="436" y="696"/>
                            </a:lnTo>
                            <a:lnTo>
                              <a:pt x="453" y="696"/>
                            </a:lnTo>
                            <a:lnTo>
                              <a:pt x="453" y="738"/>
                            </a:lnTo>
                            <a:lnTo>
                              <a:pt x="473" y="716"/>
                            </a:lnTo>
                            <a:lnTo>
                              <a:pt x="491" y="716"/>
                            </a:lnTo>
                            <a:lnTo>
                              <a:pt x="469" y="741"/>
                            </a:lnTo>
                            <a:lnTo>
                              <a:pt x="492" y="775"/>
                            </a:lnTo>
                            <a:lnTo>
                              <a:pt x="473" y="775"/>
                            </a:lnTo>
                            <a:lnTo>
                              <a:pt x="457" y="751"/>
                            </a:lnTo>
                            <a:lnTo>
                              <a:pt x="453" y="756"/>
                            </a:lnTo>
                            <a:lnTo>
                              <a:pt x="453" y="775"/>
                            </a:lnTo>
                            <a:lnTo>
                              <a:pt x="436" y="775"/>
                            </a:lnTo>
                            <a:close/>
                            <a:moveTo>
                              <a:pt x="516" y="741"/>
                            </a:moveTo>
                            <a:lnTo>
                              <a:pt x="516" y="775"/>
                            </a:lnTo>
                            <a:lnTo>
                              <a:pt x="500" y="775"/>
                            </a:lnTo>
                            <a:lnTo>
                              <a:pt x="500" y="716"/>
                            </a:lnTo>
                            <a:lnTo>
                              <a:pt x="515" y="716"/>
                            </a:lnTo>
                            <a:lnTo>
                              <a:pt x="515" y="726"/>
                            </a:lnTo>
                            <a:lnTo>
                              <a:pt x="517" y="724"/>
                            </a:lnTo>
                            <a:lnTo>
                              <a:pt x="519" y="722"/>
                            </a:lnTo>
                            <a:lnTo>
                              <a:pt x="523" y="718"/>
                            </a:lnTo>
                            <a:lnTo>
                              <a:pt x="525" y="717"/>
                            </a:lnTo>
                            <a:lnTo>
                              <a:pt x="528" y="716"/>
                            </a:lnTo>
                            <a:lnTo>
                              <a:pt x="531" y="715"/>
                            </a:lnTo>
                            <a:lnTo>
                              <a:pt x="534" y="715"/>
                            </a:lnTo>
                            <a:lnTo>
                              <a:pt x="538" y="715"/>
                            </a:lnTo>
                            <a:lnTo>
                              <a:pt x="542" y="717"/>
                            </a:lnTo>
                            <a:lnTo>
                              <a:pt x="546" y="718"/>
                            </a:lnTo>
                            <a:lnTo>
                              <a:pt x="549" y="721"/>
                            </a:lnTo>
                            <a:lnTo>
                              <a:pt x="551" y="724"/>
                            </a:lnTo>
                            <a:lnTo>
                              <a:pt x="553" y="728"/>
                            </a:lnTo>
                            <a:lnTo>
                              <a:pt x="554" y="732"/>
                            </a:lnTo>
                            <a:lnTo>
                              <a:pt x="554" y="737"/>
                            </a:lnTo>
                            <a:lnTo>
                              <a:pt x="554" y="775"/>
                            </a:lnTo>
                            <a:lnTo>
                              <a:pt x="538" y="775"/>
                            </a:lnTo>
                            <a:lnTo>
                              <a:pt x="538" y="740"/>
                            </a:lnTo>
                            <a:lnTo>
                              <a:pt x="538" y="738"/>
                            </a:lnTo>
                            <a:lnTo>
                              <a:pt x="537" y="735"/>
                            </a:lnTo>
                            <a:lnTo>
                              <a:pt x="535" y="732"/>
                            </a:lnTo>
                            <a:lnTo>
                              <a:pt x="534" y="730"/>
                            </a:lnTo>
                            <a:lnTo>
                              <a:pt x="532" y="729"/>
                            </a:lnTo>
                            <a:lnTo>
                              <a:pt x="530" y="729"/>
                            </a:lnTo>
                            <a:lnTo>
                              <a:pt x="527" y="729"/>
                            </a:lnTo>
                            <a:lnTo>
                              <a:pt x="525" y="729"/>
                            </a:lnTo>
                            <a:lnTo>
                              <a:pt x="523" y="729"/>
                            </a:lnTo>
                            <a:lnTo>
                              <a:pt x="521" y="730"/>
                            </a:lnTo>
                            <a:lnTo>
                              <a:pt x="519" y="732"/>
                            </a:lnTo>
                            <a:lnTo>
                              <a:pt x="518" y="734"/>
                            </a:lnTo>
                            <a:lnTo>
                              <a:pt x="517" y="736"/>
                            </a:lnTo>
                            <a:lnTo>
                              <a:pt x="516" y="738"/>
                            </a:lnTo>
                            <a:lnTo>
                              <a:pt x="516" y="741"/>
                            </a:lnTo>
                            <a:close/>
                            <a:moveTo>
                              <a:pt x="576" y="708"/>
                            </a:moveTo>
                            <a:lnTo>
                              <a:pt x="572" y="708"/>
                            </a:lnTo>
                            <a:lnTo>
                              <a:pt x="569" y="706"/>
                            </a:lnTo>
                            <a:lnTo>
                              <a:pt x="568" y="703"/>
                            </a:lnTo>
                            <a:lnTo>
                              <a:pt x="567" y="702"/>
                            </a:lnTo>
                            <a:lnTo>
                              <a:pt x="567" y="700"/>
                            </a:lnTo>
                            <a:lnTo>
                              <a:pt x="567" y="698"/>
                            </a:lnTo>
                            <a:lnTo>
                              <a:pt x="568" y="697"/>
                            </a:lnTo>
                            <a:lnTo>
                              <a:pt x="569" y="694"/>
                            </a:lnTo>
                            <a:lnTo>
                              <a:pt x="571" y="693"/>
                            </a:lnTo>
                            <a:lnTo>
                              <a:pt x="572" y="692"/>
                            </a:lnTo>
                            <a:lnTo>
                              <a:pt x="574" y="692"/>
                            </a:lnTo>
                            <a:lnTo>
                              <a:pt x="576" y="692"/>
                            </a:lnTo>
                            <a:lnTo>
                              <a:pt x="579" y="692"/>
                            </a:lnTo>
                            <a:lnTo>
                              <a:pt x="582" y="694"/>
                            </a:lnTo>
                            <a:lnTo>
                              <a:pt x="584" y="697"/>
                            </a:lnTo>
                            <a:lnTo>
                              <a:pt x="584" y="698"/>
                            </a:lnTo>
                            <a:lnTo>
                              <a:pt x="585" y="700"/>
                            </a:lnTo>
                            <a:lnTo>
                              <a:pt x="584" y="702"/>
                            </a:lnTo>
                            <a:lnTo>
                              <a:pt x="584" y="703"/>
                            </a:lnTo>
                            <a:lnTo>
                              <a:pt x="582" y="706"/>
                            </a:lnTo>
                            <a:lnTo>
                              <a:pt x="581" y="707"/>
                            </a:lnTo>
                            <a:lnTo>
                              <a:pt x="579" y="708"/>
                            </a:lnTo>
                            <a:lnTo>
                              <a:pt x="577" y="708"/>
                            </a:lnTo>
                            <a:lnTo>
                              <a:pt x="576" y="708"/>
                            </a:lnTo>
                            <a:close/>
                            <a:moveTo>
                              <a:pt x="568" y="716"/>
                            </a:moveTo>
                            <a:lnTo>
                              <a:pt x="584" y="716"/>
                            </a:lnTo>
                            <a:lnTo>
                              <a:pt x="584" y="775"/>
                            </a:lnTo>
                            <a:lnTo>
                              <a:pt x="568" y="775"/>
                            </a:lnTo>
                            <a:lnTo>
                              <a:pt x="568" y="716"/>
                            </a:lnTo>
                            <a:close/>
                            <a:moveTo>
                              <a:pt x="606" y="708"/>
                            </a:moveTo>
                            <a:lnTo>
                              <a:pt x="602" y="708"/>
                            </a:lnTo>
                            <a:lnTo>
                              <a:pt x="600" y="706"/>
                            </a:lnTo>
                            <a:lnTo>
                              <a:pt x="598" y="703"/>
                            </a:lnTo>
                            <a:lnTo>
                              <a:pt x="597" y="702"/>
                            </a:lnTo>
                            <a:lnTo>
                              <a:pt x="597" y="700"/>
                            </a:lnTo>
                            <a:lnTo>
                              <a:pt x="597" y="698"/>
                            </a:lnTo>
                            <a:lnTo>
                              <a:pt x="598" y="697"/>
                            </a:lnTo>
                            <a:lnTo>
                              <a:pt x="600" y="694"/>
                            </a:lnTo>
                            <a:lnTo>
                              <a:pt x="601" y="693"/>
                            </a:lnTo>
                            <a:lnTo>
                              <a:pt x="602" y="692"/>
                            </a:lnTo>
                            <a:lnTo>
                              <a:pt x="604" y="692"/>
                            </a:lnTo>
                            <a:lnTo>
                              <a:pt x="606" y="692"/>
                            </a:lnTo>
                            <a:lnTo>
                              <a:pt x="609" y="692"/>
                            </a:lnTo>
                            <a:lnTo>
                              <a:pt x="612" y="694"/>
                            </a:lnTo>
                            <a:lnTo>
                              <a:pt x="614" y="697"/>
                            </a:lnTo>
                            <a:lnTo>
                              <a:pt x="614" y="698"/>
                            </a:lnTo>
                            <a:lnTo>
                              <a:pt x="615" y="700"/>
                            </a:lnTo>
                            <a:lnTo>
                              <a:pt x="614" y="702"/>
                            </a:lnTo>
                            <a:lnTo>
                              <a:pt x="614" y="703"/>
                            </a:lnTo>
                            <a:lnTo>
                              <a:pt x="612" y="706"/>
                            </a:lnTo>
                            <a:lnTo>
                              <a:pt x="611" y="707"/>
                            </a:lnTo>
                            <a:lnTo>
                              <a:pt x="609" y="708"/>
                            </a:lnTo>
                            <a:lnTo>
                              <a:pt x="608" y="708"/>
                            </a:lnTo>
                            <a:lnTo>
                              <a:pt x="606" y="708"/>
                            </a:lnTo>
                            <a:close/>
                            <a:moveTo>
                              <a:pt x="598" y="716"/>
                            </a:moveTo>
                            <a:lnTo>
                              <a:pt x="614" y="716"/>
                            </a:lnTo>
                            <a:lnTo>
                              <a:pt x="614" y="775"/>
                            </a:lnTo>
                            <a:lnTo>
                              <a:pt x="598" y="775"/>
                            </a:lnTo>
                            <a:lnTo>
                              <a:pt x="598" y="716"/>
                            </a:lnTo>
                            <a:close/>
                            <a:moveTo>
                              <a:pt x="628" y="775"/>
                            </a:moveTo>
                            <a:lnTo>
                              <a:pt x="628" y="696"/>
                            </a:lnTo>
                            <a:lnTo>
                              <a:pt x="644" y="696"/>
                            </a:lnTo>
                            <a:lnTo>
                              <a:pt x="644" y="738"/>
                            </a:lnTo>
                            <a:lnTo>
                              <a:pt x="664" y="716"/>
                            </a:lnTo>
                            <a:lnTo>
                              <a:pt x="682" y="716"/>
                            </a:lnTo>
                            <a:lnTo>
                              <a:pt x="661" y="741"/>
                            </a:lnTo>
                            <a:lnTo>
                              <a:pt x="684" y="775"/>
                            </a:lnTo>
                            <a:lnTo>
                              <a:pt x="664" y="775"/>
                            </a:lnTo>
                            <a:lnTo>
                              <a:pt x="648" y="751"/>
                            </a:lnTo>
                            <a:lnTo>
                              <a:pt x="644" y="756"/>
                            </a:lnTo>
                            <a:lnTo>
                              <a:pt x="644" y="775"/>
                            </a:lnTo>
                            <a:lnTo>
                              <a:pt x="628" y="775"/>
                            </a:lnTo>
                            <a:close/>
                            <a:moveTo>
                              <a:pt x="706" y="776"/>
                            </a:moveTo>
                            <a:lnTo>
                              <a:pt x="702" y="776"/>
                            </a:lnTo>
                            <a:lnTo>
                              <a:pt x="699" y="775"/>
                            </a:lnTo>
                            <a:lnTo>
                              <a:pt x="697" y="774"/>
                            </a:lnTo>
                            <a:lnTo>
                              <a:pt x="695" y="773"/>
                            </a:lnTo>
                            <a:lnTo>
                              <a:pt x="692" y="771"/>
                            </a:lnTo>
                            <a:lnTo>
                              <a:pt x="690" y="769"/>
                            </a:lnTo>
                            <a:lnTo>
                              <a:pt x="688" y="766"/>
                            </a:lnTo>
                            <a:lnTo>
                              <a:pt x="687" y="762"/>
                            </a:lnTo>
                            <a:lnTo>
                              <a:pt x="687" y="758"/>
                            </a:lnTo>
                            <a:lnTo>
                              <a:pt x="687" y="755"/>
                            </a:lnTo>
                            <a:lnTo>
                              <a:pt x="688" y="752"/>
                            </a:lnTo>
                            <a:lnTo>
                              <a:pt x="689" y="750"/>
                            </a:lnTo>
                            <a:lnTo>
                              <a:pt x="690" y="748"/>
                            </a:lnTo>
                            <a:lnTo>
                              <a:pt x="694" y="745"/>
                            </a:lnTo>
                            <a:lnTo>
                              <a:pt x="696" y="743"/>
                            </a:lnTo>
                            <a:lnTo>
                              <a:pt x="698" y="742"/>
                            </a:lnTo>
                            <a:lnTo>
                              <a:pt x="703" y="741"/>
                            </a:lnTo>
                            <a:lnTo>
                              <a:pt x="709" y="740"/>
                            </a:lnTo>
                            <a:lnTo>
                              <a:pt x="720" y="739"/>
                            </a:lnTo>
                            <a:lnTo>
                              <a:pt x="722" y="737"/>
                            </a:lnTo>
                            <a:lnTo>
                              <a:pt x="723" y="736"/>
                            </a:lnTo>
                            <a:lnTo>
                              <a:pt x="723" y="735"/>
                            </a:lnTo>
                            <a:lnTo>
                              <a:pt x="723" y="731"/>
                            </a:lnTo>
                            <a:lnTo>
                              <a:pt x="721" y="729"/>
                            </a:lnTo>
                            <a:lnTo>
                              <a:pt x="720" y="728"/>
                            </a:lnTo>
                            <a:lnTo>
                              <a:pt x="718" y="728"/>
                            </a:lnTo>
                            <a:lnTo>
                              <a:pt x="715" y="727"/>
                            </a:lnTo>
                            <a:lnTo>
                              <a:pt x="711" y="727"/>
                            </a:lnTo>
                            <a:lnTo>
                              <a:pt x="709" y="728"/>
                            </a:lnTo>
                            <a:lnTo>
                              <a:pt x="708" y="729"/>
                            </a:lnTo>
                            <a:lnTo>
                              <a:pt x="705" y="731"/>
                            </a:lnTo>
                            <a:lnTo>
                              <a:pt x="704" y="734"/>
                            </a:lnTo>
                            <a:lnTo>
                              <a:pt x="689" y="733"/>
                            </a:lnTo>
                            <a:lnTo>
                              <a:pt x="690" y="729"/>
                            </a:lnTo>
                            <a:lnTo>
                              <a:pt x="692" y="725"/>
                            </a:lnTo>
                            <a:lnTo>
                              <a:pt x="694" y="722"/>
                            </a:lnTo>
                            <a:lnTo>
                              <a:pt x="697" y="720"/>
                            </a:lnTo>
                            <a:lnTo>
                              <a:pt x="701" y="718"/>
                            </a:lnTo>
                            <a:lnTo>
                              <a:pt x="705" y="716"/>
                            </a:lnTo>
                            <a:lnTo>
                              <a:pt x="710" y="715"/>
                            </a:lnTo>
                            <a:lnTo>
                              <a:pt x="715" y="715"/>
                            </a:lnTo>
                            <a:lnTo>
                              <a:pt x="721" y="716"/>
                            </a:lnTo>
                            <a:lnTo>
                              <a:pt x="727" y="717"/>
                            </a:lnTo>
                            <a:lnTo>
                              <a:pt x="730" y="718"/>
                            </a:lnTo>
                            <a:lnTo>
                              <a:pt x="732" y="720"/>
                            </a:lnTo>
                            <a:lnTo>
                              <a:pt x="734" y="722"/>
                            </a:lnTo>
                            <a:lnTo>
                              <a:pt x="736" y="724"/>
                            </a:lnTo>
                            <a:lnTo>
                              <a:pt x="738" y="726"/>
                            </a:lnTo>
                            <a:lnTo>
                              <a:pt x="739" y="729"/>
                            </a:lnTo>
                            <a:lnTo>
                              <a:pt x="739" y="732"/>
                            </a:lnTo>
                            <a:lnTo>
                              <a:pt x="740" y="735"/>
                            </a:lnTo>
                            <a:lnTo>
                              <a:pt x="740" y="775"/>
                            </a:lnTo>
                            <a:lnTo>
                              <a:pt x="724" y="775"/>
                            </a:lnTo>
                            <a:lnTo>
                              <a:pt x="724" y="767"/>
                            </a:lnTo>
                            <a:lnTo>
                              <a:pt x="721" y="770"/>
                            </a:lnTo>
                            <a:lnTo>
                              <a:pt x="717" y="773"/>
                            </a:lnTo>
                            <a:lnTo>
                              <a:pt x="712" y="775"/>
                            </a:lnTo>
                            <a:lnTo>
                              <a:pt x="710" y="776"/>
                            </a:lnTo>
                            <a:lnTo>
                              <a:pt x="706" y="776"/>
                            </a:lnTo>
                            <a:close/>
                            <a:moveTo>
                              <a:pt x="711" y="765"/>
                            </a:moveTo>
                            <a:lnTo>
                              <a:pt x="716" y="764"/>
                            </a:lnTo>
                            <a:lnTo>
                              <a:pt x="718" y="763"/>
                            </a:lnTo>
                            <a:lnTo>
                              <a:pt x="720" y="761"/>
                            </a:lnTo>
                            <a:lnTo>
                              <a:pt x="721" y="760"/>
                            </a:lnTo>
                            <a:lnTo>
                              <a:pt x="723" y="758"/>
                            </a:lnTo>
                            <a:lnTo>
                              <a:pt x="723" y="756"/>
                            </a:lnTo>
                            <a:lnTo>
                              <a:pt x="723" y="754"/>
                            </a:lnTo>
                            <a:lnTo>
                              <a:pt x="723" y="747"/>
                            </a:lnTo>
                            <a:lnTo>
                              <a:pt x="720" y="749"/>
                            </a:lnTo>
                            <a:lnTo>
                              <a:pt x="716" y="749"/>
                            </a:lnTo>
                            <a:lnTo>
                              <a:pt x="712" y="750"/>
                            </a:lnTo>
                            <a:lnTo>
                              <a:pt x="708" y="751"/>
                            </a:lnTo>
                            <a:lnTo>
                              <a:pt x="705" y="753"/>
                            </a:lnTo>
                            <a:lnTo>
                              <a:pt x="704" y="754"/>
                            </a:lnTo>
                            <a:lnTo>
                              <a:pt x="703" y="755"/>
                            </a:lnTo>
                            <a:lnTo>
                              <a:pt x="703" y="756"/>
                            </a:lnTo>
                            <a:lnTo>
                              <a:pt x="703" y="758"/>
                            </a:lnTo>
                            <a:lnTo>
                              <a:pt x="703" y="761"/>
                            </a:lnTo>
                            <a:lnTo>
                              <a:pt x="705" y="763"/>
                            </a:lnTo>
                            <a:lnTo>
                              <a:pt x="708" y="764"/>
                            </a:lnTo>
                            <a:lnTo>
                              <a:pt x="711" y="765"/>
                            </a:lnTo>
                            <a:close/>
                            <a:moveTo>
                              <a:pt x="769" y="741"/>
                            </a:moveTo>
                            <a:lnTo>
                              <a:pt x="769" y="775"/>
                            </a:lnTo>
                            <a:lnTo>
                              <a:pt x="753" y="775"/>
                            </a:lnTo>
                            <a:lnTo>
                              <a:pt x="753" y="716"/>
                            </a:lnTo>
                            <a:lnTo>
                              <a:pt x="769" y="716"/>
                            </a:lnTo>
                            <a:lnTo>
                              <a:pt x="769" y="726"/>
                            </a:lnTo>
                            <a:lnTo>
                              <a:pt x="770" y="724"/>
                            </a:lnTo>
                            <a:lnTo>
                              <a:pt x="772" y="722"/>
                            </a:lnTo>
                            <a:lnTo>
                              <a:pt x="776" y="718"/>
                            </a:lnTo>
                            <a:lnTo>
                              <a:pt x="778" y="717"/>
                            </a:lnTo>
                            <a:lnTo>
                              <a:pt x="781" y="716"/>
                            </a:lnTo>
                            <a:lnTo>
                              <a:pt x="784" y="715"/>
                            </a:lnTo>
                            <a:lnTo>
                              <a:pt x="787" y="715"/>
                            </a:lnTo>
                            <a:lnTo>
                              <a:pt x="791" y="715"/>
                            </a:lnTo>
                            <a:lnTo>
                              <a:pt x="795" y="717"/>
                            </a:lnTo>
                            <a:lnTo>
                              <a:pt x="799" y="718"/>
                            </a:lnTo>
                            <a:lnTo>
                              <a:pt x="802" y="721"/>
                            </a:lnTo>
                            <a:lnTo>
                              <a:pt x="804" y="724"/>
                            </a:lnTo>
                            <a:lnTo>
                              <a:pt x="806" y="728"/>
                            </a:lnTo>
                            <a:lnTo>
                              <a:pt x="807" y="732"/>
                            </a:lnTo>
                            <a:lnTo>
                              <a:pt x="807" y="737"/>
                            </a:lnTo>
                            <a:lnTo>
                              <a:pt x="807" y="775"/>
                            </a:lnTo>
                            <a:lnTo>
                              <a:pt x="791" y="775"/>
                            </a:lnTo>
                            <a:lnTo>
                              <a:pt x="791" y="740"/>
                            </a:lnTo>
                            <a:lnTo>
                              <a:pt x="791" y="738"/>
                            </a:lnTo>
                            <a:lnTo>
                              <a:pt x="790" y="735"/>
                            </a:lnTo>
                            <a:lnTo>
                              <a:pt x="788" y="732"/>
                            </a:lnTo>
                            <a:lnTo>
                              <a:pt x="787" y="730"/>
                            </a:lnTo>
                            <a:lnTo>
                              <a:pt x="785" y="729"/>
                            </a:lnTo>
                            <a:lnTo>
                              <a:pt x="783" y="729"/>
                            </a:lnTo>
                            <a:lnTo>
                              <a:pt x="781" y="729"/>
                            </a:lnTo>
                            <a:lnTo>
                              <a:pt x="778" y="729"/>
                            </a:lnTo>
                            <a:lnTo>
                              <a:pt x="776" y="729"/>
                            </a:lnTo>
                            <a:lnTo>
                              <a:pt x="774" y="730"/>
                            </a:lnTo>
                            <a:lnTo>
                              <a:pt x="773" y="732"/>
                            </a:lnTo>
                            <a:lnTo>
                              <a:pt x="771" y="734"/>
                            </a:lnTo>
                            <a:lnTo>
                              <a:pt x="770" y="736"/>
                            </a:lnTo>
                            <a:lnTo>
                              <a:pt x="770" y="738"/>
                            </a:lnTo>
                            <a:lnTo>
                              <a:pt x="769" y="741"/>
                            </a:lnTo>
                            <a:close/>
                            <a:moveTo>
                              <a:pt x="0" y="889"/>
                            </a:moveTo>
                            <a:lnTo>
                              <a:pt x="0" y="810"/>
                            </a:lnTo>
                            <a:lnTo>
                              <a:pt x="16" y="810"/>
                            </a:lnTo>
                            <a:lnTo>
                              <a:pt x="16" y="852"/>
                            </a:lnTo>
                            <a:lnTo>
                              <a:pt x="36" y="830"/>
                            </a:lnTo>
                            <a:lnTo>
                              <a:pt x="55" y="830"/>
                            </a:lnTo>
                            <a:lnTo>
                              <a:pt x="33" y="855"/>
                            </a:lnTo>
                            <a:lnTo>
                              <a:pt x="56" y="889"/>
                            </a:lnTo>
                            <a:lnTo>
                              <a:pt x="37" y="889"/>
                            </a:lnTo>
                            <a:lnTo>
                              <a:pt x="21" y="865"/>
                            </a:lnTo>
                            <a:lnTo>
                              <a:pt x="16" y="870"/>
                            </a:lnTo>
                            <a:lnTo>
                              <a:pt x="16" y="889"/>
                            </a:lnTo>
                            <a:lnTo>
                              <a:pt x="0" y="889"/>
                            </a:lnTo>
                            <a:close/>
                            <a:moveTo>
                              <a:pt x="87" y="890"/>
                            </a:moveTo>
                            <a:lnTo>
                              <a:pt x="83" y="889"/>
                            </a:lnTo>
                            <a:lnTo>
                              <a:pt x="79" y="889"/>
                            </a:lnTo>
                            <a:lnTo>
                              <a:pt x="75" y="888"/>
                            </a:lnTo>
                            <a:lnTo>
                              <a:pt x="72" y="886"/>
                            </a:lnTo>
                            <a:lnTo>
                              <a:pt x="69" y="884"/>
                            </a:lnTo>
                            <a:lnTo>
                              <a:pt x="66" y="881"/>
                            </a:lnTo>
                            <a:lnTo>
                              <a:pt x="64" y="878"/>
                            </a:lnTo>
                            <a:lnTo>
                              <a:pt x="62" y="875"/>
                            </a:lnTo>
                            <a:lnTo>
                              <a:pt x="60" y="872"/>
                            </a:lnTo>
                            <a:lnTo>
                              <a:pt x="59" y="868"/>
                            </a:lnTo>
                            <a:lnTo>
                              <a:pt x="58" y="864"/>
                            </a:lnTo>
                            <a:lnTo>
                              <a:pt x="58" y="859"/>
                            </a:lnTo>
                            <a:lnTo>
                              <a:pt x="58" y="855"/>
                            </a:lnTo>
                            <a:lnTo>
                              <a:pt x="59" y="851"/>
                            </a:lnTo>
                            <a:lnTo>
                              <a:pt x="60" y="847"/>
                            </a:lnTo>
                            <a:lnTo>
                              <a:pt x="62" y="843"/>
                            </a:lnTo>
                            <a:lnTo>
                              <a:pt x="64" y="840"/>
                            </a:lnTo>
                            <a:lnTo>
                              <a:pt x="66" y="837"/>
                            </a:lnTo>
                            <a:lnTo>
                              <a:pt x="69" y="835"/>
                            </a:lnTo>
                            <a:lnTo>
                              <a:pt x="72" y="833"/>
                            </a:lnTo>
                            <a:lnTo>
                              <a:pt x="75" y="831"/>
                            </a:lnTo>
                            <a:lnTo>
                              <a:pt x="79" y="830"/>
                            </a:lnTo>
                            <a:lnTo>
                              <a:pt x="83" y="829"/>
                            </a:lnTo>
                            <a:lnTo>
                              <a:pt x="87" y="829"/>
                            </a:lnTo>
                            <a:lnTo>
                              <a:pt x="91" y="829"/>
                            </a:lnTo>
                            <a:lnTo>
                              <a:pt x="95" y="830"/>
                            </a:lnTo>
                            <a:lnTo>
                              <a:pt x="99" y="831"/>
                            </a:lnTo>
                            <a:lnTo>
                              <a:pt x="103" y="833"/>
                            </a:lnTo>
                            <a:lnTo>
                              <a:pt x="106" y="835"/>
                            </a:lnTo>
                            <a:lnTo>
                              <a:pt x="108" y="837"/>
                            </a:lnTo>
                            <a:lnTo>
                              <a:pt x="111" y="840"/>
                            </a:lnTo>
                            <a:lnTo>
                              <a:pt x="113" y="843"/>
                            </a:lnTo>
                            <a:lnTo>
                              <a:pt x="114" y="847"/>
                            </a:lnTo>
                            <a:lnTo>
                              <a:pt x="115" y="851"/>
                            </a:lnTo>
                            <a:lnTo>
                              <a:pt x="116" y="855"/>
                            </a:lnTo>
                            <a:lnTo>
                              <a:pt x="116" y="859"/>
                            </a:lnTo>
                            <a:lnTo>
                              <a:pt x="116" y="864"/>
                            </a:lnTo>
                            <a:lnTo>
                              <a:pt x="115" y="868"/>
                            </a:lnTo>
                            <a:lnTo>
                              <a:pt x="114" y="872"/>
                            </a:lnTo>
                            <a:lnTo>
                              <a:pt x="113" y="875"/>
                            </a:lnTo>
                            <a:lnTo>
                              <a:pt x="111" y="878"/>
                            </a:lnTo>
                            <a:lnTo>
                              <a:pt x="108" y="881"/>
                            </a:lnTo>
                            <a:lnTo>
                              <a:pt x="106" y="884"/>
                            </a:lnTo>
                            <a:lnTo>
                              <a:pt x="103" y="886"/>
                            </a:lnTo>
                            <a:lnTo>
                              <a:pt x="99" y="888"/>
                            </a:lnTo>
                            <a:lnTo>
                              <a:pt x="95" y="889"/>
                            </a:lnTo>
                            <a:lnTo>
                              <a:pt x="91" y="889"/>
                            </a:lnTo>
                            <a:lnTo>
                              <a:pt x="87" y="890"/>
                            </a:lnTo>
                            <a:close/>
                            <a:moveTo>
                              <a:pt x="87" y="877"/>
                            </a:moveTo>
                            <a:lnTo>
                              <a:pt x="90" y="877"/>
                            </a:lnTo>
                            <a:lnTo>
                              <a:pt x="93" y="876"/>
                            </a:lnTo>
                            <a:lnTo>
                              <a:pt x="95" y="874"/>
                            </a:lnTo>
                            <a:lnTo>
                              <a:pt x="96" y="872"/>
                            </a:lnTo>
                            <a:lnTo>
                              <a:pt x="98" y="869"/>
                            </a:lnTo>
                            <a:lnTo>
                              <a:pt x="99" y="866"/>
                            </a:lnTo>
                            <a:lnTo>
                              <a:pt x="99" y="863"/>
                            </a:lnTo>
                            <a:lnTo>
                              <a:pt x="99" y="859"/>
                            </a:lnTo>
                            <a:lnTo>
                              <a:pt x="99" y="856"/>
                            </a:lnTo>
                            <a:lnTo>
                              <a:pt x="99" y="852"/>
                            </a:lnTo>
                            <a:lnTo>
                              <a:pt x="98" y="849"/>
                            </a:lnTo>
                            <a:lnTo>
                              <a:pt x="96" y="846"/>
                            </a:lnTo>
                            <a:lnTo>
                              <a:pt x="95" y="844"/>
                            </a:lnTo>
                            <a:lnTo>
                              <a:pt x="93" y="843"/>
                            </a:lnTo>
                            <a:lnTo>
                              <a:pt x="90" y="842"/>
                            </a:lnTo>
                            <a:lnTo>
                              <a:pt x="87" y="841"/>
                            </a:lnTo>
                            <a:lnTo>
                              <a:pt x="84" y="842"/>
                            </a:lnTo>
                            <a:lnTo>
                              <a:pt x="82" y="843"/>
                            </a:lnTo>
                            <a:lnTo>
                              <a:pt x="80" y="844"/>
                            </a:lnTo>
                            <a:lnTo>
                              <a:pt x="78" y="846"/>
                            </a:lnTo>
                            <a:lnTo>
                              <a:pt x="76" y="849"/>
                            </a:lnTo>
                            <a:lnTo>
                              <a:pt x="76" y="852"/>
                            </a:lnTo>
                            <a:lnTo>
                              <a:pt x="75" y="856"/>
                            </a:lnTo>
                            <a:lnTo>
                              <a:pt x="75" y="859"/>
                            </a:lnTo>
                            <a:lnTo>
                              <a:pt x="75" y="863"/>
                            </a:lnTo>
                            <a:lnTo>
                              <a:pt x="76" y="866"/>
                            </a:lnTo>
                            <a:lnTo>
                              <a:pt x="76" y="869"/>
                            </a:lnTo>
                            <a:lnTo>
                              <a:pt x="78" y="872"/>
                            </a:lnTo>
                            <a:lnTo>
                              <a:pt x="80" y="874"/>
                            </a:lnTo>
                            <a:lnTo>
                              <a:pt x="81" y="875"/>
                            </a:lnTo>
                            <a:lnTo>
                              <a:pt x="82" y="876"/>
                            </a:lnTo>
                            <a:lnTo>
                              <a:pt x="84" y="877"/>
                            </a:lnTo>
                            <a:lnTo>
                              <a:pt x="87" y="877"/>
                            </a:lnTo>
                            <a:close/>
                            <a:moveTo>
                              <a:pt x="127" y="889"/>
                            </a:moveTo>
                            <a:lnTo>
                              <a:pt x="127" y="830"/>
                            </a:lnTo>
                            <a:lnTo>
                              <a:pt x="143" y="830"/>
                            </a:lnTo>
                            <a:lnTo>
                              <a:pt x="143" y="840"/>
                            </a:lnTo>
                            <a:lnTo>
                              <a:pt x="146" y="835"/>
                            </a:lnTo>
                            <a:lnTo>
                              <a:pt x="147" y="833"/>
                            </a:lnTo>
                            <a:lnTo>
                              <a:pt x="149" y="832"/>
                            </a:lnTo>
                            <a:lnTo>
                              <a:pt x="151" y="830"/>
                            </a:lnTo>
                            <a:lnTo>
                              <a:pt x="153" y="830"/>
                            </a:lnTo>
                            <a:lnTo>
                              <a:pt x="158" y="829"/>
                            </a:lnTo>
                            <a:lnTo>
                              <a:pt x="163" y="829"/>
                            </a:lnTo>
                            <a:lnTo>
                              <a:pt x="163" y="844"/>
                            </a:lnTo>
                            <a:lnTo>
                              <a:pt x="160" y="843"/>
                            </a:lnTo>
                            <a:lnTo>
                              <a:pt x="156" y="843"/>
                            </a:lnTo>
                            <a:lnTo>
                              <a:pt x="151" y="844"/>
                            </a:lnTo>
                            <a:lnTo>
                              <a:pt x="149" y="845"/>
                            </a:lnTo>
                            <a:lnTo>
                              <a:pt x="147" y="846"/>
                            </a:lnTo>
                            <a:lnTo>
                              <a:pt x="145" y="848"/>
                            </a:lnTo>
                            <a:lnTo>
                              <a:pt x="144" y="850"/>
                            </a:lnTo>
                            <a:lnTo>
                              <a:pt x="144" y="853"/>
                            </a:lnTo>
                            <a:lnTo>
                              <a:pt x="143" y="855"/>
                            </a:lnTo>
                            <a:lnTo>
                              <a:pt x="143" y="889"/>
                            </a:lnTo>
                            <a:lnTo>
                              <a:pt x="127" y="889"/>
                            </a:lnTo>
                            <a:close/>
                            <a:moveTo>
                              <a:pt x="171" y="889"/>
                            </a:moveTo>
                            <a:lnTo>
                              <a:pt x="171" y="810"/>
                            </a:lnTo>
                            <a:lnTo>
                              <a:pt x="187" y="810"/>
                            </a:lnTo>
                            <a:lnTo>
                              <a:pt x="187" y="852"/>
                            </a:lnTo>
                            <a:lnTo>
                              <a:pt x="207" y="830"/>
                            </a:lnTo>
                            <a:lnTo>
                              <a:pt x="226" y="830"/>
                            </a:lnTo>
                            <a:lnTo>
                              <a:pt x="204" y="855"/>
                            </a:lnTo>
                            <a:lnTo>
                              <a:pt x="227" y="889"/>
                            </a:lnTo>
                            <a:lnTo>
                              <a:pt x="208" y="889"/>
                            </a:lnTo>
                            <a:lnTo>
                              <a:pt x="192" y="865"/>
                            </a:lnTo>
                            <a:lnTo>
                              <a:pt x="187" y="870"/>
                            </a:lnTo>
                            <a:lnTo>
                              <a:pt x="187" y="889"/>
                            </a:lnTo>
                            <a:lnTo>
                              <a:pt x="171" y="889"/>
                            </a:lnTo>
                            <a:close/>
                            <a:moveTo>
                              <a:pt x="258" y="890"/>
                            </a:moveTo>
                            <a:lnTo>
                              <a:pt x="254" y="889"/>
                            </a:lnTo>
                            <a:lnTo>
                              <a:pt x="250" y="889"/>
                            </a:lnTo>
                            <a:lnTo>
                              <a:pt x="246" y="888"/>
                            </a:lnTo>
                            <a:lnTo>
                              <a:pt x="243" y="886"/>
                            </a:lnTo>
                            <a:lnTo>
                              <a:pt x="240" y="884"/>
                            </a:lnTo>
                            <a:lnTo>
                              <a:pt x="237" y="882"/>
                            </a:lnTo>
                            <a:lnTo>
                              <a:pt x="235" y="879"/>
                            </a:lnTo>
                            <a:lnTo>
                              <a:pt x="233" y="875"/>
                            </a:lnTo>
                            <a:lnTo>
                              <a:pt x="231" y="872"/>
                            </a:lnTo>
                            <a:lnTo>
                              <a:pt x="230" y="868"/>
                            </a:lnTo>
                            <a:lnTo>
                              <a:pt x="229" y="864"/>
                            </a:lnTo>
                            <a:lnTo>
                              <a:pt x="229" y="859"/>
                            </a:lnTo>
                            <a:lnTo>
                              <a:pt x="229" y="855"/>
                            </a:lnTo>
                            <a:lnTo>
                              <a:pt x="230" y="851"/>
                            </a:lnTo>
                            <a:lnTo>
                              <a:pt x="231" y="847"/>
                            </a:lnTo>
                            <a:lnTo>
                              <a:pt x="233" y="843"/>
                            </a:lnTo>
                            <a:lnTo>
                              <a:pt x="235" y="840"/>
                            </a:lnTo>
                            <a:lnTo>
                              <a:pt x="237" y="837"/>
                            </a:lnTo>
                            <a:lnTo>
                              <a:pt x="240" y="835"/>
                            </a:lnTo>
                            <a:lnTo>
                              <a:pt x="243" y="833"/>
                            </a:lnTo>
                            <a:lnTo>
                              <a:pt x="246" y="831"/>
                            </a:lnTo>
                            <a:lnTo>
                              <a:pt x="250" y="830"/>
                            </a:lnTo>
                            <a:lnTo>
                              <a:pt x="253" y="829"/>
                            </a:lnTo>
                            <a:lnTo>
                              <a:pt x="258" y="829"/>
                            </a:lnTo>
                            <a:lnTo>
                              <a:pt x="265" y="830"/>
                            </a:lnTo>
                            <a:lnTo>
                              <a:pt x="268" y="831"/>
                            </a:lnTo>
                            <a:lnTo>
                              <a:pt x="272" y="832"/>
                            </a:lnTo>
                            <a:lnTo>
                              <a:pt x="275" y="834"/>
                            </a:lnTo>
                            <a:lnTo>
                              <a:pt x="277" y="836"/>
                            </a:lnTo>
                            <a:lnTo>
                              <a:pt x="280" y="839"/>
                            </a:lnTo>
                            <a:lnTo>
                              <a:pt x="282" y="842"/>
                            </a:lnTo>
                            <a:lnTo>
                              <a:pt x="283" y="846"/>
                            </a:lnTo>
                            <a:lnTo>
                              <a:pt x="284" y="850"/>
                            </a:lnTo>
                            <a:lnTo>
                              <a:pt x="285" y="854"/>
                            </a:lnTo>
                            <a:lnTo>
                              <a:pt x="285" y="859"/>
                            </a:lnTo>
                            <a:lnTo>
                              <a:pt x="285" y="863"/>
                            </a:lnTo>
                            <a:lnTo>
                              <a:pt x="245" y="863"/>
                            </a:lnTo>
                            <a:lnTo>
                              <a:pt x="245" y="866"/>
                            </a:lnTo>
                            <a:lnTo>
                              <a:pt x="246" y="869"/>
                            </a:lnTo>
                            <a:lnTo>
                              <a:pt x="247" y="872"/>
                            </a:lnTo>
                            <a:lnTo>
                              <a:pt x="249" y="874"/>
                            </a:lnTo>
                            <a:lnTo>
                              <a:pt x="251" y="875"/>
                            </a:lnTo>
                            <a:lnTo>
                              <a:pt x="253" y="877"/>
                            </a:lnTo>
                            <a:lnTo>
                              <a:pt x="256" y="877"/>
                            </a:lnTo>
                            <a:lnTo>
                              <a:pt x="259" y="878"/>
                            </a:lnTo>
                            <a:lnTo>
                              <a:pt x="262" y="877"/>
                            </a:lnTo>
                            <a:lnTo>
                              <a:pt x="266" y="876"/>
                            </a:lnTo>
                            <a:lnTo>
                              <a:pt x="267" y="875"/>
                            </a:lnTo>
                            <a:lnTo>
                              <a:pt x="268" y="874"/>
                            </a:lnTo>
                            <a:lnTo>
                              <a:pt x="270" y="871"/>
                            </a:lnTo>
                            <a:lnTo>
                              <a:pt x="285" y="872"/>
                            </a:lnTo>
                            <a:lnTo>
                              <a:pt x="284" y="876"/>
                            </a:lnTo>
                            <a:lnTo>
                              <a:pt x="282" y="879"/>
                            </a:lnTo>
                            <a:lnTo>
                              <a:pt x="279" y="882"/>
                            </a:lnTo>
                            <a:lnTo>
                              <a:pt x="276" y="885"/>
                            </a:lnTo>
                            <a:lnTo>
                              <a:pt x="272" y="887"/>
                            </a:lnTo>
                            <a:lnTo>
                              <a:pt x="268" y="888"/>
                            </a:lnTo>
                            <a:lnTo>
                              <a:pt x="264" y="889"/>
                            </a:lnTo>
                            <a:lnTo>
                              <a:pt x="258" y="890"/>
                            </a:lnTo>
                            <a:close/>
                            <a:moveTo>
                              <a:pt x="245" y="853"/>
                            </a:moveTo>
                            <a:lnTo>
                              <a:pt x="270" y="853"/>
                            </a:lnTo>
                            <a:lnTo>
                              <a:pt x="270" y="851"/>
                            </a:lnTo>
                            <a:lnTo>
                              <a:pt x="269" y="848"/>
                            </a:lnTo>
                            <a:lnTo>
                              <a:pt x="268" y="846"/>
                            </a:lnTo>
                            <a:lnTo>
                              <a:pt x="267" y="844"/>
                            </a:lnTo>
                            <a:lnTo>
                              <a:pt x="265" y="843"/>
                            </a:lnTo>
                            <a:lnTo>
                              <a:pt x="263" y="842"/>
                            </a:lnTo>
                            <a:lnTo>
                              <a:pt x="258" y="841"/>
                            </a:lnTo>
                            <a:lnTo>
                              <a:pt x="255" y="841"/>
                            </a:lnTo>
                            <a:lnTo>
                              <a:pt x="253" y="842"/>
                            </a:lnTo>
                            <a:lnTo>
                              <a:pt x="251" y="843"/>
                            </a:lnTo>
                            <a:lnTo>
                              <a:pt x="249" y="845"/>
                            </a:lnTo>
                            <a:lnTo>
                              <a:pt x="247" y="846"/>
                            </a:lnTo>
                            <a:lnTo>
                              <a:pt x="246" y="849"/>
                            </a:lnTo>
                            <a:lnTo>
                              <a:pt x="246" y="851"/>
                            </a:lnTo>
                            <a:lnTo>
                              <a:pt x="245" y="853"/>
                            </a:lnTo>
                            <a:close/>
                            <a:moveTo>
                              <a:pt x="313" y="890"/>
                            </a:moveTo>
                            <a:lnTo>
                              <a:pt x="309" y="889"/>
                            </a:lnTo>
                            <a:lnTo>
                              <a:pt x="305" y="889"/>
                            </a:lnTo>
                            <a:lnTo>
                              <a:pt x="303" y="888"/>
                            </a:lnTo>
                            <a:lnTo>
                              <a:pt x="302" y="887"/>
                            </a:lnTo>
                            <a:lnTo>
                              <a:pt x="299" y="885"/>
                            </a:lnTo>
                            <a:lnTo>
                              <a:pt x="296" y="883"/>
                            </a:lnTo>
                            <a:lnTo>
                              <a:pt x="295" y="880"/>
                            </a:lnTo>
                            <a:lnTo>
                              <a:pt x="294" y="876"/>
                            </a:lnTo>
                            <a:lnTo>
                              <a:pt x="293" y="872"/>
                            </a:lnTo>
                            <a:lnTo>
                              <a:pt x="293" y="869"/>
                            </a:lnTo>
                            <a:lnTo>
                              <a:pt x="294" y="866"/>
                            </a:lnTo>
                            <a:lnTo>
                              <a:pt x="295" y="864"/>
                            </a:lnTo>
                            <a:lnTo>
                              <a:pt x="296" y="862"/>
                            </a:lnTo>
                            <a:lnTo>
                              <a:pt x="300" y="858"/>
                            </a:lnTo>
                            <a:lnTo>
                              <a:pt x="302" y="857"/>
                            </a:lnTo>
                            <a:lnTo>
                              <a:pt x="304" y="856"/>
                            </a:lnTo>
                            <a:lnTo>
                              <a:pt x="310" y="855"/>
                            </a:lnTo>
                            <a:lnTo>
                              <a:pt x="315" y="854"/>
                            </a:lnTo>
                            <a:lnTo>
                              <a:pt x="326" y="852"/>
                            </a:lnTo>
                            <a:lnTo>
                              <a:pt x="329" y="851"/>
                            </a:lnTo>
                            <a:lnTo>
                              <a:pt x="329" y="850"/>
                            </a:lnTo>
                            <a:lnTo>
                              <a:pt x="330" y="849"/>
                            </a:lnTo>
                            <a:lnTo>
                              <a:pt x="329" y="845"/>
                            </a:lnTo>
                            <a:lnTo>
                              <a:pt x="327" y="843"/>
                            </a:lnTo>
                            <a:lnTo>
                              <a:pt x="326" y="842"/>
                            </a:lnTo>
                            <a:lnTo>
                              <a:pt x="325" y="841"/>
                            </a:lnTo>
                            <a:lnTo>
                              <a:pt x="321" y="841"/>
                            </a:lnTo>
                            <a:lnTo>
                              <a:pt x="317" y="841"/>
                            </a:lnTo>
                            <a:lnTo>
                              <a:pt x="315" y="842"/>
                            </a:lnTo>
                            <a:lnTo>
                              <a:pt x="314" y="843"/>
                            </a:lnTo>
                            <a:lnTo>
                              <a:pt x="312" y="845"/>
                            </a:lnTo>
                            <a:lnTo>
                              <a:pt x="310" y="848"/>
                            </a:lnTo>
                            <a:lnTo>
                              <a:pt x="295" y="846"/>
                            </a:lnTo>
                            <a:lnTo>
                              <a:pt x="296" y="843"/>
                            </a:lnTo>
                            <a:lnTo>
                              <a:pt x="298" y="839"/>
                            </a:lnTo>
                            <a:lnTo>
                              <a:pt x="301" y="836"/>
                            </a:lnTo>
                            <a:lnTo>
                              <a:pt x="304" y="834"/>
                            </a:lnTo>
                            <a:lnTo>
                              <a:pt x="307" y="832"/>
                            </a:lnTo>
                            <a:lnTo>
                              <a:pt x="311" y="830"/>
                            </a:lnTo>
                            <a:lnTo>
                              <a:pt x="316" y="829"/>
                            </a:lnTo>
                            <a:lnTo>
                              <a:pt x="321" y="829"/>
                            </a:lnTo>
                            <a:lnTo>
                              <a:pt x="327" y="829"/>
                            </a:lnTo>
                            <a:lnTo>
                              <a:pt x="333" y="831"/>
                            </a:lnTo>
                            <a:lnTo>
                              <a:pt x="336" y="832"/>
                            </a:lnTo>
                            <a:lnTo>
                              <a:pt x="338" y="834"/>
                            </a:lnTo>
                            <a:lnTo>
                              <a:pt x="341" y="835"/>
                            </a:lnTo>
                            <a:lnTo>
                              <a:pt x="342" y="837"/>
                            </a:lnTo>
                            <a:lnTo>
                              <a:pt x="344" y="840"/>
                            </a:lnTo>
                            <a:lnTo>
                              <a:pt x="345" y="842"/>
                            </a:lnTo>
                            <a:lnTo>
                              <a:pt x="346" y="845"/>
                            </a:lnTo>
                            <a:lnTo>
                              <a:pt x="346" y="849"/>
                            </a:lnTo>
                            <a:lnTo>
                              <a:pt x="346" y="889"/>
                            </a:lnTo>
                            <a:lnTo>
                              <a:pt x="330" y="889"/>
                            </a:lnTo>
                            <a:lnTo>
                              <a:pt x="330" y="880"/>
                            </a:lnTo>
                            <a:lnTo>
                              <a:pt x="327" y="884"/>
                            </a:lnTo>
                            <a:lnTo>
                              <a:pt x="324" y="887"/>
                            </a:lnTo>
                            <a:lnTo>
                              <a:pt x="319" y="889"/>
                            </a:lnTo>
                            <a:lnTo>
                              <a:pt x="316" y="890"/>
                            </a:lnTo>
                            <a:lnTo>
                              <a:pt x="313" y="890"/>
                            </a:lnTo>
                            <a:close/>
                            <a:moveTo>
                              <a:pt x="317" y="878"/>
                            </a:moveTo>
                            <a:lnTo>
                              <a:pt x="322" y="878"/>
                            </a:lnTo>
                            <a:lnTo>
                              <a:pt x="324" y="877"/>
                            </a:lnTo>
                            <a:lnTo>
                              <a:pt x="326" y="875"/>
                            </a:lnTo>
                            <a:lnTo>
                              <a:pt x="328" y="874"/>
                            </a:lnTo>
                            <a:lnTo>
                              <a:pt x="329" y="872"/>
                            </a:lnTo>
                            <a:lnTo>
                              <a:pt x="330" y="870"/>
                            </a:lnTo>
                            <a:lnTo>
                              <a:pt x="330" y="868"/>
                            </a:lnTo>
                            <a:lnTo>
                              <a:pt x="330" y="861"/>
                            </a:lnTo>
                            <a:lnTo>
                              <a:pt x="327" y="862"/>
                            </a:lnTo>
                            <a:lnTo>
                              <a:pt x="322" y="863"/>
                            </a:lnTo>
                            <a:lnTo>
                              <a:pt x="318" y="864"/>
                            </a:lnTo>
                            <a:lnTo>
                              <a:pt x="315" y="865"/>
                            </a:lnTo>
                            <a:lnTo>
                              <a:pt x="311" y="866"/>
                            </a:lnTo>
                            <a:lnTo>
                              <a:pt x="310" y="867"/>
                            </a:lnTo>
                            <a:lnTo>
                              <a:pt x="309" y="869"/>
                            </a:lnTo>
                            <a:lnTo>
                              <a:pt x="309" y="870"/>
                            </a:lnTo>
                            <a:lnTo>
                              <a:pt x="309" y="872"/>
                            </a:lnTo>
                            <a:lnTo>
                              <a:pt x="309" y="875"/>
                            </a:lnTo>
                            <a:lnTo>
                              <a:pt x="311" y="877"/>
                            </a:lnTo>
                            <a:lnTo>
                              <a:pt x="314" y="878"/>
                            </a:lnTo>
                            <a:lnTo>
                              <a:pt x="317" y="878"/>
                            </a:lnTo>
                            <a:close/>
                            <a:moveTo>
                              <a:pt x="359" y="889"/>
                            </a:moveTo>
                            <a:lnTo>
                              <a:pt x="359" y="810"/>
                            </a:lnTo>
                            <a:lnTo>
                              <a:pt x="376" y="810"/>
                            </a:lnTo>
                            <a:lnTo>
                              <a:pt x="376" y="852"/>
                            </a:lnTo>
                            <a:lnTo>
                              <a:pt x="396" y="830"/>
                            </a:lnTo>
                            <a:lnTo>
                              <a:pt x="414" y="830"/>
                            </a:lnTo>
                            <a:lnTo>
                              <a:pt x="392" y="855"/>
                            </a:lnTo>
                            <a:lnTo>
                              <a:pt x="415" y="889"/>
                            </a:lnTo>
                            <a:lnTo>
                              <a:pt x="396" y="889"/>
                            </a:lnTo>
                            <a:lnTo>
                              <a:pt x="380" y="865"/>
                            </a:lnTo>
                            <a:lnTo>
                              <a:pt x="376" y="870"/>
                            </a:lnTo>
                            <a:lnTo>
                              <a:pt x="376" y="889"/>
                            </a:lnTo>
                            <a:lnTo>
                              <a:pt x="359" y="889"/>
                            </a:lnTo>
                            <a:close/>
                            <a:moveTo>
                              <a:pt x="446" y="890"/>
                            </a:moveTo>
                            <a:lnTo>
                              <a:pt x="442" y="889"/>
                            </a:lnTo>
                            <a:lnTo>
                              <a:pt x="438" y="889"/>
                            </a:lnTo>
                            <a:lnTo>
                              <a:pt x="434" y="888"/>
                            </a:lnTo>
                            <a:lnTo>
                              <a:pt x="431" y="886"/>
                            </a:lnTo>
                            <a:lnTo>
                              <a:pt x="428" y="884"/>
                            </a:lnTo>
                            <a:lnTo>
                              <a:pt x="425" y="881"/>
                            </a:lnTo>
                            <a:lnTo>
                              <a:pt x="423" y="878"/>
                            </a:lnTo>
                            <a:lnTo>
                              <a:pt x="421" y="875"/>
                            </a:lnTo>
                            <a:lnTo>
                              <a:pt x="419" y="872"/>
                            </a:lnTo>
                            <a:lnTo>
                              <a:pt x="418" y="868"/>
                            </a:lnTo>
                            <a:lnTo>
                              <a:pt x="418" y="864"/>
                            </a:lnTo>
                            <a:lnTo>
                              <a:pt x="417" y="859"/>
                            </a:lnTo>
                            <a:lnTo>
                              <a:pt x="418" y="855"/>
                            </a:lnTo>
                            <a:lnTo>
                              <a:pt x="418" y="851"/>
                            </a:lnTo>
                            <a:lnTo>
                              <a:pt x="419" y="847"/>
                            </a:lnTo>
                            <a:lnTo>
                              <a:pt x="421" y="843"/>
                            </a:lnTo>
                            <a:lnTo>
                              <a:pt x="423" y="840"/>
                            </a:lnTo>
                            <a:lnTo>
                              <a:pt x="425" y="837"/>
                            </a:lnTo>
                            <a:lnTo>
                              <a:pt x="428" y="835"/>
                            </a:lnTo>
                            <a:lnTo>
                              <a:pt x="431" y="833"/>
                            </a:lnTo>
                            <a:lnTo>
                              <a:pt x="434" y="831"/>
                            </a:lnTo>
                            <a:lnTo>
                              <a:pt x="438" y="830"/>
                            </a:lnTo>
                            <a:lnTo>
                              <a:pt x="442" y="829"/>
                            </a:lnTo>
                            <a:lnTo>
                              <a:pt x="446" y="829"/>
                            </a:lnTo>
                            <a:lnTo>
                              <a:pt x="451" y="829"/>
                            </a:lnTo>
                            <a:lnTo>
                              <a:pt x="455" y="830"/>
                            </a:lnTo>
                            <a:lnTo>
                              <a:pt x="458" y="831"/>
                            </a:lnTo>
                            <a:lnTo>
                              <a:pt x="462" y="833"/>
                            </a:lnTo>
                            <a:lnTo>
                              <a:pt x="465" y="835"/>
                            </a:lnTo>
                            <a:lnTo>
                              <a:pt x="468" y="837"/>
                            </a:lnTo>
                            <a:lnTo>
                              <a:pt x="470" y="840"/>
                            </a:lnTo>
                            <a:lnTo>
                              <a:pt x="472" y="843"/>
                            </a:lnTo>
                            <a:lnTo>
                              <a:pt x="473" y="847"/>
                            </a:lnTo>
                            <a:lnTo>
                              <a:pt x="475" y="851"/>
                            </a:lnTo>
                            <a:lnTo>
                              <a:pt x="475" y="855"/>
                            </a:lnTo>
                            <a:lnTo>
                              <a:pt x="475" y="859"/>
                            </a:lnTo>
                            <a:lnTo>
                              <a:pt x="475" y="864"/>
                            </a:lnTo>
                            <a:lnTo>
                              <a:pt x="475" y="868"/>
                            </a:lnTo>
                            <a:lnTo>
                              <a:pt x="473" y="872"/>
                            </a:lnTo>
                            <a:lnTo>
                              <a:pt x="472" y="875"/>
                            </a:lnTo>
                            <a:lnTo>
                              <a:pt x="470" y="878"/>
                            </a:lnTo>
                            <a:lnTo>
                              <a:pt x="468" y="881"/>
                            </a:lnTo>
                            <a:lnTo>
                              <a:pt x="465" y="884"/>
                            </a:lnTo>
                            <a:lnTo>
                              <a:pt x="462" y="886"/>
                            </a:lnTo>
                            <a:lnTo>
                              <a:pt x="458" y="888"/>
                            </a:lnTo>
                            <a:lnTo>
                              <a:pt x="455" y="889"/>
                            </a:lnTo>
                            <a:lnTo>
                              <a:pt x="451" y="889"/>
                            </a:lnTo>
                            <a:lnTo>
                              <a:pt x="446" y="890"/>
                            </a:lnTo>
                            <a:close/>
                            <a:moveTo>
                              <a:pt x="446" y="877"/>
                            </a:moveTo>
                            <a:lnTo>
                              <a:pt x="449" y="877"/>
                            </a:lnTo>
                            <a:lnTo>
                              <a:pt x="452" y="876"/>
                            </a:lnTo>
                            <a:lnTo>
                              <a:pt x="454" y="874"/>
                            </a:lnTo>
                            <a:lnTo>
                              <a:pt x="456" y="872"/>
                            </a:lnTo>
                            <a:lnTo>
                              <a:pt x="457" y="869"/>
                            </a:lnTo>
                            <a:lnTo>
                              <a:pt x="458" y="866"/>
                            </a:lnTo>
                            <a:lnTo>
                              <a:pt x="459" y="863"/>
                            </a:lnTo>
                            <a:lnTo>
                              <a:pt x="459" y="859"/>
                            </a:lnTo>
                            <a:lnTo>
                              <a:pt x="459" y="856"/>
                            </a:lnTo>
                            <a:lnTo>
                              <a:pt x="458" y="852"/>
                            </a:lnTo>
                            <a:lnTo>
                              <a:pt x="457" y="849"/>
                            </a:lnTo>
                            <a:lnTo>
                              <a:pt x="456" y="846"/>
                            </a:lnTo>
                            <a:lnTo>
                              <a:pt x="454" y="844"/>
                            </a:lnTo>
                            <a:lnTo>
                              <a:pt x="452" y="843"/>
                            </a:lnTo>
                            <a:lnTo>
                              <a:pt x="449" y="842"/>
                            </a:lnTo>
                            <a:lnTo>
                              <a:pt x="446" y="841"/>
                            </a:lnTo>
                            <a:lnTo>
                              <a:pt x="444" y="842"/>
                            </a:lnTo>
                            <a:lnTo>
                              <a:pt x="441" y="843"/>
                            </a:lnTo>
                            <a:lnTo>
                              <a:pt x="439" y="844"/>
                            </a:lnTo>
                            <a:lnTo>
                              <a:pt x="437" y="846"/>
                            </a:lnTo>
                            <a:lnTo>
                              <a:pt x="436" y="849"/>
                            </a:lnTo>
                            <a:lnTo>
                              <a:pt x="435" y="852"/>
                            </a:lnTo>
                            <a:lnTo>
                              <a:pt x="434" y="856"/>
                            </a:lnTo>
                            <a:lnTo>
                              <a:pt x="434" y="859"/>
                            </a:lnTo>
                            <a:lnTo>
                              <a:pt x="434" y="863"/>
                            </a:lnTo>
                            <a:lnTo>
                              <a:pt x="435" y="866"/>
                            </a:lnTo>
                            <a:lnTo>
                              <a:pt x="436" y="869"/>
                            </a:lnTo>
                            <a:lnTo>
                              <a:pt x="437" y="872"/>
                            </a:lnTo>
                            <a:lnTo>
                              <a:pt x="439" y="874"/>
                            </a:lnTo>
                            <a:lnTo>
                              <a:pt x="440" y="875"/>
                            </a:lnTo>
                            <a:lnTo>
                              <a:pt x="441" y="876"/>
                            </a:lnTo>
                            <a:lnTo>
                              <a:pt x="444" y="877"/>
                            </a:lnTo>
                            <a:lnTo>
                              <a:pt x="446" y="877"/>
                            </a:lnTo>
                            <a:close/>
                            <a:moveTo>
                              <a:pt x="524" y="863"/>
                            </a:moveTo>
                            <a:lnTo>
                              <a:pt x="524" y="830"/>
                            </a:lnTo>
                            <a:lnTo>
                              <a:pt x="540" y="830"/>
                            </a:lnTo>
                            <a:lnTo>
                              <a:pt x="540" y="889"/>
                            </a:lnTo>
                            <a:lnTo>
                              <a:pt x="525" y="889"/>
                            </a:lnTo>
                            <a:lnTo>
                              <a:pt x="525" y="878"/>
                            </a:lnTo>
                            <a:lnTo>
                              <a:pt x="521" y="883"/>
                            </a:lnTo>
                            <a:lnTo>
                              <a:pt x="517" y="886"/>
                            </a:lnTo>
                            <a:lnTo>
                              <a:pt x="515" y="888"/>
                            </a:lnTo>
                            <a:lnTo>
                              <a:pt x="512" y="889"/>
                            </a:lnTo>
                            <a:lnTo>
                              <a:pt x="506" y="889"/>
                            </a:lnTo>
                            <a:lnTo>
                              <a:pt x="502" y="889"/>
                            </a:lnTo>
                            <a:lnTo>
                              <a:pt x="498" y="888"/>
                            </a:lnTo>
                            <a:lnTo>
                              <a:pt x="495" y="886"/>
                            </a:lnTo>
                            <a:lnTo>
                              <a:pt x="492" y="883"/>
                            </a:lnTo>
                            <a:lnTo>
                              <a:pt x="489" y="880"/>
                            </a:lnTo>
                            <a:lnTo>
                              <a:pt x="488" y="876"/>
                            </a:lnTo>
                            <a:lnTo>
                              <a:pt x="487" y="872"/>
                            </a:lnTo>
                            <a:lnTo>
                              <a:pt x="486" y="867"/>
                            </a:lnTo>
                            <a:lnTo>
                              <a:pt x="486" y="830"/>
                            </a:lnTo>
                            <a:lnTo>
                              <a:pt x="503" y="830"/>
                            </a:lnTo>
                            <a:lnTo>
                              <a:pt x="503" y="864"/>
                            </a:lnTo>
                            <a:lnTo>
                              <a:pt x="503" y="867"/>
                            </a:lnTo>
                            <a:lnTo>
                              <a:pt x="503" y="869"/>
                            </a:lnTo>
                            <a:lnTo>
                              <a:pt x="505" y="872"/>
                            </a:lnTo>
                            <a:lnTo>
                              <a:pt x="507" y="874"/>
                            </a:lnTo>
                            <a:lnTo>
                              <a:pt x="509" y="875"/>
                            </a:lnTo>
                            <a:lnTo>
                              <a:pt x="513" y="876"/>
                            </a:lnTo>
                            <a:lnTo>
                              <a:pt x="517" y="875"/>
                            </a:lnTo>
                            <a:lnTo>
                              <a:pt x="521" y="872"/>
                            </a:lnTo>
                            <a:lnTo>
                              <a:pt x="522" y="871"/>
                            </a:lnTo>
                            <a:lnTo>
                              <a:pt x="523" y="869"/>
                            </a:lnTo>
                            <a:lnTo>
                              <a:pt x="524" y="866"/>
                            </a:lnTo>
                            <a:lnTo>
                              <a:pt x="524" y="863"/>
                            </a:lnTo>
                            <a:close/>
                            <a:moveTo>
                              <a:pt x="570" y="889"/>
                            </a:moveTo>
                            <a:lnTo>
                              <a:pt x="554" y="889"/>
                            </a:lnTo>
                            <a:lnTo>
                              <a:pt x="554" y="810"/>
                            </a:lnTo>
                            <a:lnTo>
                              <a:pt x="570" y="810"/>
                            </a:lnTo>
                            <a:lnTo>
                              <a:pt x="570" y="889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132E17" id="Freeform 21" o:spid="_x0000_s1026" alt="&quot;&quot;" style="position:absolute;margin-left:56.7pt;margin-top:43.95pt;width:69.45pt;height:76.5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07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" path="m622,863r,-33l638,830r,59l622,889r,-11l619,883r-4,3l613,888r-3,1l604,889r-4,l596,888r-4,-2l589,883r-2,-3l585,876r-1,-4l584,867r,-37l600,830r,34l600,867r1,2l603,872r2,2l606,875r4,1l615,875r3,-3l620,871r1,-2l621,866r1,-3xm301,298l242,128,183,298r118,xm483,479r-120,l334,394r-184,l120,479,,479,170,,314,,483,479xm528,479r,-109l637,370r,109l528,479xm640,166l612,332r-64,l525,166,525,,640,r,166xm18,663l,663,27,584r22,l76,663r-18,l52,645r-28,l18,663xm28,632r20,l38,602,28,632xm101,664r-4,-1l94,663r-2,-1l90,661r-3,-2l85,657r-2,-3l82,650r,-4l82,643r1,-3l84,638r1,-2l89,632r2,-1l93,630r5,-1l104,628r11,-2l117,625r1,-1l118,623r,-4l116,617r-1,-1l113,615r-4,l105,615r-1,1l102,617r-2,2l99,622,84,620r1,-3l87,613r2,-3l92,608r4,-2l100,604r4,-1l110,603r6,l122,605r3,1l127,608r2,1l131,611r2,3l134,616r,3l135,623r,40l119,663r,-9l116,658r-4,3l107,663r-3,l101,664xm106,652r5,l113,651r2,-2l116,648r1,-2l118,644r,-3l118,635r-3,1l111,637r-4,1l103,639r-3,1l99,641r-1,2l98,644r-1,2l98,649r2,2l103,652r3,xm164,663r-16,l148,584r16,l164,663xm209,604r,12l198,616r,28l198,647r1,2l201,650r2,l206,650r2,l210,662r-3,1l201,663r-4,l193,663r-3,-2l187,659r-1,-1l185,657r-2,-3l182,651r,-4l182,616r-8,l174,604r8,l182,590r16,l198,604r11,xm245,664r-5,-1l236,663r-3,-1l229,660r-3,-2l223,655r-2,-3l219,649r-1,-3l217,642r-1,-4l216,633r,-4l217,625r1,-4l219,617r2,-3l223,611r3,-2l229,607r4,-2l236,604r4,-1l245,603r4,l253,604r4,1l260,607r3,2l266,611r2,3l270,617r2,4l273,625r,4l274,633r-1,5l273,642r-1,4l270,649r-2,3l266,655r-3,3l260,660r-3,2l253,663r-4,l245,664xm245,651r3,l250,650r2,-2l254,646r1,-3l256,640r1,-3l257,633r,-3l256,626r-1,-3l254,620r-2,-2l250,617r-2,-1l245,615r-3,1l239,617r-2,1l235,620r-1,3l233,626r-1,4l232,633r,4l233,640r1,3l235,646r2,2l238,649r1,1l242,651r3,xm322,637r-35,l287,624r35,l322,637xm344,685r-6,-1l334,683r3,-12l341,672r4,-1l346,671r1,-1l349,667r1,-3l329,604r17,l359,647r13,-43l389,604r-23,65l365,672r-2,3l361,678r-3,2l355,682r-3,2l348,684r-4,1xm413,663r-16,l397,584r16,l413,663xm435,596r-3,-1l429,594r-2,-3l427,589r-1,-1l427,586r,-1l429,582r1,-1l432,580r2,l435,580r4,l442,582r2,3l444,586r,2l444,589r,2l442,594r-2,1l439,595r-2,1l435,596xm427,604r16,l443,663r-16,l427,604xm483,664r-4,-1l475,663r-4,-1l468,660r-3,-2l462,655r-2,-3l458,649r-2,-3l455,642r,-4l454,633r1,-4l455,625r1,-4l458,617r2,-3l462,611r3,-2l468,607r3,-2l475,604r4,-1l483,603r5,l492,604r3,1l499,607r3,2l505,611r2,3l509,617r1,4l511,625r1,4l512,633r,5l511,642r-1,4l509,649r-2,3l505,655r-3,3l499,660r-4,2l492,663r-4,l483,664xm483,651r3,l489,650r2,-2l493,646r1,-3l495,640r1,-3l496,633r,-3l495,626r-1,-3l493,620r-2,-2l489,617r-3,-1l483,615r-2,1l478,617r-2,1l474,620r-1,3l472,626r-1,4l471,633r,4l472,640r1,3l474,646r2,2l477,649r1,1l481,651r2,xm523,685r,-81l539,604r,10l543,609r3,-3l549,605r3,-2l557,603r6,1l566,605r3,1l571,608r3,2l576,613r1,3l579,620r1,4l581,628r,5l581,638r-1,4l579,646r-1,2l578,650r-2,3l574,656r-2,2l569,660r-3,2l563,663r-6,l552,663r-3,-1l546,660r-3,-2l542,656r-2,-3l540,685r-17,xm539,633r,4l540,640r1,3l543,646r1,2l546,649r3,1l552,650r3,l557,649r2,-1l560,647r1,-1l562,643r1,-3l564,637r,-4l564,629r-1,-3l562,623r-1,-2l559,619r-2,-2l555,616r-3,l549,616r-3,1l545,618r-1,l543,621r-2,2l540,626r-1,3l539,633xm600,596r-3,-1l594,594r-2,-3l591,589r,-1l591,586r1,-1l594,582r1,-1l597,580r1,l600,580r4,l606,582r2,3l609,586r,2l609,589r-1,2l606,594r-1,1l604,595r-2,1l600,596xm592,604r16,l608,663r-16,l592,604xm670,620r-14,1l654,619r-2,-3l651,616r-2,-1l646,614r-4,1l639,616r-2,2l637,619r,1l637,621r,1l638,624r3,1l644,626r11,2l659,629r3,2l665,632r3,2l669,636r2,3l672,641r,3l672,647r-1,3l670,652r-2,2l664,658r-2,2l659,661r-3,1l653,663r-4,1l646,664r-6,-1l635,662r-4,-1l627,659r-2,-1l624,656r-3,-3l620,649r-1,-4l635,645r1,3l637,649r1,1l642,651r4,1l650,651r3,-1l654,649r1,-1l655,647r,-1l655,644r-2,-2l651,641r-3,-1l637,638r-4,-1l630,636r-3,-2l625,632r-2,-2l621,627r,-3l620,621r1,-4l622,614r2,-4l627,608r4,-2l635,604r5,-1l645,603r6,l655,604r4,2l663,608r3,2l668,613r2,4l670,620xm713,604r,12l702,616r,28l703,647r1,2l706,650r2,l710,650r2,l714,662r-3,1l706,663r-5,l698,663r-4,-2l691,659r-1,-1l689,657r-2,-3l686,651r,-4l686,616r-8,l678,604r8,l686,590r16,l702,604r11,xm749,664r-4,-1l741,663r-4,-1l734,660r-3,-2l728,655r-2,-3l724,649r-2,-3l721,642r-1,-4l720,633r,-4l721,625r1,-4l724,617r2,-3l728,611r3,-2l734,607r3,-2l741,604r4,-1l749,603r4,l757,604r4,1l764,607r4,2l770,611r3,3l775,617r1,4l777,625r1,4l778,633r,5l777,642r-1,4l775,649r-2,3l770,655r-2,3l764,660r-3,2l757,663r-4,l749,664xm749,651r3,l754,650r3,-2l758,646r2,-3l761,640r,-3l761,633r,-3l761,626r-1,-3l758,620r-1,-2l754,617r-2,-1l749,615r-3,1l744,617r-2,1l740,620r-2,3l737,626r,4l737,633r,4l737,640r1,3l740,646r2,2l743,649r1,1l746,651r3,xm45,719r,-2l44,715r-1,-2l41,712r-4,-2l35,709r-3,l26,710r-4,2l21,713r-1,1l19,716r,2l19,720r1,2l21,723r2,1l27,726r5,2l39,729r6,2l51,734r5,3l58,739r1,2l61,744r,2l62,749r,3l62,757r-1,3l60,762r-2,4l54,769r-4,3l45,774r-6,1l32,776r-7,-1l19,774r-5,-2l9,769,7,768,5,766,2,761,1,756,,753r,-3l16,750r1,3l18,755r,1l19,757r2,2l23,760r3,1l28,762r4,l37,761r3,-1l42,759r1,-1l45,756r,-2l46,752r-1,-2l45,749r-1,-2l42,746r-2,-1l38,744r-6,-2l24,740r-5,-1l15,737r-4,-2l8,733,5,730,4,727,3,723,2,719r,-4l3,712r1,-3l6,706r2,-2l11,702r2,-2l17,698r3,-1l24,696r4,-1l32,695r4,l40,696r4,1l47,698r3,2l53,702r2,2l57,706r2,3l60,712r1,3l61,719r-16,xm91,776r-4,l83,775r-2,-1l80,773r-3,-2l74,769r-2,-3l71,762r,-4l71,755r1,-3l73,750r1,-2l78,745r2,-2l82,742r6,-1l93,740r11,-1l107,737r,-1l107,735r,-4l105,729r-1,-1l102,727r-3,l95,727r-2,1l92,729r-2,2l88,734,73,733r1,-4l76,725r2,-3l82,720r3,-2l89,716r5,-1l99,715r6,1l111,717r3,1l116,720r2,2l120,724r2,2l123,729r1,3l124,735r,40l108,775r,-8l105,770r-4,3l97,775r-3,1l91,776xm95,765r5,-1l102,763r2,-2l106,760r1,-2l107,756r1,-2l108,747r-3,2l100,749r-4,1l92,751r-3,2l88,754r-1,1l87,758r,3l89,763r3,1l95,765xm88,708r-3,-1l82,705r-1,-1l80,703r,-1l80,700r,-3l82,694r3,-1l86,692r2,l91,693r2,1l95,697r1,1l96,700r-1,3l93,705r-2,2l89,708r-1,xm111,708r-3,-1l106,705r-2,-1l104,703r-1,-1l103,700r1,-3l106,694r2,-1l110,692r1,l114,693r3,1l119,697r,1l119,700r,3l117,705r-3,2l113,708r-2,xm154,741r,34l137,775r,-79l153,696r,30l156,722r4,-4l163,717r2,-1l168,715r3,l176,715r4,2l183,718r3,3l189,724r1,4l191,732r1,5l192,775r-17,l175,740r,-2l175,735r-2,-3l171,730r-2,-1l167,729r-2,l163,729r-3,l158,730r-1,2l154,736r,2l154,741xm205,775r,-79l222,696r,42l241,716r19,l238,741r23,34l242,775,226,751r-4,5l222,775r-17,xm292,776r-4,l284,775r-4,-1l277,772r-3,-2l271,768r-2,-3l267,761r-2,-3l264,754r-1,-4l263,746r,-5l264,737r1,-4l267,730r2,-4l271,723r3,-2l277,719r3,-2l284,716r4,-1l292,715r5,l301,716r3,1l308,719r3,2l313,723r3,3l318,730r1,3l320,737r1,4l321,746r,4l320,754r-1,4l318,761r-2,4l313,768r-2,2l308,772r-4,2l301,775r-4,1l292,776xm292,763r3,l298,762r2,-2l302,758r1,-3l304,752r,-3l305,745r-1,-3l304,738r-1,-3l302,733r-2,-3l298,729r-3,-1l292,728r-3,l287,729r-2,1l283,733r-1,2l281,738r-1,4l280,745r,4l281,752r1,3l283,758r2,2l286,761r1,1l289,763r3,xm281,708r-4,-1l275,705r-1,-1l273,703r,-1l273,700r,-3l275,694r2,-1l279,692r2,l284,693r2,1l288,697r,1l289,700r-1,3l286,705r-2,2l282,708r-1,xm304,708r-3,-1l298,705r-1,-1l297,703r-1,-1l296,700r1,-3l298,694r3,-1l302,692r2,l307,693r3,1l311,697r1,1l312,700r-1,3l310,705r-3,2l306,708r-2,xm362,716r,12l351,728r,29l352,759r1,2l354,762r3,l359,762r2,l363,774r-3,1l354,776r-4,-1l346,775r-3,-1l340,772r-1,-1l338,769r-2,-3l335,763r,-4l335,728r-8,l327,716r8,l335,702r16,l351,716r11,xm398,776r-4,l390,775r-4,-1l382,772r-3,-2l377,768r-3,-3l372,762r-1,-4l370,754r-1,-4l369,746r,-5l370,737r1,-4l372,730r2,-4l377,724r2,-3l382,719r4,-2l389,716r4,-1l397,715r8,1l408,717r3,1l414,720r3,3l419,725r2,3l423,732r1,4l425,740r,5l425,749r-40,l385,753r1,2l387,758r2,2l391,762r2,1l395,763r3,1l402,763r3,-1l407,761r1,-1l410,757r15,1l424,762r-2,3l419,768r-3,3l412,773r-4,2l403,776r-5,xm385,739r25,l410,737r-1,-2l408,733r-2,-2l405,729r-2,-1l398,727r-3,l393,728r-2,1l389,731r-2,2l386,735r-1,2l385,739xm436,775r,-79l453,696r,42l473,716r18,l469,741r23,34l473,775,457,751r-4,5l453,775r-17,xm516,741r,34l500,775r,-59l515,716r,10l517,724r2,-2l523,718r2,-1l528,716r3,-1l534,715r4,l542,717r4,1l549,721r2,3l553,728r1,4l554,737r,38l538,775r,-35l538,738r-1,-3l535,732r-1,-2l532,729r-2,l527,729r-2,l523,729r-2,1l519,732r-1,2l517,736r-1,2l516,741xm576,708r-4,l569,706r-1,-3l567,702r,-2l567,698r1,-1l569,694r2,-1l572,692r2,l576,692r3,l582,694r2,3l584,698r1,2l584,702r,1l582,706r-1,1l579,708r-2,l576,708xm568,716r16,l584,775r-16,l568,716xm606,708r-4,l600,706r-2,-3l597,702r,-2l597,698r1,-1l600,694r1,-1l602,692r2,l606,692r3,l612,694r2,3l614,698r1,2l614,702r,1l612,706r-1,1l609,708r-1,l606,708xm598,716r16,l614,775r-16,l598,716xm628,775r,-79l644,696r,42l664,716r18,l661,741r23,34l664,775,648,751r-4,5l644,775r-16,xm706,776r-4,l699,775r-2,-1l695,773r-3,-2l690,769r-2,-3l687,762r,-4l687,755r1,-3l689,750r1,-2l694,745r2,-2l698,742r5,-1l709,740r11,-1l722,737r1,-1l723,735r,-4l721,729r-1,-1l718,728r-3,-1l711,727r-2,1l708,729r-3,2l704,734r-15,-1l690,729r2,-4l694,722r3,-2l701,718r4,-2l710,715r5,l721,716r6,1l730,718r2,2l734,722r2,2l738,726r1,3l739,732r1,3l740,775r-16,l724,767r-3,3l717,773r-5,2l710,776r-4,xm711,765r5,-1l718,763r2,-2l721,760r2,-2l723,756r,-2l723,747r-3,2l716,749r-4,1l708,751r-3,2l704,754r-1,1l703,756r,2l703,761r2,2l708,764r3,1xm769,741r,34l753,775r,-59l769,716r,10l770,724r2,-2l776,718r2,-1l781,716r3,-1l787,715r4,l795,717r4,1l802,721r2,3l806,728r1,4l807,737r,38l791,775r,-35l791,738r-1,-3l788,732r-1,-2l785,729r-2,l781,729r-3,l776,729r-2,1l773,732r-2,2l770,736r,2l769,741xm,889l,810r16,l16,852,36,830r19,l33,855r23,34l37,889,21,865r-5,5l16,889,,889xm87,890r-4,-1l79,889r-4,-1l72,886r-3,-2l66,881r-2,-3l62,875r-2,-3l59,868r-1,-4l58,859r,-4l59,851r1,-4l62,843r2,-3l66,837r3,-2l72,833r3,-2l79,830r4,-1l87,829r4,l95,830r4,1l103,833r3,2l108,837r3,3l113,843r1,4l115,851r1,4l116,859r,5l115,868r-1,4l113,875r-2,3l108,881r-2,3l103,886r-4,2l95,889r-4,l87,890xm87,877r3,l93,876r2,-2l96,872r2,-3l99,866r,-3l99,859r,-3l99,852r-1,-3l96,846r-1,-2l93,843r-3,-1l87,841r-3,1l82,843r-2,1l78,846r-2,3l76,852r-1,4l75,859r,4l76,866r,3l78,872r2,2l81,875r1,1l84,877r3,xm127,889r,-59l143,830r,10l146,835r1,-2l149,832r2,-2l153,830r5,-1l163,829r,15l160,843r-4,l151,844r-2,1l147,846r-2,2l144,850r,3l143,855r,34l127,889xm171,889r,-79l187,810r,42l207,830r19,l204,855r23,34l208,889,192,865r-5,5l187,889r-16,xm258,890r-4,-1l250,889r-4,-1l243,886r-3,-2l237,882r-2,-3l233,875r-2,-3l230,868r-1,-4l229,859r,-4l230,851r1,-4l233,843r2,-3l237,837r3,-2l243,833r3,-2l250,830r3,-1l258,829r7,1l268,831r4,1l275,834r2,2l280,839r2,3l283,846r1,4l285,854r,5l285,863r-40,l245,866r1,3l247,872r2,2l251,875r2,2l256,877r3,1l262,877r4,-1l267,875r1,-1l270,871r15,1l284,876r-2,3l279,882r-3,3l272,887r-4,1l264,889r-6,1xm245,853r25,l270,851r-1,-3l268,846r-1,-2l265,843r-2,-1l258,841r-3,l253,842r-2,1l249,845r-2,1l246,849r,2l245,853xm313,890r-4,-1l305,889r-2,-1l302,887r-3,-2l296,883r-1,-3l294,876r-1,-4l293,869r1,-3l295,864r1,-2l300,858r2,-1l304,856r6,-1l315,854r11,-2l329,851r,-1l330,849r-1,-4l327,843r-1,-1l325,841r-4,l317,841r-2,1l314,843r-2,2l310,848r-15,-2l296,843r2,-4l301,836r3,-2l307,832r4,-2l316,829r5,l327,829r6,2l336,832r2,2l341,835r1,2l344,840r1,2l346,845r,4l346,889r-16,l330,880r-3,4l324,887r-5,2l316,890r-3,xm317,878r5,l324,877r2,-2l328,874r1,-2l330,870r,-2l330,861r-3,1l322,863r-4,1l315,865r-4,1l310,867r-1,2l309,870r,2l309,875r2,2l314,878r3,xm359,889r,-79l376,810r,42l396,830r18,l392,855r23,34l396,889,380,865r-4,5l376,889r-17,xm446,890r-4,-1l438,889r-4,-1l431,886r-3,-2l425,881r-2,-3l421,875r-2,-3l418,868r,-4l417,859r1,-4l418,851r1,-4l421,843r2,-3l425,837r3,-2l431,833r3,-2l438,830r4,-1l446,829r5,l455,830r3,1l462,833r3,2l468,837r2,3l472,843r1,4l475,851r,4l475,859r,5l475,868r-2,4l472,875r-2,3l468,881r-3,3l462,886r-4,2l455,889r-4,l446,890xm446,877r3,l452,876r2,-2l456,872r1,-3l458,866r1,-3l459,859r,-3l458,852r-1,-3l456,846r-2,-2l452,843r-3,-1l446,841r-2,1l441,843r-2,1l437,846r-1,3l435,852r-1,4l434,859r,4l435,866r1,3l437,872r2,2l440,875r1,1l444,877r2,xm524,863r,-33l540,830r,59l525,889r,-11l521,883r-4,3l515,888r-3,1l506,889r-4,l498,888r-3,-2l492,883r-3,-3l488,876r-1,-4l486,867r,-37l503,830r,34l503,867r,2l505,872r2,2l509,875r4,1l517,875r4,-3l522,871r1,-2l524,866r,-3xm570,889r-16,l554,810r16,l570,889xe" fillcolor="black [3213]" stroked="f">
              <v:path arrowok="t" o:connecttype="custom" o:connectlocs="675435,952342;19673,724085;107108,686953;143175,667294;106015,705519;198914,710980;250283,662926;271048,710980;261212,709888;380342,747020;477613,650912;523517,658557;538818,705519;571606,748112;615323,724085;614230,680400;664506,638899;700572,682584;676528,704427;689643,661834;753033,717533;795658,667294;818610,725178;810959,707703;64483,809272;25138,830022;6558,771047;77599,832207;92900,784153;118037,815825;103829,767771;149732,760126;171591,799443;287442,809272;339903,840944;306022,813640;308208,773231;386900,832207;412037,838760;464498,818009;442639,796166;565048,790706;565048,803811;638275,846404;671063,846404;758498,813640;797844,784153;769428,823470;864513,846404;95086,972000;118037,914117;107108,927222;165033,906472;277606,970908;308208,919578;295093,931591;327881,937052;367227,908656;338810,946881;457941,952342;516959,952342;477613,923946;533353,956710" o:connectangles="0,0,0,0,0,0,0,0,0,0,0,0,0,0,0,0,0,0,0,0,0,0,0,0,0,0,0,0,0,0,0,0,0,0,0,0,0,0,0,0,0,0,0,0,0,0,0,0,0,0,0,0,0,0,0,0,0,0,0,0,0,0,0"/>
              <o:lock v:ext="edit" aspectratio="t" verticies="t"/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AA302" w14:textId="77777777" w:rsidR="00984375" w:rsidRPr="00011562" w:rsidRDefault="00984375">
      <w:r w:rsidRPr="00011562">
        <w:separator/>
      </w:r>
    </w:p>
  </w:footnote>
  <w:footnote w:type="continuationSeparator" w:id="0">
    <w:p w14:paraId="240880CE" w14:textId="77777777" w:rsidR="00984375" w:rsidRPr="00011562" w:rsidRDefault="00984375">
      <w:r w:rsidRPr="000115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479" w:type="dxa"/>
      <w:tblInd w:w="5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1304"/>
      <w:gridCol w:w="567"/>
    </w:tblGrid>
    <w:tr w:rsidR="00710724" w:rsidRPr="00011562" w14:paraId="54A2B69A" w14:textId="77777777" w:rsidTr="00F07625">
      <w:tc>
        <w:tcPr>
          <w:tcW w:w="2608" w:type="dxa"/>
        </w:tcPr>
        <w:p w14:paraId="49B18EBD" w14:textId="77777777" w:rsidR="00710724" w:rsidRPr="00011562" w:rsidRDefault="00984375" w:rsidP="00710724">
          <w:pPr>
            <w:pStyle w:val="DOCname"/>
            <w:rPr>
              <w:lang w:val="fi-FI"/>
            </w:rPr>
          </w:pPr>
          <w:sdt>
            <w:sdtPr>
              <w:rPr>
                <w:lang w:val="fi-FI"/>
              </w:rPr>
              <w:id w:val="1053195431"/>
              <w:temporary/>
            </w:sdtPr>
            <w:sdtEndPr>
              <w:rPr>
                <w:b w:val="0"/>
              </w:rPr>
            </w:sdtEndPr>
            <w:sdtContent>
              <w:r w:rsidR="00710724" w:rsidRPr="00011562">
                <w:rPr>
                  <w:b w:val="0"/>
                  <w:lang w:val="fi-FI"/>
                </w:rPr>
                <w:fldChar w:fldCharType="begin"/>
              </w:r>
              <w:r w:rsidR="00710724" w:rsidRPr="00011562">
                <w:rPr>
                  <w:lang w:val="fi-FI"/>
                </w:rPr>
                <w:instrText xml:space="preserve"> MACROBUTTON  AcceptAllChangesInDocAndStopTracking [Asiakirjatyyppi] </w:instrText>
              </w:r>
              <w:r w:rsidR="00710724" w:rsidRPr="00011562">
                <w:rPr>
                  <w:b w:val="0"/>
                  <w:lang w:val="fi-FI"/>
                </w:rPr>
                <w:fldChar w:fldCharType="end"/>
              </w:r>
            </w:sdtContent>
          </w:sdt>
        </w:p>
      </w:tc>
      <w:tc>
        <w:tcPr>
          <w:tcW w:w="1304" w:type="dxa"/>
        </w:tcPr>
        <w:p w14:paraId="3BBDB96F" w14:textId="77777777" w:rsidR="00710724" w:rsidRPr="00011562" w:rsidRDefault="00984375" w:rsidP="00710724">
          <w:pPr>
            <w:pStyle w:val="Header"/>
          </w:pPr>
          <w:sdt>
            <w:sdtPr>
              <w:rPr>
                <w:b/>
              </w:rPr>
              <w:id w:val="1923909043"/>
              <w:temporary/>
            </w:sdtPr>
            <w:sdtEndPr>
              <w:rPr>
                <w:b w:val="0"/>
              </w:rPr>
            </w:sdtEndPr>
            <w:sdtContent>
              <w:r w:rsidR="00710724" w:rsidRPr="00011562">
                <w:fldChar w:fldCharType="begin"/>
              </w:r>
              <w:r w:rsidR="00710724" w:rsidRPr="00011562">
                <w:instrText xml:space="preserve"> MACROBUTTON  AcceptAllChangesInDocAndStopTracking [Numero] </w:instrText>
              </w:r>
              <w:r w:rsidR="00710724" w:rsidRPr="00011562">
                <w:fldChar w:fldCharType="end"/>
              </w:r>
            </w:sdtContent>
          </w:sdt>
        </w:p>
      </w:tc>
      <w:tc>
        <w:tcPr>
          <w:tcW w:w="567" w:type="dxa"/>
        </w:tcPr>
        <w:p w14:paraId="787FA9D1" w14:textId="77777777" w:rsidR="00710724" w:rsidRPr="00011562" w:rsidRDefault="00710724" w:rsidP="00710724">
          <w:pPr>
            <w:pStyle w:val="Header"/>
          </w:pPr>
          <w:r w:rsidRPr="00011562">
            <w:fldChar w:fldCharType="begin"/>
          </w:r>
          <w:r w:rsidRPr="00011562">
            <w:instrText xml:space="preserve"> PAGE  \* MERGEFORMAT </w:instrText>
          </w:r>
          <w:r w:rsidRPr="00011562">
            <w:fldChar w:fldCharType="separate"/>
          </w:r>
          <w:r w:rsidRPr="00011562">
            <w:t>1</w:t>
          </w:r>
          <w:r w:rsidRPr="00011562">
            <w:fldChar w:fldCharType="end"/>
          </w:r>
          <w:r w:rsidRPr="00011562">
            <w:t xml:space="preserve"> (</w:t>
          </w:r>
          <w:fldSimple w:instr=" NUMPAGES  \* MERGEFORMAT ">
            <w:r w:rsidRPr="00011562">
              <w:t>2</w:t>
            </w:r>
          </w:fldSimple>
          <w:r w:rsidRPr="00011562">
            <w:t>)</w:t>
          </w:r>
        </w:p>
      </w:tc>
    </w:tr>
    <w:tr w:rsidR="00710724" w:rsidRPr="00011562" w14:paraId="018965D5" w14:textId="77777777" w:rsidTr="00F07625">
      <w:tc>
        <w:tcPr>
          <w:tcW w:w="2608" w:type="dxa"/>
        </w:tcPr>
        <w:p w14:paraId="01441F92" w14:textId="77777777" w:rsidR="00710724" w:rsidRPr="00011562" w:rsidRDefault="00984375" w:rsidP="00710724">
          <w:pPr>
            <w:pStyle w:val="Header"/>
            <w:rPr>
              <w:b/>
            </w:rPr>
          </w:pPr>
          <w:sdt>
            <w:sdtPr>
              <w:id w:val="-1930728568"/>
              <w:temporary/>
            </w:sdtPr>
            <w:sdtEndPr/>
            <w:sdtContent>
              <w:r w:rsidR="00710724" w:rsidRPr="00011562">
                <w:fldChar w:fldCharType="begin"/>
              </w:r>
              <w:r w:rsidR="00710724" w:rsidRPr="00011562">
                <w:instrText xml:space="preserve"> MACROBUTTON  AcceptAllChangesInDocAndStopTracking [Tyypin täydenne] </w:instrText>
              </w:r>
              <w:r w:rsidR="00710724" w:rsidRPr="00011562">
                <w:fldChar w:fldCharType="end"/>
              </w:r>
            </w:sdtContent>
          </w:sdt>
        </w:p>
      </w:tc>
      <w:tc>
        <w:tcPr>
          <w:tcW w:w="1871" w:type="dxa"/>
          <w:gridSpan w:val="2"/>
        </w:tcPr>
        <w:p w14:paraId="2D7BCD8D" w14:textId="77777777" w:rsidR="00710724" w:rsidRPr="00011562" w:rsidRDefault="00984375" w:rsidP="00710724">
          <w:pPr>
            <w:pStyle w:val="Header"/>
          </w:pPr>
          <w:sdt>
            <w:sdtPr>
              <w:id w:val="-1629611872"/>
              <w:temporary/>
            </w:sdtPr>
            <w:sdtEndPr/>
            <w:sdtContent>
              <w:r w:rsidR="00710724" w:rsidRPr="00011562">
                <w:fldChar w:fldCharType="begin"/>
              </w:r>
              <w:r w:rsidR="00710724" w:rsidRPr="00011562">
                <w:instrText xml:space="preserve"> MACROBUTTON  AcceptAllChangesInDocAndStopTracking [Liite] </w:instrText>
              </w:r>
              <w:r w:rsidR="00710724" w:rsidRPr="00011562">
                <w:fldChar w:fldCharType="end"/>
              </w:r>
            </w:sdtContent>
          </w:sdt>
        </w:p>
      </w:tc>
    </w:tr>
    <w:tr w:rsidR="00710724" w:rsidRPr="00011562" w14:paraId="564E031B" w14:textId="77777777" w:rsidTr="00F07625">
      <w:tc>
        <w:tcPr>
          <w:tcW w:w="2608" w:type="dxa"/>
        </w:tcPr>
        <w:p w14:paraId="0F143F90" w14:textId="77777777" w:rsidR="00710724" w:rsidRPr="00011562" w:rsidRDefault="00984375" w:rsidP="00710724">
          <w:pPr>
            <w:pStyle w:val="Header"/>
            <w:rPr>
              <w:b/>
            </w:rPr>
          </w:pPr>
          <w:sdt>
            <w:sdtPr>
              <w:id w:val="230736950"/>
              <w:temporary/>
            </w:sdtPr>
            <w:sdtEndPr/>
            <w:sdtContent>
              <w:r w:rsidR="00710724" w:rsidRPr="00011562">
                <w:fldChar w:fldCharType="begin"/>
              </w:r>
              <w:r w:rsidR="00710724" w:rsidRPr="00011562">
                <w:instrText xml:space="preserve"> MACROBUTTON  AcceptAllChangesInDocAndStopTracking [Asiakirjan luonne] </w:instrText>
              </w:r>
              <w:r w:rsidR="00710724" w:rsidRPr="00011562">
                <w:fldChar w:fldCharType="end"/>
              </w:r>
            </w:sdtContent>
          </w:sdt>
        </w:p>
      </w:tc>
      <w:tc>
        <w:tcPr>
          <w:tcW w:w="1871" w:type="dxa"/>
          <w:gridSpan w:val="2"/>
        </w:tcPr>
        <w:p w14:paraId="16D7225D" w14:textId="77777777" w:rsidR="00710724" w:rsidRPr="00011562" w:rsidRDefault="00984375" w:rsidP="00710724">
          <w:pPr>
            <w:pStyle w:val="Header"/>
          </w:pPr>
          <w:sdt>
            <w:sdtPr>
              <w:id w:val="-1234691709"/>
              <w:temporary/>
            </w:sdtPr>
            <w:sdtEndPr/>
            <w:sdtContent>
              <w:r w:rsidR="00710724" w:rsidRPr="00011562">
                <w:fldChar w:fldCharType="begin"/>
              </w:r>
              <w:r w:rsidR="00710724" w:rsidRPr="00011562">
                <w:instrText xml:space="preserve"> MACROBUTTON  AcceptAllChangesInDocAndStopTracking [Asiatunnus] </w:instrText>
              </w:r>
              <w:r w:rsidR="00710724" w:rsidRPr="00011562">
                <w:fldChar w:fldCharType="end"/>
              </w:r>
            </w:sdtContent>
          </w:sdt>
        </w:p>
      </w:tc>
    </w:tr>
    <w:tr w:rsidR="00710724" w:rsidRPr="00011562" w14:paraId="5708F5B9" w14:textId="77777777" w:rsidTr="00F07625">
      <w:tc>
        <w:tcPr>
          <w:tcW w:w="2608" w:type="dxa"/>
        </w:tcPr>
        <w:p w14:paraId="09D9FAEE" w14:textId="77777777" w:rsidR="00710724" w:rsidRPr="00011562" w:rsidRDefault="00710724" w:rsidP="00710724">
          <w:pPr>
            <w:pStyle w:val="Header"/>
            <w:rPr>
              <w:b/>
            </w:rPr>
          </w:pPr>
        </w:p>
      </w:tc>
      <w:tc>
        <w:tcPr>
          <w:tcW w:w="1871" w:type="dxa"/>
          <w:gridSpan w:val="2"/>
        </w:tcPr>
        <w:p w14:paraId="0A7C20F4" w14:textId="77777777" w:rsidR="00710724" w:rsidRPr="00011562" w:rsidRDefault="00710724" w:rsidP="00710724">
          <w:pPr>
            <w:pStyle w:val="Header"/>
          </w:pPr>
        </w:p>
      </w:tc>
    </w:tr>
    <w:tr w:rsidR="00710724" w:rsidRPr="00011562" w14:paraId="6F58BFD5" w14:textId="77777777" w:rsidTr="00F07625">
      <w:tc>
        <w:tcPr>
          <w:tcW w:w="2608" w:type="dxa"/>
        </w:tcPr>
        <w:p w14:paraId="0DC7A62F" w14:textId="77777777" w:rsidR="00710724" w:rsidRPr="00011562" w:rsidRDefault="00984375" w:rsidP="00710724">
          <w:pPr>
            <w:pStyle w:val="Header"/>
            <w:rPr>
              <w:b/>
            </w:rPr>
          </w:pPr>
          <w:sdt>
            <w:sdtPr>
              <w:id w:val="-254440911"/>
              <w:temporary/>
              <w:date>
                <w:dateFormat w:val="d.M.yyyy"/>
                <w:lid w:val="fi-FI"/>
                <w:storeMappedDataAs w:val="dateTime"/>
                <w:calendar w:val="gregorian"/>
              </w:date>
            </w:sdtPr>
            <w:sdtEndPr/>
            <w:sdtContent>
              <w:r w:rsidR="00710724" w:rsidRPr="00011562">
                <w:t>[Päivämäärä]</w:t>
              </w:r>
            </w:sdtContent>
          </w:sdt>
        </w:p>
      </w:tc>
      <w:tc>
        <w:tcPr>
          <w:tcW w:w="1871" w:type="dxa"/>
          <w:gridSpan w:val="2"/>
        </w:tcPr>
        <w:p w14:paraId="3F3F02BC" w14:textId="77777777" w:rsidR="00710724" w:rsidRPr="00011562" w:rsidRDefault="00984375" w:rsidP="00710724">
          <w:pPr>
            <w:pStyle w:val="Header"/>
          </w:pPr>
          <w:sdt>
            <w:sdtPr>
              <w:id w:val="-784496260"/>
              <w:temporary/>
            </w:sdtPr>
            <w:sdtEndPr/>
            <w:sdtContent>
              <w:r w:rsidR="00710724" w:rsidRPr="00011562">
                <w:fldChar w:fldCharType="begin"/>
              </w:r>
              <w:r w:rsidR="00710724" w:rsidRPr="00011562">
                <w:instrText xml:space="preserve"> MACROBUTTON  AcceptAllChangesInDocAndStopTracking [Julkisuus] </w:instrText>
              </w:r>
              <w:r w:rsidR="00710724" w:rsidRPr="00011562">
                <w:fldChar w:fldCharType="end"/>
              </w:r>
            </w:sdtContent>
          </w:sdt>
        </w:p>
      </w:tc>
    </w:tr>
  </w:tbl>
  <w:p w14:paraId="3AC450E8" w14:textId="77777777" w:rsidR="00197371" w:rsidRPr="00011562" w:rsidRDefault="00197371" w:rsidP="007107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479" w:type="dxa"/>
      <w:tblInd w:w="5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1304"/>
      <w:gridCol w:w="567"/>
    </w:tblGrid>
    <w:tr w:rsidR="00710724" w:rsidRPr="00011562" w14:paraId="74DCEB7F" w14:textId="77777777" w:rsidTr="00F07625">
      <w:tc>
        <w:tcPr>
          <w:tcW w:w="2608" w:type="dxa"/>
        </w:tcPr>
        <w:p w14:paraId="7F691E2F" w14:textId="4BB9079D" w:rsidR="00710724" w:rsidRPr="00011562" w:rsidRDefault="00710724" w:rsidP="00710724">
          <w:pPr>
            <w:pStyle w:val="DOCname"/>
            <w:rPr>
              <w:lang w:val="fi-FI"/>
            </w:rPr>
          </w:pPr>
        </w:p>
      </w:tc>
      <w:tc>
        <w:tcPr>
          <w:tcW w:w="1304" w:type="dxa"/>
        </w:tcPr>
        <w:p w14:paraId="7EB7E9C8" w14:textId="2F283D66" w:rsidR="00710724" w:rsidRPr="00011562" w:rsidRDefault="00710724" w:rsidP="00710724">
          <w:pPr>
            <w:pStyle w:val="Header"/>
          </w:pPr>
        </w:p>
      </w:tc>
      <w:tc>
        <w:tcPr>
          <w:tcW w:w="567" w:type="dxa"/>
        </w:tcPr>
        <w:p w14:paraId="70908F78" w14:textId="77777777" w:rsidR="00710724" w:rsidRPr="00011562" w:rsidRDefault="00710724" w:rsidP="00710724">
          <w:pPr>
            <w:pStyle w:val="Header"/>
          </w:pPr>
          <w:r w:rsidRPr="00011562">
            <w:fldChar w:fldCharType="begin"/>
          </w:r>
          <w:r w:rsidRPr="00011562">
            <w:instrText xml:space="preserve"> PAGE  \* MERGEFORMAT </w:instrText>
          </w:r>
          <w:r w:rsidRPr="00011562">
            <w:fldChar w:fldCharType="separate"/>
          </w:r>
          <w:r w:rsidRPr="00011562">
            <w:t>1</w:t>
          </w:r>
          <w:r w:rsidRPr="00011562">
            <w:fldChar w:fldCharType="end"/>
          </w:r>
          <w:r w:rsidRPr="00011562">
            <w:t xml:space="preserve"> (</w:t>
          </w:r>
          <w:fldSimple w:instr=" NUMPAGES  \* MERGEFORMAT ">
            <w:r w:rsidRPr="00011562">
              <w:t>2</w:t>
            </w:r>
          </w:fldSimple>
          <w:r w:rsidRPr="00011562">
            <w:t>)</w:t>
          </w:r>
        </w:p>
      </w:tc>
    </w:tr>
    <w:tr w:rsidR="00710724" w:rsidRPr="00011562" w14:paraId="785CC66C" w14:textId="77777777" w:rsidTr="00F07625">
      <w:tc>
        <w:tcPr>
          <w:tcW w:w="2608" w:type="dxa"/>
        </w:tcPr>
        <w:p w14:paraId="5A435F8C" w14:textId="6D90B1E7" w:rsidR="00710724" w:rsidRPr="00011562" w:rsidRDefault="00710724" w:rsidP="00710724">
          <w:pPr>
            <w:pStyle w:val="Header"/>
            <w:rPr>
              <w:b/>
            </w:rPr>
          </w:pPr>
        </w:p>
      </w:tc>
      <w:tc>
        <w:tcPr>
          <w:tcW w:w="1871" w:type="dxa"/>
          <w:gridSpan w:val="2"/>
        </w:tcPr>
        <w:p w14:paraId="65B553CD" w14:textId="7A9DE86D" w:rsidR="00710724" w:rsidRPr="00011562" w:rsidRDefault="00710724" w:rsidP="00710724">
          <w:pPr>
            <w:pStyle w:val="Header"/>
          </w:pPr>
        </w:p>
      </w:tc>
    </w:tr>
    <w:tr w:rsidR="00710724" w:rsidRPr="00011562" w14:paraId="5EE10D84" w14:textId="77777777" w:rsidTr="00F07625">
      <w:tc>
        <w:tcPr>
          <w:tcW w:w="2608" w:type="dxa"/>
        </w:tcPr>
        <w:p w14:paraId="1A350D1B" w14:textId="186451A0" w:rsidR="00710724" w:rsidRPr="00011562" w:rsidRDefault="00710724" w:rsidP="00710724">
          <w:pPr>
            <w:pStyle w:val="Header"/>
            <w:rPr>
              <w:b/>
            </w:rPr>
          </w:pPr>
        </w:p>
      </w:tc>
      <w:tc>
        <w:tcPr>
          <w:tcW w:w="1871" w:type="dxa"/>
          <w:gridSpan w:val="2"/>
        </w:tcPr>
        <w:p w14:paraId="00447FA2" w14:textId="43CFDD29" w:rsidR="00710724" w:rsidRPr="00011562" w:rsidRDefault="00710724" w:rsidP="00710724">
          <w:pPr>
            <w:pStyle w:val="Header"/>
          </w:pPr>
        </w:p>
      </w:tc>
    </w:tr>
    <w:tr w:rsidR="00710724" w:rsidRPr="00011562" w14:paraId="75FA3AC6" w14:textId="77777777" w:rsidTr="00F07625">
      <w:tc>
        <w:tcPr>
          <w:tcW w:w="2608" w:type="dxa"/>
        </w:tcPr>
        <w:p w14:paraId="7AD06C79" w14:textId="77777777" w:rsidR="00710724" w:rsidRPr="00011562" w:rsidRDefault="00710724" w:rsidP="00710724">
          <w:pPr>
            <w:pStyle w:val="Header"/>
            <w:rPr>
              <w:b/>
            </w:rPr>
          </w:pPr>
        </w:p>
      </w:tc>
      <w:tc>
        <w:tcPr>
          <w:tcW w:w="1871" w:type="dxa"/>
          <w:gridSpan w:val="2"/>
        </w:tcPr>
        <w:p w14:paraId="28DE5F49" w14:textId="77777777" w:rsidR="00710724" w:rsidRPr="00011562" w:rsidRDefault="00710724" w:rsidP="00710724">
          <w:pPr>
            <w:pStyle w:val="Header"/>
          </w:pPr>
        </w:p>
      </w:tc>
    </w:tr>
    <w:tr w:rsidR="00710724" w:rsidRPr="00011562" w14:paraId="116CABDB" w14:textId="77777777" w:rsidTr="00F07625">
      <w:tc>
        <w:tcPr>
          <w:tcW w:w="2608" w:type="dxa"/>
        </w:tcPr>
        <w:p w14:paraId="1BADB42B" w14:textId="1319450E" w:rsidR="00710724" w:rsidRPr="00011562" w:rsidRDefault="00710724" w:rsidP="00710724">
          <w:pPr>
            <w:pStyle w:val="Header"/>
            <w:rPr>
              <w:b/>
            </w:rPr>
          </w:pPr>
        </w:p>
      </w:tc>
      <w:tc>
        <w:tcPr>
          <w:tcW w:w="1871" w:type="dxa"/>
          <w:gridSpan w:val="2"/>
        </w:tcPr>
        <w:p w14:paraId="71E5A15F" w14:textId="5B9C37E5" w:rsidR="00710724" w:rsidRPr="00011562" w:rsidRDefault="00710724" w:rsidP="00710724">
          <w:pPr>
            <w:pStyle w:val="Header"/>
          </w:pPr>
        </w:p>
      </w:tc>
    </w:tr>
  </w:tbl>
  <w:p w14:paraId="1109AB3B" w14:textId="77777777" w:rsidR="00B82952" w:rsidRPr="00011562" w:rsidRDefault="00B82952" w:rsidP="00EB0928">
    <w:pPr>
      <w:pStyle w:val="Header"/>
      <w:rPr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A52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ACC4A26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5294D2E"/>
    <w:multiLevelType w:val="hybridMultilevel"/>
    <w:tmpl w:val="75966574"/>
    <w:lvl w:ilvl="0" w:tplc="0C22C9AC">
      <w:start w:val="1"/>
      <w:numFmt w:val="bullet"/>
      <w:pStyle w:val="Bulleted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F23DE"/>
    <w:multiLevelType w:val="hybridMultilevel"/>
    <w:tmpl w:val="CE8EC07C"/>
    <w:lvl w:ilvl="0" w:tplc="B6345D2C">
      <w:start w:val="1"/>
      <w:numFmt w:val="decimal"/>
      <w:lvlRestart w:val="0"/>
      <w:pStyle w:val="Numbered1"/>
      <w:lvlText w:val="%1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1C4550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BD401F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E7F6111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2E50D91"/>
    <w:multiLevelType w:val="hybridMultilevel"/>
    <w:tmpl w:val="6E74DE04"/>
    <w:lvl w:ilvl="0" w:tplc="69CC238E">
      <w:start w:val="1"/>
      <w:numFmt w:val="decimal"/>
      <w:pStyle w:val="Numbered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927C35"/>
    <w:multiLevelType w:val="multilevel"/>
    <w:tmpl w:val="FAB0B544"/>
    <w:lvl w:ilvl="0">
      <w:start w:val="1"/>
      <w:numFmt w:val="decimal"/>
      <w:pStyle w:val="Heading1"/>
      <w:suff w:val="space"/>
      <w:lvlText w:val="%1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 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52F25B61"/>
    <w:multiLevelType w:val="hybridMultilevel"/>
    <w:tmpl w:val="D9368AE6"/>
    <w:lvl w:ilvl="0" w:tplc="BFFA6EE6">
      <w:start w:val="1"/>
      <w:numFmt w:val="lowerLetter"/>
      <w:lvlRestart w:val="0"/>
      <w:pStyle w:val="Abc2"/>
      <w:lvlText w:val="%1)"/>
      <w:lvlJc w:val="left"/>
      <w:pPr>
        <w:tabs>
          <w:tab w:val="num" w:pos="2965"/>
        </w:tabs>
        <w:ind w:left="2965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A819D9"/>
    <w:multiLevelType w:val="hybridMultilevel"/>
    <w:tmpl w:val="3808FC9A"/>
    <w:lvl w:ilvl="0" w:tplc="1A0A5E04">
      <w:start w:val="1"/>
      <w:numFmt w:val="lowerLetter"/>
      <w:lvlRestart w:val="0"/>
      <w:pStyle w:val="Abc1"/>
      <w:lvlText w:val="%1)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35623A"/>
    <w:multiLevelType w:val="hybridMultilevel"/>
    <w:tmpl w:val="F39439E2"/>
    <w:lvl w:ilvl="0" w:tplc="220C74BC">
      <w:start w:val="1"/>
      <w:numFmt w:val="lowerLetter"/>
      <w:pStyle w:val="Abc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DB3484"/>
    <w:multiLevelType w:val="multilevel"/>
    <w:tmpl w:val="0E9A9008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B8935B9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BB718AE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E126830"/>
    <w:multiLevelType w:val="hybridMultilevel"/>
    <w:tmpl w:val="DEAAAF90"/>
    <w:lvl w:ilvl="0" w:tplc="8DE03A2A">
      <w:start w:val="1"/>
      <w:numFmt w:val="decimal"/>
      <w:lvlRestart w:val="0"/>
      <w:pStyle w:val="Numbered2"/>
      <w:lvlText w:val="%1"/>
      <w:lvlJc w:val="left"/>
      <w:pPr>
        <w:tabs>
          <w:tab w:val="num" w:pos="2965"/>
        </w:tabs>
        <w:ind w:left="2965" w:hanging="357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794971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1702392"/>
    <w:multiLevelType w:val="hybridMultilevel"/>
    <w:tmpl w:val="B3542F86"/>
    <w:lvl w:ilvl="0" w:tplc="74D8E4E4">
      <w:start w:val="1"/>
      <w:numFmt w:val="bullet"/>
      <w:pStyle w:val="Bulleted2"/>
      <w:lvlText w:val="-"/>
      <w:lvlJc w:val="left"/>
      <w:pPr>
        <w:tabs>
          <w:tab w:val="num" w:pos="2965"/>
        </w:tabs>
        <w:ind w:left="2965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F752E3"/>
    <w:multiLevelType w:val="hybridMultilevel"/>
    <w:tmpl w:val="850CBF36"/>
    <w:lvl w:ilvl="0" w:tplc="74A6A78E">
      <w:start w:val="1"/>
      <w:numFmt w:val="bullet"/>
      <w:pStyle w:val="Bulleted1"/>
      <w:lvlText w:val="-"/>
      <w:lvlJc w:val="left"/>
      <w:pPr>
        <w:tabs>
          <w:tab w:val="num" w:pos="1661"/>
        </w:tabs>
        <w:ind w:left="1661" w:hanging="357"/>
      </w:pPr>
      <w:rPr>
        <w:rFonts w:ascii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7D5B74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7DAB4E0B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051348030">
    <w:abstractNumId w:val="11"/>
  </w:num>
  <w:num w:numId="2" w16cid:durableId="901253270">
    <w:abstractNumId w:val="19"/>
  </w:num>
  <w:num w:numId="3" w16cid:durableId="647631364">
    <w:abstractNumId w:val="10"/>
  </w:num>
  <w:num w:numId="4" w16cid:durableId="1294940889">
    <w:abstractNumId w:val="9"/>
  </w:num>
  <w:num w:numId="5" w16cid:durableId="1308123562">
    <w:abstractNumId w:val="20"/>
  </w:num>
  <w:num w:numId="6" w16cid:durableId="78479088">
    <w:abstractNumId w:val="13"/>
  </w:num>
  <w:num w:numId="7" w16cid:durableId="299269457">
    <w:abstractNumId w:val="4"/>
  </w:num>
  <w:num w:numId="8" w16cid:durableId="1618025633">
    <w:abstractNumId w:val="14"/>
  </w:num>
  <w:num w:numId="9" w16cid:durableId="1595086414">
    <w:abstractNumId w:val="0"/>
  </w:num>
  <w:num w:numId="10" w16cid:durableId="1811441932">
    <w:abstractNumId w:val="7"/>
  </w:num>
  <w:num w:numId="11" w16cid:durableId="2010672116">
    <w:abstractNumId w:val="3"/>
  </w:num>
  <w:num w:numId="12" w16cid:durableId="1453136031">
    <w:abstractNumId w:val="15"/>
  </w:num>
  <w:num w:numId="13" w16cid:durableId="1586379284">
    <w:abstractNumId w:val="2"/>
  </w:num>
  <w:num w:numId="14" w16cid:durableId="1197550122">
    <w:abstractNumId w:val="18"/>
  </w:num>
  <w:num w:numId="15" w16cid:durableId="1215585416">
    <w:abstractNumId w:val="17"/>
  </w:num>
  <w:num w:numId="16" w16cid:durableId="1190492148">
    <w:abstractNumId w:val="1"/>
  </w:num>
  <w:num w:numId="17" w16cid:durableId="1625313100">
    <w:abstractNumId w:val="16"/>
  </w:num>
  <w:num w:numId="18" w16cid:durableId="2143964957">
    <w:abstractNumId w:val="6"/>
  </w:num>
  <w:num w:numId="19" w16cid:durableId="991838244">
    <w:abstractNumId w:val="12"/>
  </w:num>
  <w:num w:numId="20" w16cid:durableId="1000934222">
    <w:abstractNumId w:val="5"/>
  </w:num>
  <w:num w:numId="21" w16cid:durableId="1402488527">
    <w:abstractNumId w:val="8"/>
  </w:num>
  <w:num w:numId="22" w16cid:durableId="685136104">
    <w:abstractNumId w:val="2"/>
    <w:lvlOverride w:ilvl="0">
      <w:startOverride w:val="1"/>
    </w:lvlOverride>
  </w:num>
  <w:num w:numId="23" w16cid:durableId="645625722">
    <w:abstractNumId w:val="2"/>
    <w:lvlOverride w:ilvl="0">
      <w:startOverride w:val="1"/>
    </w:lvlOverride>
  </w:num>
  <w:num w:numId="24" w16cid:durableId="1955742638">
    <w:abstractNumId w:val="18"/>
    <w:lvlOverride w:ilvl="0">
      <w:startOverride w:val="1"/>
    </w:lvlOverride>
  </w:num>
  <w:num w:numId="25" w16cid:durableId="702830700">
    <w:abstractNumId w:val="2"/>
    <w:lvlOverride w:ilvl="0">
      <w:startOverride w:val="1"/>
    </w:lvlOverride>
  </w:num>
  <w:num w:numId="26" w16cid:durableId="1060980469">
    <w:abstractNumId w:val="18"/>
    <w:lvlOverride w:ilvl="0">
      <w:startOverride w:val="1"/>
    </w:lvlOverride>
  </w:num>
  <w:num w:numId="27" w16cid:durableId="1492134128">
    <w:abstractNumId w:val="17"/>
    <w:lvlOverride w:ilvl="0">
      <w:startOverride w:val="1"/>
    </w:lvlOverride>
  </w:num>
  <w:num w:numId="28" w16cid:durableId="78862287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304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D5"/>
    <w:rsid w:val="00011562"/>
    <w:rsid w:val="00017C0B"/>
    <w:rsid w:val="000276E7"/>
    <w:rsid w:val="000631B0"/>
    <w:rsid w:val="000B4330"/>
    <w:rsid w:val="000C10A6"/>
    <w:rsid w:val="000D188F"/>
    <w:rsid w:val="000D6AF3"/>
    <w:rsid w:val="00124A9E"/>
    <w:rsid w:val="00133F65"/>
    <w:rsid w:val="001635B8"/>
    <w:rsid w:val="001811E7"/>
    <w:rsid w:val="00197137"/>
    <w:rsid w:val="00197371"/>
    <w:rsid w:val="001C6CD7"/>
    <w:rsid w:val="001D1B17"/>
    <w:rsid w:val="001D58D9"/>
    <w:rsid w:val="001D708E"/>
    <w:rsid w:val="001D738A"/>
    <w:rsid w:val="001F080E"/>
    <w:rsid w:val="001F5634"/>
    <w:rsid w:val="002205DA"/>
    <w:rsid w:val="00220E22"/>
    <w:rsid w:val="002A02EA"/>
    <w:rsid w:val="003179A3"/>
    <w:rsid w:val="0032000A"/>
    <w:rsid w:val="003224A3"/>
    <w:rsid w:val="0032369E"/>
    <w:rsid w:val="00343CE2"/>
    <w:rsid w:val="00346C6E"/>
    <w:rsid w:val="0036182A"/>
    <w:rsid w:val="00375B0C"/>
    <w:rsid w:val="003A3D74"/>
    <w:rsid w:val="003C4B32"/>
    <w:rsid w:val="003C5359"/>
    <w:rsid w:val="003C6B65"/>
    <w:rsid w:val="003D2396"/>
    <w:rsid w:val="003E3075"/>
    <w:rsid w:val="00407775"/>
    <w:rsid w:val="00430B77"/>
    <w:rsid w:val="004312FC"/>
    <w:rsid w:val="00442FAF"/>
    <w:rsid w:val="00445803"/>
    <w:rsid w:val="004617C9"/>
    <w:rsid w:val="004740F7"/>
    <w:rsid w:val="00477B6D"/>
    <w:rsid w:val="00492D9B"/>
    <w:rsid w:val="004B74AB"/>
    <w:rsid w:val="004D2917"/>
    <w:rsid w:val="004E01EB"/>
    <w:rsid w:val="004E632F"/>
    <w:rsid w:val="0050184B"/>
    <w:rsid w:val="00515FD6"/>
    <w:rsid w:val="0052282C"/>
    <w:rsid w:val="00524C5B"/>
    <w:rsid w:val="0053418D"/>
    <w:rsid w:val="005521AC"/>
    <w:rsid w:val="00575C8B"/>
    <w:rsid w:val="0058180D"/>
    <w:rsid w:val="005A61E0"/>
    <w:rsid w:val="005B0013"/>
    <w:rsid w:val="005D57A1"/>
    <w:rsid w:val="005E1A23"/>
    <w:rsid w:val="00603D1A"/>
    <w:rsid w:val="0062754E"/>
    <w:rsid w:val="0063118C"/>
    <w:rsid w:val="00646C70"/>
    <w:rsid w:val="00681162"/>
    <w:rsid w:val="00685159"/>
    <w:rsid w:val="00693455"/>
    <w:rsid w:val="006954A3"/>
    <w:rsid w:val="006A20CD"/>
    <w:rsid w:val="006C5B84"/>
    <w:rsid w:val="006D0718"/>
    <w:rsid w:val="006D49DE"/>
    <w:rsid w:val="006F20D7"/>
    <w:rsid w:val="006F5666"/>
    <w:rsid w:val="0070632F"/>
    <w:rsid w:val="00710724"/>
    <w:rsid w:val="0077050C"/>
    <w:rsid w:val="007723E6"/>
    <w:rsid w:val="00793090"/>
    <w:rsid w:val="007B5124"/>
    <w:rsid w:val="007B5E2F"/>
    <w:rsid w:val="007E5F67"/>
    <w:rsid w:val="007F04BE"/>
    <w:rsid w:val="0080648D"/>
    <w:rsid w:val="008223C8"/>
    <w:rsid w:val="0082411F"/>
    <w:rsid w:val="00824B58"/>
    <w:rsid w:val="00832015"/>
    <w:rsid w:val="00836344"/>
    <w:rsid w:val="00845B98"/>
    <w:rsid w:val="00851B37"/>
    <w:rsid w:val="00861A9F"/>
    <w:rsid w:val="008702E0"/>
    <w:rsid w:val="00877B50"/>
    <w:rsid w:val="00895123"/>
    <w:rsid w:val="008A4431"/>
    <w:rsid w:val="008B4A52"/>
    <w:rsid w:val="008B4F95"/>
    <w:rsid w:val="008B69BA"/>
    <w:rsid w:val="008C4F21"/>
    <w:rsid w:val="008E0A5E"/>
    <w:rsid w:val="008F496C"/>
    <w:rsid w:val="00917FE3"/>
    <w:rsid w:val="00967231"/>
    <w:rsid w:val="009734C5"/>
    <w:rsid w:val="009742BA"/>
    <w:rsid w:val="00981F74"/>
    <w:rsid w:val="00984375"/>
    <w:rsid w:val="009A0902"/>
    <w:rsid w:val="009A5222"/>
    <w:rsid w:val="009E2BBB"/>
    <w:rsid w:val="009F5C0F"/>
    <w:rsid w:val="00A035CF"/>
    <w:rsid w:val="00A25BCB"/>
    <w:rsid w:val="00A36005"/>
    <w:rsid w:val="00A55290"/>
    <w:rsid w:val="00A57ECE"/>
    <w:rsid w:val="00A82613"/>
    <w:rsid w:val="00A85075"/>
    <w:rsid w:val="00AA5BDF"/>
    <w:rsid w:val="00AD05DB"/>
    <w:rsid w:val="00AE78A9"/>
    <w:rsid w:val="00AF2349"/>
    <w:rsid w:val="00B00B43"/>
    <w:rsid w:val="00B03435"/>
    <w:rsid w:val="00B16012"/>
    <w:rsid w:val="00B82952"/>
    <w:rsid w:val="00B87D17"/>
    <w:rsid w:val="00BB27DA"/>
    <w:rsid w:val="00BC2230"/>
    <w:rsid w:val="00BC4989"/>
    <w:rsid w:val="00BC7363"/>
    <w:rsid w:val="00BE2E14"/>
    <w:rsid w:val="00C0669B"/>
    <w:rsid w:val="00C10C2E"/>
    <w:rsid w:val="00C1777B"/>
    <w:rsid w:val="00C41BAA"/>
    <w:rsid w:val="00C42062"/>
    <w:rsid w:val="00C517EA"/>
    <w:rsid w:val="00C56A90"/>
    <w:rsid w:val="00C63932"/>
    <w:rsid w:val="00C93F30"/>
    <w:rsid w:val="00CA3AAC"/>
    <w:rsid w:val="00CA505D"/>
    <w:rsid w:val="00CB62C3"/>
    <w:rsid w:val="00CE36EC"/>
    <w:rsid w:val="00CF1E92"/>
    <w:rsid w:val="00D20DD7"/>
    <w:rsid w:val="00D302AD"/>
    <w:rsid w:val="00D4583B"/>
    <w:rsid w:val="00D47254"/>
    <w:rsid w:val="00D47F78"/>
    <w:rsid w:val="00D546F2"/>
    <w:rsid w:val="00D55166"/>
    <w:rsid w:val="00D61AC8"/>
    <w:rsid w:val="00D84A57"/>
    <w:rsid w:val="00D87DE5"/>
    <w:rsid w:val="00D932A4"/>
    <w:rsid w:val="00DA6A7F"/>
    <w:rsid w:val="00DC0487"/>
    <w:rsid w:val="00DC4051"/>
    <w:rsid w:val="00DD3A99"/>
    <w:rsid w:val="00DD6B4D"/>
    <w:rsid w:val="00DD740A"/>
    <w:rsid w:val="00E03B70"/>
    <w:rsid w:val="00E0484A"/>
    <w:rsid w:val="00E5386E"/>
    <w:rsid w:val="00EB0928"/>
    <w:rsid w:val="00EC0321"/>
    <w:rsid w:val="00ED3E52"/>
    <w:rsid w:val="00EF6FC9"/>
    <w:rsid w:val="00F422D5"/>
    <w:rsid w:val="00F53189"/>
    <w:rsid w:val="00F63CDA"/>
    <w:rsid w:val="00F70D82"/>
    <w:rsid w:val="00F721D3"/>
    <w:rsid w:val="00F87F92"/>
    <w:rsid w:val="00F93E5D"/>
    <w:rsid w:val="00FA0E3B"/>
    <w:rsid w:val="00FD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BE9C112"/>
  <w15:docId w15:val="{DDA5C9E8-3196-4D49-952A-7433AD16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22D5"/>
    <w:rPr>
      <w:rFonts w:ascii="Arial" w:hAnsi="Arial"/>
      <w:sz w:val="24"/>
      <w:lang w:val="en-US"/>
    </w:rPr>
  </w:style>
  <w:style w:type="paragraph" w:styleId="Heading1">
    <w:name w:val="heading 1"/>
    <w:basedOn w:val="Normal"/>
    <w:next w:val="Indent1"/>
    <w:link w:val="Heading1Char"/>
    <w:uiPriority w:val="9"/>
    <w:qFormat/>
    <w:rsid w:val="003C5359"/>
    <w:pPr>
      <w:keepNext/>
      <w:numPr>
        <w:numId w:val="21"/>
      </w:numPr>
      <w:spacing w:before="240" w:after="240" w:line="240" w:lineRule="atLeast"/>
      <w:outlineLvl w:val="0"/>
    </w:pPr>
    <w:rPr>
      <w:rFonts w:cs="Arial"/>
      <w:b/>
      <w:bCs/>
      <w:sz w:val="22"/>
      <w:szCs w:val="22"/>
      <w:lang w:val="fi-FI"/>
    </w:rPr>
  </w:style>
  <w:style w:type="paragraph" w:styleId="Heading2">
    <w:name w:val="heading 2"/>
    <w:basedOn w:val="Normal"/>
    <w:next w:val="Indent1"/>
    <w:qFormat/>
    <w:rsid w:val="003C5359"/>
    <w:pPr>
      <w:keepNext/>
      <w:numPr>
        <w:ilvl w:val="1"/>
        <w:numId w:val="21"/>
      </w:numPr>
      <w:spacing w:before="240" w:after="240" w:line="240" w:lineRule="atLeast"/>
      <w:outlineLvl w:val="1"/>
    </w:pPr>
    <w:rPr>
      <w:rFonts w:cs="Arial"/>
      <w:b/>
      <w:bCs/>
      <w:iCs/>
      <w:sz w:val="22"/>
      <w:szCs w:val="22"/>
      <w:lang w:val="fi-FI"/>
    </w:rPr>
  </w:style>
  <w:style w:type="paragraph" w:styleId="Heading3">
    <w:name w:val="heading 3"/>
    <w:basedOn w:val="Normal"/>
    <w:next w:val="Indent1"/>
    <w:qFormat/>
    <w:rsid w:val="003C5359"/>
    <w:pPr>
      <w:keepNext/>
      <w:numPr>
        <w:ilvl w:val="2"/>
        <w:numId w:val="21"/>
      </w:numPr>
      <w:spacing w:before="240" w:after="240" w:line="240" w:lineRule="atLeast"/>
      <w:outlineLvl w:val="2"/>
    </w:pPr>
    <w:rPr>
      <w:rFonts w:cs="Arial"/>
      <w:b/>
      <w:bCs/>
      <w:sz w:val="22"/>
      <w:szCs w:val="22"/>
      <w:lang w:val="fi-FI"/>
    </w:rPr>
  </w:style>
  <w:style w:type="paragraph" w:styleId="Heading4">
    <w:name w:val="heading 4"/>
    <w:basedOn w:val="Normal"/>
    <w:next w:val="Indent1"/>
    <w:qFormat/>
    <w:rsid w:val="003C5359"/>
    <w:pPr>
      <w:keepNext/>
      <w:numPr>
        <w:ilvl w:val="3"/>
        <w:numId w:val="21"/>
      </w:numPr>
      <w:spacing w:before="240" w:after="240" w:line="240" w:lineRule="atLeast"/>
      <w:outlineLvl w:val="3"/>
    </w:pPr>
    <w:rPr>
      <w:b/>
      <w:bCs/>
      <w:sz w:val="22"/>
      <w:szCs w:val="22"/>
      <w:lang w:val="fi-FI"/>
    </w:rPr>
  </w:style>
  <w:style w:type="paragraph" w:styleId="Heading5">
    <w:name w:val="heading 5"/>
    <w:basedOn w:val="Normal"/>
    <w:next w:val="Indent1"/>
    <w:qFormat/>
    <w:rsid w:val="003C5359"/>
    <w:pPr>
      <w:keepNext/>
      <w:numPr>
        <w:ilvl w:val="4"/>
        <w:numId w:val="21"/>
      </w:numPr>
      <w:spacing w:before="240" w:after="240" w:line="240" w:lineRule="atLeast"/>
      <w:outlineLvl w:val="4"/>
    </w:pPr>
    <w:rPr>
      <w:b/>
      <w:bCs/>
      <w:iCs/>
      <w:sz w:val="22"/>
      <w:szCs w:val="22"/>
      <w:lang w:val="fi-FI"/>
    </w:rPr>
  </w:style>
  <w:style w:type="paragraph" w:styleId="Heading6">
    <w:name w:val="heading 6"/>
    <w:basedOn w:val="Normal"/>
    <w:next w:val="Indent1"/>
    <w:qFormat/>
    <w:rsid w:val="003C5359"/>
    <w:pPr>
      <w:keepNext/>
      <w:numPr>
        <w:ilvl w:val="5"/>
        <w:numId w:val="21"/>
      </w:numPr>
      <w:spacing w:before="240" w:after="240" w:line="240" w:lineRule="atLeast"/>
      <w:outlineLvl w:val="5"/>
    </w:pPr>
    <w:rPr>
      <w:b/>
      <w:bCs/>
      <w:sz w:val="22"/>
      <w:szCs w:val="22"/>
      <w:lang w:val="fi-FI"/>
    </w:rPr>
  </w:style>
  <w:style w:type="paragraph" w:styleId="Heading7">
    <w:name w:val="heading 7"/>
    <w:basedOn w:val="Normal"/>
    <w:next w:val="Indent1"/>
    <w:qFormat/>
    <w:rsid w:val="003C5359"/>
    <w:pPr>
      <w:keepNext/>
      <w:numPr>
        <w:ilvl w:val="6"/>
        <w:numId w:val="21"/>
      </w:numPr>
      <w:spacing w:before="240" w:after="240" w:line="240" w:lineRule="atLeast"/>
      <w:outlineLvl w:val="6"/>
    </w:pPr>
    <w:rPr>
      <w:b/>
      <w:sz w:val="22"/>
      <w:szCs w:val="22"/>
      <w:lang w:val="fi-FI"/>
    </w:rPr>
  </w:style>
  <w:style w:type="paragraph" w:styleId="Heading8">
    <w:name w:val="heading 8"/>
    <w:basedOn w:val="Normal"/>
    <w:next w:val="Indent1"/>
    <w:qFormat/>
    <w:rsid w:val="003C5359"/>
    <w:pPr>
      <w:keepNext/>
      <w:numPr>
        <w:ilvl w:val="7"/>
        <w:numId w:val="21"/>
      </w:numPr>
      <w:spacing w:before="240" w:after="240" w:line="240" w:lineRule="atLeast"/>
      <w:outlineLvl w:val="7"/>
    </w:pPr>
    <w:rPr>
      <w:b/>
      <w:iCs/>
      <w:sz w:val="22"/>
      <w:szCs w:val="22"/>
      <w:lang w:val="fi-FI"/>
    </w:rPr>
  </w:style>
  <w:style w:type="paragraph" w:styleId="Heading9">
    <w:name w:val="heading 9"/>
    <w:basedOn w:val="Normal"/>
    <w:next w:val="Indent1"/>
    <w:qFormat/>
    <w:rsid w:val="003C5359"/>
    <w:pPr>
      <w:keepNext/>
      <w:numPr>
        <w:ilvl w:val="8"/>
        <w:numId w:val="21"/>
      </w:numPr>
      <w:spacing w:before="240" w:after="240" w:line="240" w:lineRule="atLeast"/>
      <w:outlineLvl w:val="8"/>
    </w:pPr>
    <w:rPr>
      <w:rFonts w:cs="Arial"/>
      <w:b/>
      <w:sz w:val="22"/>
      <w:szCs w:val="22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1">
    <w:name w:val="Indent 1"/>
    <w:basedOn w:val="Normal"/>
    <w:qFormat/>
    <w:rsid w:val="006D49DE"/>
    <w:pPr>
      <w:spacing w:line="240" w:lineRule="atLeast"/>
      <w:ind w:left="1304"/>
    </w:pPr>
    <w:rPr>
      <w:sz w:val="22"/>
      <w:szCs w:val="22"/>
      <w:lang w:val="fi-FI"/>
    </w:rPr>
  </w:style>
  <w:style w:type="paragraph" w:customStyle="1" w:styleId="Indent2">
    <w:name w:val="Indent 2"/>
    <w:basedOn w:val="Normal"/>
    <w:qFormat/>
    <w:rsid w:val="006D49DE"/>
    <w:pPr>
      <w:spacing w:line="240" w:lineRule="atLeast"/>
      <w:ind w:left="2608"/>
    </w:pPr>
    <w:rPr>
      <w:sz w:val="22"/>
      <w:szCs w:val="22"/>
      <w:lang w:val="fi-FI"/>
    </w:rPr>
  </w:style>
  <w:style w:type="paragraph" w:customStyle="1" w:styleId="Sidetitle1">
    <w:name w:val="Sidetitle 1"/>
    <w:basedOn w:val="Normal"/>
    <w:next w:val="Indent1"/>
    <w:qFormat/>
    <w:rsid w:val="004740F7"/>
    <w:pPr>
      <w:spacing w:line="240" w:lineRule="atLeast"/>
      <w:ind w:left="1304" w:hanging="1304"/>
    </w:pPr>
    <w:rPr>
      <w:sz w:val="22"/>
      <w:szCs w:val="22"/>
      <w:lang w:val="fi-FI"/>
    </w:rPr>
  </w:style>
  <w:style w:type="paragraph" w:customStyle="1" w:styleId="Sidetitle2">
    <w:name w:val="Sidetitle 2"/>
    <w:basedOn w:val="Normal"/>
    <w:next w:val="Indent2"/>
    <w:qFormat/>
    <w:rsid w:val="004740F7"/>
    <w:pPr>
      <w:spacing w:line="240" w:lineRule="atLeast"/>
      <w:ind w:left="2608" w:hanging="2608"/>
    </w:pPr>
    <w:rPr>
      <w:sz w:val="22"/>
      <w:szCs w:val="22"/>
      <w:lang w:val="fi-FI"/>
    </w:rPr>
  </w:style>
  <w:style w:type="paragraph" w:styleId="Footer">
    <w:name w:val="footer"/>
    <w:basedOn w:val="Normal"/>
    <w:link w:val="FooterChar"/>
    <w:rsid w:val="00492D9B"/>
    <w:pPr>
      <w:spacing w:line="200" w:lineRule="atLeast"/>
    </w:pPr>
    <w:rPr>
      <w:sz w:val="14"/>
      <w:szCs w:val="22"/>
      <w:lang w:val="fi-FI"/>
    </w:rPr>
  </w:style>
  <w:style w:type="paragraph" w:styleId="Header">
    <w:name w:val="header"/>
    <w:basedOn w:val="Normal"/>
    <w:link w:val="HeaderChar"/>
    <w:rsid w:val="00710724"/>
    <w:pPr>
      <w:spacing w:line="240" w:lineRule="atLeast"/>
    </w:pPr>
    <w:rPr>
      <w:sz w:val="18"/>
      <w:szCs w:val="22"/>
      <w:lang w:val="fi-FI"/>
    </w:rPr>
  </w:style>
  <w:style w:type="paragraph" w:customStyle="1" w:styleId="HeadingMain">
    <w:name w:val="HeadingMain"/>
    <w:basedOn w:val="Normal"/>
    <w:next w:val="Indent1"/>
    <w:rsid w:val="00681162"/>
    <w:pPr>
      <w:spacing w:after="240" w:line="240" w:lineRule="atLeast"/>
    </w:pPr>
    <w:rPr>
      <w:b/>
      <w:sz w:val="46"/>
      <w:szCs w:val="22"/>
      <w:lang w:val="fi-FI"/>
    </w:rPr>
  </w:style>
  <w:style w:type="paragraph" w:customStyle="1" w:styleId="Abc">
    <w:name w:val="Abc"/>
    <w:basedOn w:val="Normal"/>
    <w:qFormat/>
    <w:pPr>
      <w:numPr>
        <w:numId w:val="1"/>
      </w:numPr>
      <w:spacing w:line="240" w:lineRule="atLeast"/>
    </w:pPr>
    <w:rPr>
      <w:sz w:val="22"/>
      <w:szCs w:val="22"/>
      <w:lang w:val="fi-FI"/>
    </w:rPr>
  </w:style>
  <w:style w:type="paragraph" w:customStyle="1" w:styleId="Abc1">
    <w:name w:val="Abc 1"/>
    <w:basedOn w:val="Normal"/>
    <w:qFormat/>
    <w:rsid w:val="006D49DE"/>
    <w:pPr>
      <w:numPr>
        <w:numId w:val="3"/>
      </w:numPr>
      <w:spacing w:line="240" w:lineRule="atLeast"/>
    </w:pPr>
    <w:rPr>
      <w:sz w:val="22"/>
      <w:szCs w:val="22"/>
      <w:lang w:val="fi-FI"/>
    </w:rPr>
  </w:style>
  <w:style w:type="paragraph" w:customStyle="1" w:styleId="Abc2">
    <w:name w:val="Abc 2"/>
    <w:basedOn w:val="Normal"/>
    <w:qFormat/>
    <w:rsid w:val="006D49DE"/>
    <w:pPr>
      <w:numPr>
        <w:numId w:val="4"/>
      </w:numPr>
      <w:spacing w:line="240" w:lineRule="atLeast"/>
    </w:pPr>
    <w:rPr>
      <w:sz w:val="22"/>
      <w:szCs w:val="22"/>
      <w:lang w:val="fi-FI"/>
    </w:rPr>
  </w:style>
  <w:style w:type="paragraph" w:customStyle="1" w:styleId="Numbered1">
    <w:name w:val="Numbered 1"/>
    <w:basedOn w:val="Normal"/>
    <w:qFormat/>
    <w:rsid w:val="004740F7"/>
    <w:pPr>
      <w:numPr>
        <w:numId w:val="11"/>
      </w:numPr>
      <w:spacing w:line="240" w:lineRule="atLeast"/>
    </w:pPr>
    <w:rPr>
      <w:sz w:val="22"/>
      <w:szCs w:val="22"/>
      <w:lang w:val="fi-FI"/>
    </w:rPr>
  </w:style>
  <w:style w:type="paragraph" w:customStyle="1" w:styleId="Numbered">
    <w:name w:val="Numbered"/>
    <w:basedOn w:val="Normal"/>
    <w:qFormat/>
    <w:pPr>
      <w:numPr>
        <w:numId w:val="10"/>
      </w:numPr>
      <w:spacing w:line="240" w:lineRule="atLeast"/>
    </w:pPr>
    <w:rPr>
      <w:sz w:val="22"/>
      <w:szCs w:val="22"/>
      <w:lang w:val="fi-FI"/>
    </w:rPr>
  </w:style>
  <w:style w:type="paragraph" w:customStyle="1" w:styleId="Numbered2">
    <w:name w:val="Numbered 2"/>
    <w:basedOn w:val="Normal"/>
    <w:qFormat/>
    <w:rsid w:val="004740F7"/>
    <w:pPr>
      <w:numPr>
        <w:numId w:val="12"/>
      </w:numPr>
      <w:spacing w:line="240" w:lineRule="atLeast"/>
    </w:pPr>
    <w:rPr>
      <w:sz w:val="22"/>
      <w:szCs w:val="22"/>
      <w:lang w:val="fi-FI"/>
    </w:rPr>
  </w:style>
  <w:style w:type="paragraph" w:customStyle="1" w:styleId="Bulleted">
    <w:name w:val="Bulleted"/>
    <w:basedOn w:val="Normal"/>
    <w:qFormat/>
    <w:pPr>
      <w:numPr>
        <w:numId w:val="13"/>
      </w:numPr>
      <w:spacing w:line="240" w:lineRule="atLeast"/>
    </w:pPr>
    <w:rPr>
      <w:sz w:val="22"/>
      <w:szCs w:val="22"/>
      <w:lang w:val="fi-FI"/>
    </w:rPr>
  </w:style>
  <w:style w:type="paragraph" w:customStyle="1" w:styleId="Bulleted1">
    <w:name w:val="Bulleted 1"/>
    <w:basedOn w:val="Normal"/>
    <w:qFormat/>
    <w:rsid w:val="006D49DE"/>
    <w:pPr>
      <w:numPr>
        <w:numId w:val="14"/>
      </w:numPr>
      <w:spacing w:line="240" w:lineRule="atLeast"/>
    </w:pPr>
    <w:rPr>
      <w:sz w:val="22"/>
      <w:szCs w:val="22"/>
      <w:lang w:val="fi-FI"/>
    </w:rPr>
  </w:style>
  <w:style w:type="paragraph" w:customStyle="1" w:styleId="Bulleted2">
    <w:name w:val="Bulleted 2"/>
    <w:basedOn w:val="Normal"/>
    <w:qFormat/>
    <w:rsid w:val="006D49DE"/>
    <w:pPr>
      <w:numPr>
        <w:numId w:val="15"/>
      </w:numPr>
      <w:spacing w:line="240" w:lineRule="atLeast"/>
    </w:pPr>
    <w:rPr>
      <w:sz w:val="22"/>
      <w:szCs w:val="22"/>
      <w:lang w:val="fi-FI"/>
    </w:rPr>
  </w:style>
  <w:style w:type="paragraph" w:styleId="TOC1">
    <w:name w:val="toc 1"/>
    <w:basedOn w:val="Normal"/>
    <w:next w:val="Normal"/>
    <w:pPr>
      <w:spacing w:line="240" w:lineRule="atLeast"/>
    </w:pPr>
    <w:rPr>
      <w:sz w:val="22"/>
      <w:szCs w:val="22"/>
      <w:lang w:val="fi-FI"/>
    </w:rPr>
  </w:style>
  <w:style w:type="paragraph" w:styleId="TOC2">
    <w:name w:val="toc 2"/>
    <w:basedOn w:val="Normal"/>
    <w:next w:val="Normal"/>
    <w:pPr>
      <w:spacing w:line="240" w:lineRule="atLeast"/>
      <w:ind w:left="220"/>
    </w:pPr>
    <w:rPr>
      <w:sz w:val="22"/>
      <w:szCs w:val="22"/>
      <w:lang w:val="fi-FI"/>
    </w:rPr>
  </w:style>
  <w:style w:type="paragraph" w:styleId="TOC3">
    <w:name w:val="toc 3"/>
    <w:basedOn w:val="Normal"/>
    <w:next w:val="Normal"/>
    <w:pPr>
      <w:spacing w:line="240" w:lineRule="atLeast"/>
      <w:ind w:left="440"/>
    </w:pPr>
    <w:rPr>
      <w:sz w:val="22"/>
      <w:szCs w:val="22"/>
      <w:lang w:val="fi-FI"/>
    </w:rPr>
  </w:style>
  <w:style w:type="table" w:styleId="TableGrid">
    <w:name w:val="Table Grid"/>
    <w:basedOn w:val="TableNormal"/>
    <w:rsid w:val="00DC4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87F92"/>
    <w:pPr>
      <w:spacing w:line="240" w:lineRule="atLeast"/>
    </w:pPr>
    <w:rPr>
      <w:rFonts w:ascii="Tahoma" w:hAnsi="Tahoma" w:cs="Tahoma"/>
      <w:sz w:val="16"/>
      <w:szCs w:val="16"/>
      <w:lang w:val="fi-FI"/>
    </w:rPr>
  </w:style>
  <w:style w:type="character" w:customStyle="1" w:styleId="BalloonTextChar">
    <w:name w:val="Balloon Text Char"/>
    <w:basedOn w:val="DefaultParagraphFont"/>
    <w:link w:val="BalloonText"/>
    <w:rsid w:val="00F87F9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492D9B"/>
    <w:rPr>
      <w:rFonts w:ascii="Arial" w:hAnsi="Arial"/>
      <w:sz w:val="14"/>
      <w:szCs w:val="22"/>
    </w:rPr>
  </w:style>
  <w:style w:type="character" w:styleId="PlaceholderText">
    <w:name w:val="Placeholder Text"/>
    <w:basedOn w:val="DefaultParagraphFont"/>
    <w:uiPriority w:val="99"/>
    <w:semiHidden/>
    <w:rsid w:val="00EB0928"/>
    <w:rPr>
      <w:color w:val="666666"/>
    </w:rPr>
  </w:style>
  <w:style w:type="paragraph" w:styleId="Caption">
    <w:name w:val="caption"/>
    <w:basedOn w:val="Normal"/>
    <w:next w:val="Normal"/>
    <w:semiHidden/>
    <w:unhideWhenUsed/>
    <w:qFormat/>
    <w:rsid w:val="00B82952"/>
    <w:pPr>
      <w:spacing w:after="200"/>
    </w:pPr>
    <w:rPr>
      <w:i/>
      <w:iCs/>
      <w:sz w:val="18"/>
      <w:szCs w:val="18"/>
      <w:lang w:val="fi-FI"/>
    </w:rPr>
  </w:style>
  <w:style w:type="paragraph" w:styleId="BlockText">
    <w:name w:val="Block Text"/>
    <w:basedOn w:val="Normal"/>
    <w:semiHidden/>
    <w:unhideWhenUsed/>
    <w:rsid w:val="00B82952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spacing w:line="240" w:lineRule="atLeast"/>
      <w:ind w:left="1152" w:right="1152"/>
    </w:pPr>
    <w:rPr>
      <w:rFonts w:asciiTheme="minorHAnsi" w:eastAsiaTheme="minorEastAsia" w:hAnsiTheme="minorHAnsi" w:cstheme="minorBidi"/>
      <w:iCs/>
      <w:sz w:val="22"/>
      <w:szCs w:val="22"/>
      <w:lang w:val="fi-FI"/>
    </w:rPr>
  </w:style>
  <w:style w:type="character" w:styleId="IntenseEmphasis">
    <w:name w:val="Intense Emphasis"/>
    <w:basedOn w:val="DefaultParagraphFont"/>
    <w:uiPriority w:val="21"/>
    <w:qFormat/>
    <w:rsid w:val="00197371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rsid w:val="00197371"/>
    <w:pPr>
      <w:pBdr>
        <w:top w:val="single" w:sz="4" w:space="1" w:color="auto"/>
        <w:bottom w:val="single" w:sz="4" w:space="10" w:color="auto"/>
      </w:pBdr>
      <w:spacing w:before="360" w:after="360" w:line="240" w:lineRule="atLeast"/>
      <w:ind w:left="864" w:right="864"/>
      <w:jc w:val="center"/>
    </w:pPr>
    <w:rPr>
      <w:iCs/>
      <w:sz w:val="22"/>
      <w:szCs w:val="22"/>
      <w:lang w:val="fi-F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371"/>
    <w:rPr>
      <w:rFonts w:ascii="Arial" w:hAnsi="Arial"/>
      <w:iCs/>
      <w:sz w:val="22"/>
      <w:szCs w:val="22"/>
    </w:rPr>
  </w:style>
  <w:style w:type="character" w:styleId="IntenseReference">
    <w:name w:val="Intense Reference"/>
    <w:basedOn w:val="DefaultParagraphFont"/>
    <w:uiPriority w:val="32"/>
    <w:rsid w:val="00197371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7371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</w:rPr>
  </w:style>
  <w:style w:type="character" w:styleId="Hashtag">
    <w:name w:val="Hashtag"/>
    <w:basedOn w:val="DefaultParagraphFont"/>
    <w:uiPriority w:val="99"/>
    <w:semiHidden/>
    <w:unhideWhenUsed/>
    <w:rsid w:val="00197371"/>
    <w:rPr>
      <w:color w:val="auto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197371"/>
    <w:rPr>
      <w:color w:val="auto"/>
      <w:u w:val="single"/>
      <w:shd w:val="clear" w:color="auto" w:fill="F3F2F1"/>
    </w:rPr>
  </w:style>
  <w:style w:type="character" w:styleId="Mention">
    <w:name w:val="Mention"/>
    <w:basedOn w:val="DefaultParagraphFont"/>
    <w:uiPriority w:val="99"/>
    <w:semiHidden/>
    <w:unhideWhenUsed/>
    <w:rsid w:val="00197371"/>
    <w:rPr>
      <w:color w:val="auto"/>
      <w:shd w:val="clear" w:color="auto" w:fill="E1DFDD"/>
    </w:rPr>
  </w:style>
  <w:style w:type="paragraph" w:styleId="Subtitle">
    <w:name w:val="Subtitle"/>
    <w:basedOn w:val="Normal"/>
    <w:next w:val="Indent1"/>
    <w:link w:val="SubtitleChar"/>
    <w:qFormat/>
    <w:rsid w:val="00845B98"/>
    <w:pPr>
      <w:numPr>
        <w:ilvl w:val="1"/>
      </w:numPr>
      <w:spacing w:after="160" w:line="240" w:lineRule="atLeast"/>
    </w:pPr>
    <w:rPr>
      <w:rFonts w:asciiTheme="minorHAnsi" w:eastAsiaTheme="minorEastAsia" w:hAnsiTheme="minorHAnsi" w:cstheme="minorBidi"/>
      <w:b/>
      <w:szCs w:val="22"/>
      <w:lang w:val="fi-FI"/>
    </w:rPr>
  </w:style>
  <w:style w:type="character" w:customStyle="1" w:styleId="SubtitleChar">
    <w:name w:val="Subtitle Char"/>
    <w:basedOn w:val="DefaultParagraphFont"/>
    <w:link w:val="Subtitle"/>
    <w:rsid w:val="00845B98"/>
    <w:rPr>
      <w:rFonts w:asciiTheme="minorHAnsi" w:eastAsiaTheme="minorEastAsia" w:hAnsiTheme="minorHAnsi" w:cstheme="minorBidi"/>
      <w:b/>
      <w:sz w:val="24"/>
      <w:szCs w:val="22"/>
    </w:rPr>
  </w:style>
  <w:style w:type="character" w:customStyle="1" w:styleId="HeaderChar">
    <w:name w:val="Header Char"/>
    <w:basedOn w:val="DefaultParagraphFont"/>
    <w:link w:val="Header"/>
    <w:rsid w:val="00710724"/>
    <w:rPr>
      <w:rFonts w:ascii="Arial" w:hAnsi="Arial"/>
      <w:sz w:val="18"/>
      <w:szCs w:val="22"/>
    </w:rPr>
  </w:style>
  <w:style w:type="paragraph" w:customStyle="1" w:styleId="DOCname">
    <w:name w:val="DOC name"/>
    <w:basedOn w:val="Header"/>
    <w:rsid w:val="00710724"/>
    <w:rPr>
      <w:b/>
      <w:caps/>
      <w:lang w:val="sv-FI"/>
    </w:rPr>
  </w:style>
  <w:style w:type="paragraph" w:styleId="Title">
    <w:name w:val="Title"/>
    <w:basedOn w:val="Normal"/>
    <w:next w:val="Normal"/>
    <w:link w:val="TitleChar"/>
    <w:rsid w:val="00646C7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character" w:customStyle="1" w:styleId="TitleChar">
    <w:name w:val="Title Char"/>
    <w:basedOn w:val="DefaultParagraphFont"/>
    <w:link w:val="Title"/>
    <w:rsid w:val="00646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F422D5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altofi.sharepoint.com/sites/Templates/Aalto%20templates/ELEC_kirje_FI_.dotx" TargetMode="External"/></Relationships>
</file>

<file path=word/theme/theme1.xml><?xml version="1.0" encoding="utf-8"?>
<a:theme xmlns:a="http://schemas.openxmlformats.org/drawingml/2006/main" name="Office Theme">
  <a:themeElements>
    <a:clrScheme name="AALTO university">
      <a:dk1>
        <a:sysClr val="windowText" lastClr="000000"/>
      </a:dk1>
      <a:lt1>
        <a:sysClr val="window" lastClr="FFFFFF"/>
      </a:lt1>
      <a:dk2>
        <a:srgbClr val="B4B4B4"/>
      </a:dk2>
      <a:lt2>
        <a:srgbClr val="E8E8E8"/>
      </a:lt2>
      <a:accent1>
        <a:srgbClr val="F7E159"/>
      </a:accent1>
      <a:accent2>
        <a:srgbClr val="FD6360"/>
      </a:accent2>
      <a:accent3>
        <a:srgbClr val="46A5FF"/>
      </a:accent3>
      <a:accent4>
        <a:srgbClr val="5A5A5A"/>
      </a:accent4>
      <a:accent5>
        <a:srgbClr val="A0A0A0"/>
      </a:accent5>
      <a:accent6>
        <a:srgbClr val="DCDCDC"/>
      </a:accent6>
      <a:hlink>
        <a:srgbClr val="000000"/>
      </a:hlink>
      <a:folHlink>
        <a:srgbClr val="000000"/>
      </a:folHlink>
    </a:clrScheme>
    <a:fontScheme name="Basic (Arial)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D8067A49724945B01A3FCDF2E7485D" ma:contentTypeVersion="4" ma:contentTypeDescription="Create a new document." ma:contentTypeScope="" ma:versionID="d8cbf66e851f692858053630a4fd929b">
  <xsd:schema xmlns:xsd="http://www.w3.org/2001/XMLSchema" xmlns:xs="http://www.w3.org/2001/XMLSchema" xmlns:p="http://schemas.microsoft.com/office/2006/metadata/properties" xmlns:ns2="1f75d104-e856-40ea-a1e1-b25d46133343" targetNamespace="http://schemas.microsoft.com/office/2006/metadata/properties" ma:root="true" ma:fieldsID="91c2c2fa05b3920c0388e21b562e0193" ns2:_="">
    <xsd:import namespace="1f75d104-e856-40ea-a1e1-b25d461333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5d104-e856-40ea-a1e1-b25d46133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490632-7FC3-4539-9387-D7E3188B57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ACBDC-7563-45B4-A8A7-A83D86B3E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5d104-e856-40ea-a1e1-b25d46133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4F4F48-E178-4A81-86C1-F9D9285960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D1A270-A6AC-49C5-BEB8-2C7F4A534C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ELEC_kirje_FI_.dotx</Template>
  <TotalTime>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AALTO</vt:lpstr>
    </vt:vector>
  </TitlesOfParts>
  <Company>grow.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AALTO</dc:title>
  <dc:creator/>
  <cp:lastModifiedBy>Halonen Eeva</cp:lastModifiedBy>
  <cp:revision>2</cp:revision>
  <cp:lastPrinted>2010-02-11T13:05:00Z</cp:lastPrinted>
  <dcterms:created xsi:type="dcterms:W3CDTF">2026-07-27T09:04:00Z</dcterms:created>
  <dcterms:modified xsi:type="dcterms:W3CDTF">2026-07-27T09:21:00Z</dcterms:modified>
</cp:coreProperties>
</file>